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4C1F2" w14:textId="15486ED9" w:rsidR="00EB1359" w:rsidRPr="003261E7" w:rsidRDefault="004B34F2" w:rsidP="00EB1359">
      <w:pPr>
        <w:spacing w:after="240"/>
        <w:jc w:val="right"/>
        <w:rPr>
          <w:sz w:val="22"/>
          <w:szCs w:val="22"/>
        </w:rPr>
      </w:pPr>
      <w:r w:rsidRPr="004B34F2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CE0BEA">
        <w:rPr>
          <w:sz w:val="22"/>
          <w:szCs w:val="22"/>
        </w:rPr>
        <w:t>25.09.2023r.</w:t>
      </w:r>
    </w:p>
    <w:p w14:paraId="4C7146BE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30B3BB2B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A2039C8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155B3B4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FDBD896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0109DF4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8885A9B" w14:textId="77777777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</w:t>
      </w:r>
      <w:r w:rsidR="001267B9">
        <w:rPr>
          <w:b/>
          <w:sz w:val="28"/>
          <w:szCs w:val="24"/>
        </w:rPr>
        <w:t xml:space="preserve">ÓW </w:t>
      </w:r>
      <w:r w:rsidR="001267B9">
        <w:rPr>
          <w:b/>
          <w:sz w:val="28"/>
          <w:szCs w:val="24"/>
        </w:rPr>
        <w:br/>
        <w:t>nr 1, 2, 3,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B34F2" w:rsidRPr="003261E7" w14:paraId="18847219" w14:textId="77777777" w:rsidTr="00D138A9">
        <w:trPr>
          <w:trHeight w:val="638"/>
        </w:trPr>
        <w:tc>
          <w:tcPr>
            <w:tcW w:w="959" w:type="dxa"/>
            <w:shd w:val="clear" w:color="auto" w:fill="auto"/>
          </w:tcPr>
          <w:p w14:paraId="4208B24B" w14:textId="77777777" w:rsidR="004B34F2" w:rsidRPr="003261E7" w:rsidRDefault="004B34F2" w:rsidP="00D138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2ACC167" w14:textId="77777777" w:rsidR="004B34F2" w:rsidRPr="003261E7" w:rsidRDefault="004B34F2" w:rsidP="00D138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4B34F2">
              <w:rPr>
                <w:sz w:val="22"/>
                <w:szCs w:val="22"/>
              </w:rPr>
              <w:t xml:space="preserve"> podstawowy</w:t>
            </w:r>
            <w:r w:rsidR="001267B9">
              <w:rPr>
                <w:sz w:val="22"/>
                <w:szCs w:val="22"/>
              </w:rPr>
              <w:t>m</w:t>
            </w:r>
            <w:r w:rsidRPr="004B34F2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B34F2">
              <w:rPr>
                <w:b/>
                <w:bCs/>
                <w:sz w:val="22"/>
                <w:szCs w:val="22"/>
              </w:rPr>
              <w:t>Zakup i dostawa nici chirurgicznych 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B34F2">
              <w:rPr>
                <w:b/>
                <w:sz w:val="22"/>
                <w:szCs w:val="22"/>
              </w:rPr>
              <w:t>ZP/33/2023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C19EF37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9FAEB6A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A264AEE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1A154509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12046BA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62311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10E1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5A04913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4B34F2" w:rsidRPr="00EB1359" w14:paraId="32275D31" w14:textId="77777777" w:rsidTr="00D138A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2BD5" w14:textId="77777777" w:rsidR="004B34F2" w:rsidRPr="00710915" w:rsidRDefault="004B34F2" w:rsidP="00D138A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B34F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C5130" w14:textId="77777777" w:rsidR="004B34F2" w:rsidRPr="00EB1359" w:rsidRDefault="004B34F2" w:rsidP="00D138A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B34F2">
              <w:rPr>
                <w:b/>
                <w:sz w:val="22"/>
                <w:szCs w:val="22"/>
              </w:rPr>
              <w:t>Pakiet 1 - Szew do zabiegów endoskopowych i laparoskopowych I</w:t>
            </w:r>
          </w:p>
          <w:p w14:paraId="64936ADD" w14:textId="77777777" w:rsidR="004B34F2" w:rsidRDefault="004B34F2" w:rsidP="00D138A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</w:t>
            </w:r>
            <w:r w:rsidR="001267B9">
              <w:rPr>
                <w:sz w:val="22"/>
                <w:szCs w:val="22"/>
              </w:rPr>
              <w:t xml:space="preserve"> i faktyczne</w:t>
            </w:r>
            <w:r>
              <w:rPr>
                <w:sz w:val="22"/>
                <w:szCs w:val="22"/>
              </w:rPr>
              <w:t>:</w:t>
            </w:r>
          </w:p>
          <w:p w14:paraId="0677849E" w14:textId="77777777" w:rsidR="004B34F2" w:rsidRPr="00EB1359" w:rsidRDefault="001267B9" w:rsidP="001267B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Pzp- </w:t>
            </w:r>
            <w:r w:rsidR="004B34F2" w:rsidRPr="004B34F2">
              <w:rPr>
                <w:sz w:val="22"/>
                <w:szCs w:val="22"/>
              </w:rPr>
              <w:t>nie złożono żadnej oferty</w:t>
            </w:r>
          </w:p>
        </w:tc>
      </w:tr>
      <w:tr w:rsidR="004B34F2" w:rsidRPr="00EB1359" w14:paraId="7D056301" w14:textId="77777777" w:rsidTr="00D138A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F8B1" w14:textId="77777777" w:rsidR="004B34F2" w:rsidRPr="00710915" w:rsidRDefault="004B34F2" w:rsidP="00D138A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B34F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7A9D" w14:textId="77777777" w:rsidR="004B34F2" w:rsidRPr="00EB1359" w:rsidRDefault="004B34F2" w:rsidP="00D138A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B34F2">
              <w:rPr>
                <w:b/>
                <w:sz w:val="22"/>
                <w:szCs w:val="22"/>
              </w:rPr>
              <w:t>Pakiet 2 - Szew do zabiegów endoskopowych i laparoskopowych II</w:t>
            </w:r>
          </w:p>
          <w:p w14:paraId="6DF7AA7B" w14:textId="77777777" w:rsidR="001267B9" w:rsidRDefault="001267B9" w:rsidP="001267B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faktyczne:</w:t>
            </w:r>
          </w:p>
          <w:p w14:paraId="51541B88" w14:textId="77777777" w:rsidR="004B34F2" w:rsidRDefault="001267B9" w:rsidP="001267B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Pzp- </w:t>
            </w:r>
            <w:r w:rsidRPr="004B34F2">
              <w:rPr>
                <w:sz w:val="22"/>
                <w:szCs w:val="22"/>
              </w:rPr>
              <w:t>nie złożono żadnej oferty</w:t>
            </w:r>
            <w:r w:rsidR="004B34F2" w:rsidRPr="00EB1359">
              <w:rPr>
                <w:sz w:val="22"/>
                <w:szCs w:val="22"/>
              </w:rPr>
              <w:t>:</w:t>
            </w:r>
          </w:p>
          <w:p w14:paraId="22B10B26" w14:textId="77777777" w:rsidR="004B34F2" w:rsidRPr="00EB1359" w:rsidRDefault="004B34F2" w:rsidP="00D138A9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  <w:tr w:rsidR="004B34F2" w:rsidRPr="00EB1359" w14:paraId="36708A74" w14:textId="77777777" w:rsidTr="00D138A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1207" w14:textId="77777777" w:rsidR="004B34F2" w:rsidRPr="00710915" w:rsidRDefault="004B34F2" w:rsidP="00D138A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B34F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46956" w14:textId="77777777" w:rsidR="004B34F2" w:rsidRPr="00EB1359" w:rsidRDefault="004B34F2" w:rsidP="00D138A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B34F2">
              <w:rPr>
                <w:b/>
                <w:sz w:val="22"/>
                <w:szCs w:val="22"/>
              </w:rPr>
              <w:t>Pakiet  3 - Szew syntetyczny - niewchłanialny, pleciony, wykonany z włókien poliestrowych złożony z przędzy poliestrów z tereftalanu etylenu (PET) przędza jest oplatana i powlekana silikonem</w:t>
            </w:r>
          </w:p>
          <w:p w14:paraId="4CE9FD6E" w14:textId="77777777" w:rsidR="001267B9" w:rsidRDefault="001267B9" w:rsidP="001267B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faktyczne:</w:t>
            </w:r>
          </w:p>
          <w:p w14:paraId="47AC4219" w14:textId="77777777" w:rsidR="004B34F2" w:rsidRPr="00EB1359" w:rsidRDefault="001267B9" w:rsidP="001267B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Pzp- </w:t>
            </w:r>
            <w:r w:rsidRPr="004B34F2">
              <w:rPr>
                <w:sz w:val="22"/>
                <w:szCs w:val="22"/>
              </w:rPr>
              <w:t>nie złożono żadnej oferty</w:t>
            </w:r>
            <w:r w:rsidRPr="00EB1359">
              <w:rPr>
                <w:sz w:val="22"/>
                <w:szCs w:val="22"/>
              </w:rPr>
              <w:t xml:space="preserve"> </w:t>
            </w:r>
          </w:p>
        </w:tc>
      </w:tr>
      <w:tr w:rsidR="004B34F2" w:rsidRPr="00EB1359" w14:paraId="42BDC110" w14:textId="77777777" w:rsidTr="00D138A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6806" w14:textId="77777777" w:rsidR="004B34F2" w:rsidRPr="00710915" w:rsidRDefault="004B34F2" w:rsidP="00D138A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B34F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6687" w14:textId="77777777" w:rsidR="004B34F2" w:rsidRPr="00EB1359" w:rsidRDefault="004B34F2" w:rsidP="00D138A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B34F2">
              <w:rPr>
                <w:b/>
                <w:sz w:val="22"/>
                <w:szCs w:val="22"/>
              </w:rPr>
              <w:t>Pakiet 4 -  Wosk kostny, jałowy, apirogenny, plastyczny, łatwy w modelowaniu</w:t>
            </w:r>
          </w:p>
          <w:p w14:paraId="0CFD134D" w14:textId="77777777" w:rsidR="001267B9" w:rsidRDefault="001267B9" w:rsidP="001267B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faktyczne:</w:t>
            </w:r>
          </w:p>
          <w:p w14:paraId="63DA24AC" w14:textId="77777777" w:rsidR="004B34F2" w:rsidRPr="00EB1359" w:rsidRDefault="001267B9" w:rsidP="001267B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Pzp- </w:t>
            </w:r>
            <w:r w:rsidRPr="004B34F2">
              <w:rPr>
                <w:sz w:val="22"/>
                <w:szCs w:val="22"/>
              </w:rPr>
              <w:t>nie złożono żadnej oferty</w:t>
            </w:r>
            <w:r w:rsidRPr="00EB1359">
              <w:rPr>
                <w:sz w:val="22"/>
                <w:szCs w:val="22"/>
              </w:rPr>
              <w:t xml:space="preserve"> </w:t>
            </w:r>
          </w:p>
        </w:tc>
      </w:tr>
    </w:tbl>
    <w:p w14:paraId="04A44FD8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3AE9B" w14:textId="77777777" w:rsidR="004B34F2" w:rsidRDefault="004B34F2" w:rsidP="004B34F2">
      <w:r>
        <w:separator/>
      </w:r>
    </w:p>
  </w:endnote>
  <w:endnote w:type="continuationSeparator" w:id="0">
    <w:p w14:paraId="630ACE41" w14:textId="77777777" w:rsidR="004B34F2" w:rsidRDefault="004B34F2" w:rsidP="004B3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64A90" w14:textId="77777777" w:rsidR="004B34F2" w:rsidRDefault="004B34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B786F" w14:textId="77777777" w:rsidR="004B34F2" w:rsidRDefault="004B34F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4AD4" w14:textId="77777777" w:rsidR="004B34F2" w:rsidRDefault="004B34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7BA75" w14:textId="77777777" w:rsidR="004B34F2" w:rsidRDefault="004B34F2" w:rsidP="004B34F2">
      <w:r>
        <w:separator/>
      </w:r>
    </w:p>
  </w:footnote>
  <w:footnote w:type="continuationSeparator" w:id="0">
    <w:p w14:paraId="5370F030" w14:textId="77777777" w:rsidR="004B34F2" w:rsidRDefault="004B34F2" w:rsidP="004B3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E24ED" w14:textId="77777777" w:rsidR="004B34F2" w:rsidRDefault="004B34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01B3D" w14:textId="77777777" w:rsidR="004B34F2" w:rsidRDefault="004B34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DB93A" w14:textId="77777777" w:rsidR="004B34F2" w:rsidRDefault="004B34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25EC"/>
    <w:rsid w:val="00010B31"/>
    <w:rsid w:val="00104963"/>
    <w:rsid w:val="001267B9"/>
    <w:rsid w:val="00150F65"/>
    <w:rsid w:val="004B34F2"/>
    <w:rsid w:val="00775DAE"/>
    <w:rsid w:val="00823326"/>
    <w:rsid w:val="00856A3E"/>
    <w:rsid w:val="00894412"/>
    <w:rsid w:val="009462DF"/>
    <w:rsid w:val="009500EB"/>
    <w:rsid w:val="00993EFC"/>
    <w:rsid w:val="00A325EC"/>
    <w:rsid w:val="00AB3E72"/>
    <w:rsid w:val="00AC1A4B"/>
    <w:rsid w:val="00CE0BEA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88790B"/>
  <w15:chartTrackingRefBased/>
  <w15:docId w15:val="{366DB16B-A939-4562-9FB5-1F3FC832C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4B34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B34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212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4</cp:revision>
  <cp:lastPrinted>2023-08-29T09:46:00Z</cp:lastPrinted>
  <dcterms:created xsi:type="dcterms:W3CDTF">2023-08-29T09:45:00Z</dcterms:created>
  <dcterms:modified xsi:type="dcterms:W3CDTF">2023-09-25T07:04:00Z</dcterms:modified>
</cp:coreProperties>
</file>