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EB7F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7F3D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EB7F3D">
        <w:rPr>
          <w:sz w:val="22"/>
          <w:szCs w:val="22"/>
        </w:rPr>
        <w:t>2023-09-22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B7F3D" w:rsidP="00FB7F50">
      <w:pPr>
        <w:spacing w:after="40"/>
        <w:rPr>
          <w:b/>
          <w:bCs/>
          <w:sz w:val="22"/>
          <w:szCs w:val="22"/>
        </w:rPr>
      </w:pPr>
      <w:r w:rsidRPr="00EB7F3D">
        <w:rPr>
          <w:b/>
          <w:bCs/>
          <w:sz w:val="22"/>
          <w:szCs w:val="22"/>
        </w:rPr>
        <w:t>GMINA NIEPOŁOMICE</w:t>
      </w:r>
    </w:p>
    <w:p w:rsidR="00FB7F50" w:rsidRPr="002245BE" w:rsidRDefault="00EB7F3D" w:rsidP="00FB7F50">
      <w:pPr>
        <w:rPr>
          <w:sz w:val="22"/>
          <w:szCs w:val="22"/>
        </w:rPr>
      </w:pPr>
      <w:r w:rsidRPr="00EB7F3D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EB7F3D">
        <w:rPr>
          <w:sz w:val="22"/>
          <w:szCs w:val="22"/>
        </w:rPr>
        <w:t>13</w:t>
      </w:r>
    </w:p>
    <w:p w:rsidR="00FB7F50" w:rsidRPr="002245BE" w:rsidRDefault="00EB7F3D" w:rsidP="00FB7F50">
      <w:pPr>
        <w:rPr>
          <w:sz w:val="22"/>
          <w:szCs w:val="22"/>
        </w:rPr>
      </w:pPr>
      <w:r w:rsidRPr="00EB7F3D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EB7F3D">
        <w:rPr>
          <w:sz w:val="22"/>
          <w:szCs w:val="22"/>
        </w:rPr>
        <w:t>Niepołomice</w:t>
      </w:r>
    </w:p>
    <w:p w:rsidR="008642B3" w:rsidRDefault="00A17CDB" w:rsidP="00C3544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EB7F3D" w:rsidRPr="00607F9B" w:rsidTr="00221E7E">
        <w:trPr>
          <w:trHeight w:val="638"/>
        </w:trPr>
        <w:tc>
          <w:tcPr>
            <w:tcW w:w="959" w:type="dxa"/>
            <w:shd w:val="clear" w:color="auto" w:fill="auto"/>
          </w:tcPr>
          <w:p w:rsidR="00EB7F3D" w:rsidRPr="00607F9B" w:rsidRDefault="00EB7F3D" w:rsidP="00221E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7F3D" w:rsidRPr="00607F9B" w:rsidRDefault="00EB7F3D" w:rsidP="00221E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7F3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B7F3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7F3D">
              <w:rPr>
                <w:b/>
                <w:bCs/>
                <w:sz w:val="22"/>
                <w:szCs w:val="22"/>
              </w:rPr>
              <w:t>Budowa skateparku na Błoniach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7F3D">
              <w:rPr>
                <w:b/>
                <w:sz w:val="22"/>
                <w:szCs w:val="22"/>
              </w:rPr>
              <w:t>ZP.271.20.2023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B7F3D" w:rsidRPr="00EB7F3D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35445">
        <w:rPr>
          <w:sz w:val="22"/>
          <w:szCs w:val="22"/>
        </w:rPr>
        <w:t>(</w:t>
      </w:r>
      <w:proofErr w:type="spellStart"/>
      <w:r w:rsidR="00C35445">
        <w:rPr>
          <w:sz w:val="22"/>
          <w:szCs w:val="22"/>
        </w:rPr>
        <w:t>t.j</w:t>
      </w:r>
      <w:proofErr w:type="spellEnd"/>
      <w:r w:rsidR="00C35445">
        <w:rPr>
          <w:sz w:val="22"/>
          <w:szCs w:val="22"/>
        </w:rPr>
        <w:t>. Dz. U. z 2023r. poz. 1605</w:t>
      </w:r>
      <w:r w:rsidR="00EB7F3D" w:rsidRPr="00EB7F3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B7F3D" w:rsidTr="00221E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B7F3D" w:rsidRPr="00D26ED6" w:rsidRDefault="00EB7F3D" w:rsidP="00221E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B7F3D">
              <w:rPr>
                <w:b/>
                <w:sz w:val="22"/>
                <w:szCs w:val="22"/>
              </w:rPr>
              <w:t xml:space="preserve">Przedsiębiorstwo Inżynieryjno Budowlane </w:t>
            </w:r>
            <w:proofErr w:type="spellStart"/>
            <w:r w:rsidRPr="00EB7F3D">
              <w:rPr>
                <w:b/>
                <w:sz w:val="22"/>
                <w:szCs w:val="22"/>
              </w:rPr>
              <w:t>Inż-wod-bud</w:t>
            </w:r>
            <w:proofErr w:type="spellEnd"/>
            <w:r w:rsidRPr="00EB7F3D">
              <w:rPr>
                <w:b/>
                <w:sz w:val="22"/>
                <w:szCs w:val="22"/>
              </w:rPr>
              <w:t xml:space="preserve"> Sp. z o.o.</w:t>
            </w:r>
          </w:p>
          <w:p w:rsidR="00EB7F3D" w:rsidRPr="009F0E5C" w:rsidRDefault="00C35445" w:rsidP="00221E7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B7F3D" w:rsidRPr="00EB7F3D">
              <w:rPr>
                <w:bCs/>
                <w:sz w:val="22"/>
                <w:szCs w:val="22"/>
              </w:rPr>
              <w:t>Nowickiego</w:t>
            </w:r>
            <w:r w:rsidR="00EB7F3D" w:rsidRPr="009F0E5C">
              <w:rPr>
                <w:bCs/>
                <w:sz w:val="22"/>
                <w:szCs w:val="22"/>
              </w:rPr>
              <w:t xml:space="preserve"> </w:t>
            </w:r>
            <w:r w:rsidR="00EB7F3D" w:rsidRPr="00EB7F3D">
              <w:rPr>
                <w:bCs/>
                <w:sz w:val="22"/>
                <w:szCs w:val="22"/>
              </w:rPr>
              <w:t>8</w:t>
            </w:r>
            <w:r w:rsidR="00EB7F3D">
              <w:rPr>
                <w:bCs/>
                <w:sz w:val="22"/>
                <w:szCs w:val="22"/>
              </w:rPr>
              <w:t xml:space="preserve"> </w:t>
            </w:r>
          </w:p>
          <w:p w:rsidR="00EB7F3D" w:rsidRPr="009F0E5C" w:rsidRDefault="00EB7F3D" w:rsidP="00221E7E">
            <w:pPr>
              <w:jc w:val="both"/>
              <w:rPr>
                <w:bCs/>
                <w:sz w:val="22"/>
                <w:szCs w:val="22"/>
              </w:rPr>
            </w:pPr>
            <w:r w:rsidRPr="00EB7F3D">
              <w:rPr>
                <w:bCs/>
                <w:sz w:val="22"/>
                <w:szCs w:val="22"/>
              </w:rPr>
              <w:t>20-817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7F3D">
              <w:rPr>
                <w:bCs/>
                <w:sz w:val="22"/>
                <w:szCs w:val="22"/>
              </w:rPr>
              <w:t>Lublin</w:t>
            </w:r>
          </w:p>
          <w:p w:rsidR="00EB7F3D" w:rsidRPr="00D26ED6" w:rsidRDefault="00C35445" w:rsidP="00221E7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</w:t>
            </w:r>
            <w:r w:rsidR="00EB7F3D" w:rsidRPr="00D26ED6">
              <w:rPr>
                <w:sz w:val="22"/>
                <w:szCs w:val="22"/>
              </w:rPr>
              <w:t>za cenę</w:t>
            </w:r>
            <w:r w:rsidR="00EB7F3D">
              <w:rPr>
                <w:sz w:val="22"/>
                <w:szCs w:val="22"/>
              </w:rPr>
              <w:t xml:space="preserve"> brutto</w:t>
            </w:r>
            <w:r w:rsidR="00EB7F3D" w:rsidRPr="00D26ED6">
              <w:rPr>
                <w:sz w:val="22"/>
                <w:szCs w:val="22"/>
              </w:rPr>
              <w:t xml:space="preserve"> </w:t>
            </w:r>
            <w:r w:rsidR="00EB7F3D" w:rsidRPr="00EB7F3D">
              <w:rPr>
                <w:b/>
                <w:sz w:val="22"/>
                <w:szCs w:val="22"/>
              </w:rPr>
              <w:t>1 119 915.00 zł</w:t>
            </w:r>
            <w:r w:rsidR="00EB7F3D" w:rsidRPr="004657DA">
              <w:rPr>
                <w:bCs/>
                <w:sz w:val="22"/>
                <w:szCs w:val="22"/>
              </w:rPr>
              <w:t>.</w:t>
            </w:r>
          </w:p>
          <w:p w:rsidR="00EB7F3D" w:rsidRPr="00D26ED6" w:rsidRDefault="00EB7F3D" w:rsidP="00221E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B7F3D" w:rsidRDefault="00EB7F3D" w:rsidP="00221E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B7F3D">
              <w:t xml:space="preserve">Oferta uzyskała najwyższą </w:t>
            </w:r>
            <w:r w:rsidR="00C35445" w:rsidRPr="00EB7F3D">
              <w:t>ilość</w:t>
            </w:r>
            <w:r w:rsidRPr="00EB7F3D">
              <w:t xml:space="preserve"> punktów przy </w:t>
            </w:r>
            <w:r w:rsidR="00C35445" w:rsidRPr="00EB7F3D">
              <w:t>uwzględnieniu</w:t>
            </w:r>
            <w:r w:rsidRPr="00EB7F3D">
              <w:t xml:space="preserve"> kryterium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111"/>
        <w:gridCol w:w="1701"/>
        <w:gridCol w:w="2268"/>
        <w:gridCol w:w="1418"/>
      </w:tblGrid>
      <w:tr w:rsidR="00C35445" w:rsidRPr="008567C7" w:rsidTr="00C35445">
        <w:trPr>
          <w:trHeight w:val="510"/>
        </w:trPr>
        <w:tc>
          <w:tcPr>
            <w:tcW w:w="709" w:type="dxa"/>
            <w:vAlign w:val="center"/>
          </w:tcPr>
          <w:p w:rsidR="00C35445" w:rsidRPr="008567C7" w:rsidRDefault="00C354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C35445" w:rsidRPr="008567C7" w:rsidRDefault="00C354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5445" w:rsidRPr="008567C7" w:rsidTr="00C35445">
        <w:tc>
          <w:tcPr>
            <w:tcW w:w="709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C35445" w:rsidRPr="002B6761" w:rsidRDefault="00C35445" w:rsidP="00221E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Inżynieryjno Budowlane </w:t>
            </w:r>
            <w:proofErr w:type="spellStart"/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>Inż-wod-bud</w:t>
            </w:r>
            <w:proofErr w:type="spellEnd"/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35445" w:rsidRPr="008567C7" w:rsidRDefault="00C35445" w:rsidP="00221E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Nowickiego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445" w:rsidRPr="001B7815" w:rsidRDefault="00C35445" w:rsidP="00221E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20-817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35445" w:rsidRPr="008567C7" w:rsidTr="00C35445">
        <w:tc>
          <w:tcPr>
            <w:tcW w:w="709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C35445" w:rsidRPr="002B6761" w:rsidRDefault="00C35445" w:rsidP="00221E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>Budownictwo Mosty Drogi BMD Sp. z o.o.</w:t>
            </w:r>
          </w:p>
          <w:p w:rsidR="00C35445" w:rsidRPr="008567C7" w:rsidRDefault="00C35445" w:rsidP="00221E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Lwowska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135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C35445" w:rsidRPr="001B7815" w:rsidRDefault="00C35445" w:rsidP="00221E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56,53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96,53</w:t>
            </w:r>
          </w:p>
        </w:tc>
      </w:tr>
      <w:tr w:rsidR="00C35445" w:rsidRPr="008567C7" w:rsidTr="00C35445">
        <w:tc>
          <w:tcPr>
            <w:tcW w:w="709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C35445" w:rsidRPr="002B6761" w:rsidRDefault="00C35445" w:rsidP="00221E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>DOMBUD ANNA ZADOROŻNA RYSZARD ZADOROŻNY SPÓŁKA JAWNA</w:t>
            </w:r>
          </w:p>
          <w:p w:rsidR="00C35445" w:rsidRPr="008567C7" w:rsidRDefault="00C35445" w:rsidP="00221E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CHORZOWSKA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445" w:rsidRPr="001B7815" w:rsidRDefault="00C35445" w:rsidP="00221E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45,78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85,78</w:t>
            </w:r>
          </w:p>
        </w:tc>
      </w:tr>
      <w:tr w:rsidR="00C35445" w:rsidRPr="008567C7" w:rsidTr="00C35445">
        <w:tc>
          <w:tcPr>
            <w:tcW w:w="709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C35445" w:rsidRPr="002B6761" w:rsidRDefault="00C35445" w:rsidP="00221E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>Topatotera</w:t>
            </w:r>
            <w:proofErr w:type="spellEnd"/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C35445" w:rsidRPr="008567C7" w:rsidRDefault="00C35445" w:rsidP="00221E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445" w:rsidRPr="001B7815" w:rsidRDefault="00C35445" w:rsidP="00221E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41,99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81,99</w:t>
            </w:r>
          </w:p>
        </w:tc>
      </w:tr>
      <w:tr w:rsidR="00C35445" w:rsidRPr="008567C7" w:rsidTr="00C35445">
        <w:tc>
          <w:tcPr>
            <w:tcW w:w="709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C35445" w:rsidRPr="002B6761" w:rsidRDefault="00C35445" w:rsidP="00221E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/>
                <w:sz w:val="18"/>
                <w:szCs w:val="18"/>
              </w:rPr>
              <w:t>ALTRAMPS Tomasz Brzozowski</w:t>
            </w:r>
          </w:p>
          <w:p w:rsidR="00C35445" w:rsidRPr="008567C7" w:rsidRDefault="00C35445" w:rsidP="00221E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1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59A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445" w:rsidRPr="001B7815" w:rsidRDefault="00C35445" w:rsidP="00221E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32-540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7F3D">
              <w:rPr>
                <w:rFonts w:ascii="Times New Roman" w:hAnsi="Times New Roman" w:cs="Times New Roman"/>
                <w:bCs/>
                <w:sz w:val="18"/>
                <w:szCs w:val="18"/>
              </w:rPr>
              <w:t>Trzebinia</w:t>
            </w:r>
          </w:p>
        </w:tc>
        <w:tc>
          <w:tcPr>
            <w:tcW w:w="1701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34,14</w:t>
            </w:r>
          </w:p>
        </w:tc>
        <w:tc>
          <w:tcPr>
            <w:tcW w:w="226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35445" w:rsidRPr="008567C7" w:rsidRDefault="00C35445" w:rsidP="00221E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7F3D">
              <w:rPr>
                <w:rFonts w:ascii="Times New Roman" w:hAnsi="Times New Roman" w:cs="Times New Roman"/>
                <w:sz w:val="18"/>
                <w:szCs w:val="18"/>
              </w:rPr>
              <w:t xml:space="preserve">  74,14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1FB" w:rsidRDefault="005D51FB">
      <w:r>
        <w:separator/>
      </w:r>
    </w:p>
  </w:endnote>
  <w:endnote w:type="continuationSeparator" w:id="0">
    <w:p w:rsidR="005D51FB" w:rsidRDefault="005D5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1FB" w:rsidRDefault="005D51FB">
      <w:r>
        <w:separator/>
      </w:r>
    </w:p>
  </w:footnote>
  <w:footnote w:type="continuationSeparator" w:id="0">
    <w:p w:rsidR="005D51FB" w:rsidRDefault="005D51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F3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1F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544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7F3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233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2023-09-22T12:36:00Z</dcterms:created>
  <dcterms:modified xsi:type="dcterms:W3CDTF">2023-09-22T12:36:00Z</dcterms:modified>
</cp:coreProperties>
</file>