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09144" w14:textId="77777777" w:rsidR="00A02E94" w:rsidRDefault="00CF5B7F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CF5B7F">
        <w:rPr>
          <w:rFonts w:ascii="Arial" w:hAnsi="Arial" w:cs="Arial"/>
        </w:rPr>
        <w:t>Kraków</w:t>
      </w:r>
      <w:r w:rsidR="00A02E94">
        <w:rPr>
          <w:rFonts w:ascii="Arial" w:hAnsi="Arial" w:cs="Arial"/>
        </w:rPr>
        <w:t xml:space="preserve"> dnia: </w:t>
      </w:r>
      <w:r w:rsidRPr="00CF5B7F">
        <w:rPr>
          <w:rFonts w:ascii="Arial" w:hAnsi="Arial" w:cs="Arial"/>
        </w:rPr>
        <w:t>2023-09-21</w:t>
      </w:r>
    </w:p>
    <w:p w14:paraId="7A31ADA6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5EDFB23D" w14:textId="77777777" w:rsidR="00A02E94" w:rsidRDefault="00CF5B7F" w:rsidP="00A02E94">
      <w:pPr>
        <w:spacing w:after="40"/>
        <w:rPr>
          <w:rFonts w:ascii="Arial" w:hAnsi="Arial" w:cs="Arial"/>
          <w:b/>
          <w:bCs/>
        </w:rPr>
      </w:pPr>
      <w:r w:rsidRPr="00CF5B7F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6C5AE98" w14:textId="77777777" w:rsidR="00A02E94" w:rsidRDefault="00CF5B7F" w:rsidP="00A02E94">
      <w:pPr>
        <w:rPr>
          <w:rFonts w:ascii="Arial" w:hAnsi="Arial" w:cs="Arial"/>
        </w:rPr>
      </w:pPr>
      <w:r w:rsidRPr="00CF5B7F">
        <w:rPr>
          <w:rFonts w:ascii="Arial" w:hAnsi="Arial" w:cs="Arial"/>
        </w:rPr>
        <w:t>os. Na Skarpie</w:t>
      </w:r>
      <w:r w:rsidR="00A02E94">
        <w:rPr>
          <w:rFonts w:ascii="Arial" w:hAnsi="Arial" w:cs="Arial"/>
        </w:rPr>
        <w:t xml:space="preserve"> </w:t>
      </w:r>
      <w:r w:rsidRPr="00CF5B7F">
        <w:rPr>
          <w:rFonts w:ascii="Arial" w:hAnsi="Arial" w:cs="Arial"/>
        </w:rPr>
        <w:t>66</w:t>
      </w:r>
    </w:p>
    <w:p w14:paraId="28C7CE4B" w14:textId="77777777" w:rsidR="00A02E94" w:rsidRDefault="00CF5B7F" w:rsidP="00A02E94">
      <w:pPr>
        <w:rPr>
          <w:rFonts w:ascii="Arial" w:hAnsi="Arial" w:cs="Arial"/>
        </w:rPr>
      </w:pPr>
      <w:r w:rsidRPr="00CF5B7F">
        <w:rPr>
          <w:rFonts w:ascii="Arial" w:hAnsi="Arial" w:cs="Arial"/>
        </w:rPr>
        <w:t>31-913</w:t>
      </w:r>
      <w:r w:rsidR="00A02E94">
        <w:rPr>
          <w:rFonts w:ascii="Arial" w:hAnsi="Arial" w:cs="Arial"/>
        </w:rPr>
        <w:t xml:space="preserve"> </w:t>
      </w:r>
      <w:r w:rsidRPr="00CF5B7F">
        <w:rPr>
          <w:rFonts w:ascii="Arial" w:hAnsi="Arial" w:cs="Arial"/>
        </w:rPr>
        <w:t>Kraków</w:t>
      </w:r>
    </w:p>
    <w:p w14:paraId="3D851572" w14:textId="443D0EDA" w:rsidR="00A02E94" w:rsidRDefault="005D196B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>SZP-271-32/23-</w:t>
      </w:r>
      <w:r w:rsidR="00F54E1C">
        <w:rPr>
          <w:rFonts w:ascii="Arial" w:hAnsi="Arial" w:cs="Arial"/>
          <w:bCs/>
        </w:rPr>
        <w:t>700.</w:t>
      </w:r>
      <w:r>
        <w:rPr>
          <w:rFonts w:ascii="Arial" w:hAnsi="Arial" w:cs="Arial"/>
          <w:bCs/>
        </w:rPr>
        <w:t>IW</w:t>
      </w:r>
    </w:p>
    <w:p w14:paraId="35947F2C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1CDF7CC6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44C27DD6" w14:textId="77777777"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746266A3" w14:textId="77777777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CF5B7F" w14:paraId="3BD6AB53" w14:textId="77777777" w:rsidTr="004A644F">
        <w:trPr>
          <w:trHeight w:val="638"/>
        </w:trPr>
        <w:tc>
          <w:tcPr>
            <w:tcW w:w="959" w:type="dxa"/>
            <w:hideMark/>
          </w:tcPr>
          <w:p w14:paraId="7E086AA1" w14:textId="77777777" w:rsidR="00CF5B7F" w:rsidRDefault="00CF5B7F" w:rsidP="004A644F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23EFA697" w14:textId="77777777" w:rsidR="00CF5B7F" w:rsidRDefault="00CF5B7F" w:rsidP="004A644F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F5B7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F5B7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CF5B7F">
              <w:rPr>
                <w:rFonts w:ascii="Arial" w:hAnsi="Arial" w:cs="Arial"/>
                <w:b/>
                <w:bCs/>
              </w:rPr>
              <w:t>Inwestycyjny</w:t>
            </w:r>
            <w:proofErr w:type="gramEnd"/>
            <w:r w:rsidRPr="00CF5B7F">
              <w:rPr>
                <w:rFonts w:ascii="Arial" w:hAnsi="Arial" w:cs="Arial"/>
                <w:b/>
                <w:bCs/>
              </w:rPr>
              <w:t xml:space="preserve"> zakup sprzętu medycznego na potrzeby Oddziałów Szpitalnych (2 grupy)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F5B7F">
              <w:rPr>
                <w:rFonts w:ascii="Arial" w:hAnsi="Arial" w:cs="Arial"/>
                <w:b/>
              </w:rPr>
              <w:t>SZP-271-32-2023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35775908" w14:textId="77777777"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CF5B7F" w:rsidRPr="00CF5B7F">
        <w:rPr>
          <w:rFonts w:ascii="Arial" w:hAnsi="Arial" w:cs="Arial"/>
        </w:rPr>
        <w:t>(</w:t>
      </w:r>
      <w:proofErr w:type="spellStart"/>
      <w:r w:rsidR="00CF5B7F" w:rsidRPr="00CF5B7F">
        <w:rPr>
          <w:rFonts w:ascii="Arial" w:hAnsi="Arial" w:cs="Arial"/>
        </w:rPr>
        <w:t>t.j</w:t>
      </w:r>
      <w:proofErr w:type="spellEnd"/>
      <w:r w:rsidR="00CF5B7F" w:rsidRPr="00CF5B7F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F5B7F" w14:paraId="4BBCE94E" w14:textId="77777777" w:rsidTr="004A644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657E" w14:textId="77777777" w:rsidR="00CF5B7F" w:rsidRDefault="00CF5B7F" w:rsidP="004A644F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CF5B7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CF5B7F">
              <w:rPr>
                <w:rFonts w:ascii="Arial" w:hAnsi="Arial" w:cs="Arial"/>
              </w:rPr>
              <w:t>Zakup, dostawa i uruchomienie 1 szt. stołu operacyjnego wraz ze szkoleniem pracowników Zamawiającego</w:t>
            </w:r>
          </w:p>
          <w:p w14:paraId="04056799" w14:textId="77777777" w:rsidR="00CF5B7F" w:rsidRDefault="00CF5B7F" w:rsidP="004A644F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CF5B7F">
              <w:rPr>
                <w:rFonts w:ascii="Arial" w:hAnsi="Arial" w:cs="Arial"/>
                <w:b/>
              </w:rPr>
              <w:t xml:space="preserve">TMS </w:t>
            </w:r>
            <w:proofErr w:type="spellStart"/>
            <w:r w:rsidRPr="00CF5B7F">
              <w:rPr>
                <w:rFonts w:ascii="Arial" w:hAnsi="Arial" w:cs="Arial"/>
                <w:b/>
              </w:rPr>
              <w:t>Medical</w:t>
            </w:r>
            <w:proofErr w:type="spellEnd"/>
            <w:r w:rsidRPr="00CF5B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F5B7F">
              <w:rPr>
                <w:rFonts w:ascii="Arial" w:hAnsi="Arial" w:cs="Arial"/>
                <w:b/>
              </w:rPr>
              <w:t>Sp.zo.o.</w:t>
            </w:r>
            <w:proofErr w:type="gramStart"/>
            <w:r w:rsidRPr="00CF5B7F">
              <w:rPr>
                <w:rFonts w:ascii="Arial" w:hAnsi="Arial" w:cs="Arial"/>
                <w:b/>
              </w:rPr>
              <w:t>Sp.K</w:t>
            </w:r>
            <w:proofErr w:type="spellEnd"/>
            <w:proofErr w:type="gramEnd"/>
          </w:p>
          <w:p w14:paraId="5E63FD5F" w14:textId="77777777" w:rsidR="00CF5B7F" w:rsidRDefault="00CF5B7F" w:rsidP="004A644F">
            <w:pPr>
              <w:jc w:val="both"/>
              <w:rPr>
                <w:rFonts w:ascii="Arial" w:hAnsi="Arial" w:cs="Arial"/>
                <w:bCs/>
              </w:rPr>
            </w:pPr>
            <w:r w:rsidRPr="00CF5B7F">
              <w:rPr>
                <w:rFonts w:ascii="Arial" w:hAnsi="Arial" w:cs="Arial"/>
                <w:bCs/>
              </w:rPr>
              <w:t>Malwowa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F5B7F">
              <w:rPr>
                <w:rFonts w:ascii="Arial" w:hAnsi="Arial" w:cs="Arial"/>
                <w:bCs/>
              </w:rPr>
              <w:t>138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CFC0678" w14:textId="77777777" w:rsidR="00CF5B7F" w:rsidRDefault="00CF5B7F" w:rsidP="004A644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F5B7F">
              <w:rPr>
                <w:rFonts w:ascii="Arial" w:hAnsi="Arial" w:cs="Arial"/>
                <w:bCs/>
              </w:rPr>
              <w:t>60-185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F5B7F">
              <w:rPr>
                <w:rFonts w:ascii="Arial" w:hAnsi="Arial" w:cs="Arial"/>
                <w:bCs/>
              </w:rPr>
              <w:t>Poznań</w:t>
            </w:r>
          </w:p>
          <w:p w14:paraId="2B910515" w14:textId="77777777" w:rsidR="00CF5B7F" w:rsidRPr="004872D7" w:rsidRDefault="00CF5B7F" w:rsidP="004A644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CF5B7F">
              <w:rPr>
                <w:rFonts w:ascii="Arial" w:hAnsi="Arial" w:cs="Arial"/>
                <w:b/>
              </w:rPr>
              <w:t>166 989.60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757CC826" w14:textId="77777777" w:rsidR="00CF5B7F" w:rsidRDefault="00CF5B7F" w:rsidP="004A644F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4F174B9F" w14:textId="70939999" w:rsidR="00CF5B7F" w:rsidRPr="00CF5B7F" w:rsidRDefault="00751591" w:rsidP="004A644F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highlight w:val="darkGray"/>
              </w:rPr>
            </w:pPr>
            <w:r w:rsidRPr="00751591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751591">
              <w:rPr>
                <w:rFonts w:ascii="Arial" w:hAnsi="Arial" w:cs="Arial"/>
              </w:rPr>
              <w:t>publicznych  oraz</w:t>
            </w:r>
            <w:proofErr w:type="gramEnd"/>
            <w:r w:rsidRPr="00751591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  <w:tr w:rsidR="00CF5B7F" w14:paraId="2F10022C" w14:textId="77777777" w:rsidTr="004A644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F274F" w14:textId="77777777" w:rsidR="00CF5B7F" w:rsidRDefault="00CF5B7F" w:rsidP="004A644F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CF5B7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CF5B7F">
              <w:rPr>
                <w:rFonts w:ascii="Arial" w:hAnsi="Arial" w:cs="Arial"/>
              </w:rPr>
              <w:t xml:space="preserve">Zakup i dostawa narzędzi neurochirurgicznych (1 </w:t>
            </w:r>
            <w:proofErr w:type="spellStart"/>
            <w:r w:rsidRPr="00CF5B7F">
              <w:rPr>
                <w:rFonts w:ascii="Arial" w:hAnsi="Arial" w:cs="Arial"/>
              </w:rPr>
              <w:t>kpl</w:t>
            </w:r>
            <w:proofErr w:type="spellEnd"/>
            <w:r w:rsidRPr="00CF5B7F">
              <w:rPr>
                <w:rFonts w:ascii="Arial" w:hAnsi="Arial" w:cs="Arial"/>
              </w:rPr>
              <w:t>.) wraz z kontenerem 2 szt., wanną 2 szt. oraz koszem stalowym 2 szt.</w:t>
            </w:r>
          </w:p>
          <w:p w14:paraId="5CA3D099" w14:textId="77777777" w:rsidR="00CF5B7F" w:rsidRDefault="00CF5B7F" w:rsidP="004A644F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CF5B7F">
              <w:rPr>
                <w:rFonts w:ascii="Arial" w:hAnsi="Arial" w:cs="Arial"/>
                <w:b/>
              </w:rPr>
              <w:t>Aesculap</w:t>
            </w:r>
            <w:proofErr w:type="spellEnd"/>
            <w:r w:rsidRPr="00CF5B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F5B7F">
              <w:rPr>
                <w:rFonts w:ascii="Arial" w:hAnsi="Arial" w:cs="Arial"/>
                <w:b/>
              </w:rPr>
              <w:t>Chifa</w:t>
            </w:r>
            <w:proofErr w:type="spellEnd"/>
            <w:r w:rsidRPr="00CF5B7F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38661B0" w14:textId="77777777" w:rsidR="00CF5B7F" w:rsidRDefault="00CF5B7F" w:rsidP="004A644F">
            <w:pPr>
              <w:jc w:val="both"/>
              <w:rPr>
                <w:rFonts w:ascii="Arial" w:hAnsi="Arial" w:cs="Arial"/>
                <w:bCs/>
              </w:rPr>
            </w:pPr>
            <w:r w:rsidRPr="00CF5B7F">
              <w:rPr>
                <w:rFonts w:ascii="Arial" w:hAnsi="Arial" w:cs="Arial"/>
                <w:bCs/>
              </w:rPr>
              <w:t>Tysiąclecia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F5B7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55E6A31" w14:textId="77777777" w:rsidR="00CF5B7F" w:rsidRDefault="00CF5B7F" w:rsidP="004A644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F5B7F">
              <w:rPr>
                <w:rFonts w:ascii="Arial" w:hAnsi="Arial" w:cs="Arial"/>
                <w:bCs/>
              </w:rPr>
              <w:t>64-300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F5B7F">
              <w:rPr>
                <w:rFonts w:ascii="Arial" w:hAnsi="Arial" w:cs="Arial"/>
                <w:bCs/>
              </w:rPr>
              <w:t>Nowy Tomyśl</w:t>
            </w:r>
          </w:p>
          <w:p w14:paraId="321C97B1" w14:textId="77777777" w:rsidR="00CF5B7F" w:rsidRPr="004872D7" w:rsidRDefault="00CF5B7F" w:rsidP="004A644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CF5B7F">
              <w:rPr>
                <w:rFonts w:ascii="Arial" w:hAnsi="Arial" w:cs="Arial"/>
                <w:b/>
              </w:rPr>
              <w:t>135 331.56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DF43C7E" w14:textId="77777777" w:rsidR="00CF5B7F" w:rsidRDefault="00CF5B7F" w:rsidP="004A644F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DC1636B" w14:textId="6FDB3006" w:rsidR="00CF5B7F" w:rsidRPr="00CF5B7F" w:rsidRDefault="00751591" w:rsidP="004A644F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  <w:highlight w:val="darkGray"/>
              </w:rPr>
            </w:pPr>
            <w:r w:rsidRPr="00751591">
              <w:rPr>
                <w:rFonts w:ascii="Arial" w:hAnsi="Arial" w:cs="Arial"/>
              </w:rPr>
              <w:t xml:space="preserve">Oferta spełnia warunki zawarte w SWZ, w ustawie Prawo zamówień </w:t>
            </w:r>
            <w:proofErr w:type="gramStart"/>
            <w:r w:rsidRPr="00751591">
              <w:rPr>
                <w:rFonts w:ascii="Arial" w:hAnsi="Arial" w:cs="Arial"/>
              </w:rPr>
              <w:t>publicznych  oraz</w:t>
            </w:r>
            <w:proofErr w:type="gramEnd"/>
            <w:r w:rsidRPr="00751591">
              <w:rPr>
                <w:rFonts w:ascii="Arial" w:hAnsi="Arial" w:cs="Arial"/>
              </w:rPr>
              <w:t xml:space="preserve"> jest najkorzystniejsza w kryteriach określonych w SWZ</w:t>
            </w:r>
          </w:p>
        </w:tc>
      </w:tr>
    </w:tbl>
    <w:p w14:paraId="14302708" w14:textId="77777777"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14:paraId="30FCC155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656179B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FD44389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D2FE1BF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0F42359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F5B7F" w14:paraId="2EDD3797" w14:textId="77777777" w:rsidTr="004A644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B5F7" w14:textId="77777777" w:rsidR="00CF5B7F" w:rsidRDefault="00CF5B7F" w:rsidP="004A644F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F5B7F">
              <w:rPr>
                <w:rFonts w:ascii="Arial" w:hAnsi="Arial" w:cs="Arial"/>
                <w:sz w:val="20"/>
                <w:szCs w:val="20"/>
              </w:rPr>
              <w:t>Zakup, dostawa i uruchomienie 1 szt. stołu operacyjnego wraz ze szkoleniem pracowników Zamawiającego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EB323" w14:textId="77777777" w:rsidR="00CF5B7F" w:rsidRDefault="00CF5B7F" w:rsidP="004A644F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TMS </w:t>
            </w:r>
            <w:proofErr w:type="spellStart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>Sp.zo.o.</w:t>
            </w:r>
            <w:proofErr w:type="gramStart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>Sp.K</w:t>
            </w:r>
            <w:proofErr w:type="spellEnd"/>
            <w:proofErr w:type="gramEnd"/>
          </w:p>
          <w:p w14:paraId="792B253F" w14:textId="77777777" w:rsidR="00CF5B7F" w:rsidRDefault="00CF5B7F" w:rsidP="004A644F">
            <w:pPr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Malwowa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7F">
              <w:rPr>
                <w:rFonts w:ascii="Arial" w:hAnsi="Arial" w:cs="Arial"/>
                <w:sz w:val="20"/>
                <w:szCs w:val="20"/>
              </w:rPr>
              <w:t>138</w:t>
            </w:r>
          </w:p>
          <w:p w14:paraId="0740D26F" w14:textId="77777777" w:rsidR="00CF5B7F" w:rsidRDefault="00CF5B7F" w:rsidP="004A644F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60-185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7F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9934" w14:textId="77777777" w:rsidR="00CF5B7F" w:rsidRPr="00CF5B7F" w:rsidRDefault="00CF5B7F" w:rsidP="004A644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1 - cena - 85.00</w:t>
            </w:r>
          </w:p>
          <w:p w14:paraId="09635887" w14:textId="743BDBBF" w:rsidR="00CF5B7F" w:rsidRPr="00CF5B7F" w:rsidRDefault="00CF5B7F" w:rsidP="004A644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 xml:space="preserve">2 - wydłużenie terminu </w:t>
            </w:r>
            <w:proofErr w:type="gramStart"/>
            <w:r w:rsidRPr="00CF5B7F">
              <w:rPr>
                <w:rFonts w:ascii="Arial" w:hAnsi="Arial" w:cs="Arial"/>
                <w:sz w:val="20"/>
                <w:szCs w:val="20"/>
              </w:rPr>
              <w:t>gwarancji  -</w:t>
            </w:r>
            <w:proofErr w:type="gramEnd"/>
            <w:r w:rsidRPr="00CF5B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1591">
              <w:rPr>
                <w:rFonts w:ascii="Arial" w:hAnsi="Arial" w:cs="Arial"/>
                <w:sz w:val="20"/>
                <w:szCs w:val="20"/>
              </w:rPr>
              <w:t>10</w:t>
            </w:r>
            <w:r w:rsidRPr="00CF5B7F">
              <w:rPr>
                <w:rFonts w:ascii="Arial" w:hAnsi="Arial" w:cs="Arial"/>
                <w:sz w:val="20"/>
                <w:szCs w:val="20"/>
              </w:rPr>
              <w:t>.00</w:t>
            </w:r>
          </w:p>
          <w:p w14:paraId="4347F774" w14:textId="77777777" w:rsidR="00CF5B7F" w:rsidRDefault="00CF5B7F" w:rsidP="004A644F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F0C3" w14:textId="33279C89" w:rsidR="00CF5B7F" w:rsidRDefault="00CF5B7F" w:rsidP="004A644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51591">
              <w:rPr>
                <w:rFonts w:ascii="Arial" w:hAnsi="Arial" w:cs="Arial"/>
                <w:sz w:val="20"/>
                <w:szCs w:val="20"/>
              </w:rPr>
              <w:t>95</w:t>
            </w:r>
            <w:r w:rsidRPr="00CF5B7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CF5B7F" w14:paraId="4DBBBD6E" w14:textId="77777777" w:rsidTr="004A644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7205" w14:textId="77777777" w:rsidR="00CF5B7F" w:rsidRDefault="00CF5B7F" w:rsidP="004A644F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F5B7F">
              <w:rPr>
                <w:rFonts w:ascii="Arial" w:hAnsi="Arial" w:cs="Arial"/>
                <w:sz w:val="20"/>
                <w:szCs w:val="20"/>
              </w:rPr>
              <w:t xml:space="preserve">Zakup i dostawa narzędzi neurochirurgicznych (1 </w:t>
            </w:r>
            <w:proofErr w:type="spellStart"/>
            <w:r w:rsidRPr="00CF5B7F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CF5B7F">
              <w:rPr>
                <w:rFonts w:ascii="Arial" w:hAnsi="Arial" w:cs="Arial"/>
                <w:sz w:val="20"/>
                <w:szCs w:val="20"/>
              </w:rPr>
              <w:t>.) wraz z kontenerem 2 szt., wanną 2 szt. oraz koszem stalowym 2 szt.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25AC" w14:textId="77777777" w:rsidR="00CF5B7F" w:rsidRDefault="00CF5B7F" w:rsidP="004A644F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CF5B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1E31B10" w14:textId="77777777" w:rsidR="00CF5B7F" w:rsidRDefault="00CF5B7F" w:rsidP="004A644F">
            <w:pPr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Tysiąclecia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7F"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10921E04" w14:textId="77777777" w:rsidR="00CF5B7F" w:rsidRDefault="00CF5B7F" w:rsidP="004A644F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64-300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5B7F">
              <w:rPr>
                <w:rFonts w:ascii="Arial" w:hAnsi="Arial" w:cs="Arial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33D4" w14:textId="77777777" w:rsidR="00CF5B7F" w:rsidRPr="00CF5B7F" w:rsidRDefault="00CF5B7F" w:rsidP="004A644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1 - cena - 85.00</w:t>
            </w:r>
          </w:p>
          <w:p w14:paraId="2D4F2495" w14:textId="5133261C" w:rsidR="00CF5B7F" w:rsidRPr="00CF5B7F" w:rsidRDefault="00CF5B7F" w:rsidP="004A644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 xml:space="preserve">2 - wydłużenie terminu </w:t>
            </w:r>
            <w:proofErr w:type="gramStart"/>
            <w:r w:rsidRPr="00CF5B7F">
              <w:rPr>
                <w:rFonts w:ascii="Arial" w:hAnsi="Arial" w:cs="Arial"/>
                <w:sz w:val="20"/>
                <w:szCs w:val="20"/>
              </w:rPr>
              <w:t>gwarancji  -</w:t>
            </w:r>
            <w:proofErr w:type="gramEnd"/>
            <w:r w:rsidRPr="00CF5B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1591">
              <w:rPr>
                <w:rFonts w:ascii="Arial" w:hAnsi="Arial" w:cs="Arial"/>
                <w:sz w:val="20"/>
                <w:szCs w:val="20"/>
              </w:rPr>
              <w:t>0</w:t>
            </w:r>
            <w:r w:rsidRPr="00CF5B7F">
              <w:rPr>
                <w:rFonts w:ascii="Arial" w:hAnsi="Arial" w:cs="Arial"/>
                <w:sz w:val="20"/>
                <w:szCs w:val="20"/>
              </w:rPr>
              <w:t>.00</w:t>
            </w:r>
          </w:p>
          <w:p w14:paraId="503B366E" w14:textId="77777777" w:rsidR="00CF5B7F" w:rsidRDefault="00CF5B7F" w:rsidP="004A644F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ECAF" w14:textId="0FEE6BA6" w:rsidR="00CF5B7F" w:rsidRDefault="00CF5B7F" w:rsidP="004A644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5B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1591">
              <w:rPr>
                <w:rFonts w:ascii="Arial" w:hAnsi="Arial" w:cs="Arial"/>
                <w:sz w:val="20"/>
                <w:szCs w:val="20"/>
              </w:rPr>
              <w:t>85</w:t>
            </w:r>
            <w:r w:rsidRPr="00CF5B7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</w:tbl>
    <w:p w14:paraId="365F0638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18F75B2E" w14:textId="77777777"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6471BEF0" w14:textId="77777777"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CF5B7F">
        <w:rPr>
          <w:rFonts w:ascii="Arial" w:hAnsi="Arial" w:cs="Arial"/>
        </w:rPr>
        <w:t>nie krótszym niż 5 dni od dnia przesłania niniejszego zawiadomienia o wyborze najkorzystniejszej oferty.</w:t>
      </w:r>
    </w:p>
    <w:p w14:paraId="7AB6E51C" w14:textId="77777777"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58060E7" w14:textId="77777777"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39124FF7" w14:textId="5D572AE9"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416092E" w14:textId="7642AD14" w:rsidR="00751591" w:rsidRDefault="00751591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Dyrektor dr n. med. Jerzy </w:t>
      </w:r>
      <w:proofErr w:type="spellStart"/>
      <w:r>
        <w:rPr>
          <w:rFonts w:ascii="Arial" w:hAnsi="Arial" w:cs="Arial"/>
          <w:i/>
        </w:rPr>
        <w:t>Friediger</w:t>
      </w:r>
      <w:proofErr w:type="spellEnd"/>
    </w:p>
    <w:bookmarkEnd w:id="0"/>
    <w:p w14:paraId="2728A991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A5E52" w14:textId="77777777" w:rsidR="005B2C24" w:rsidRDefault="005B2C24">
      <w:r>
        <w:separator/>
      </w:r>
    </w:p>
  </w:endnote>
  <w:endnote w:type="continuationSeparator" w:id="0">
    <w:p w14:paraId="50C27B7C" w14:textId="77777777" w:rsidR="005B2C24" w:rsidRDefault="005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C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A56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8FB22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B18A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44F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3805A" w14:textId="77777777" w:rsidR="005B2C24" w:rsidRDefault="005B2C24">
      <w:r>
        <w:separator/>
      </w:r>
    </w:p>
  </w:footnote>
  <w:footnote w:type="continuationSeparator" w:id="0">
    <w:p w14:paraId="03366410" w14:textId="77777777" w:rsidR="005B2C24" w:rsidRDefault="005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C74E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1CE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0EA5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0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2C24"/>
    <w:rsid w:val="005C35EA"/>
    <w:rsid w:val="005D196B"/>
    <w:rsid w:val="005E5BFF"/>
    <w:rsid w:val="005F2CB0"/>
    <w:rsid w:val="00607F9B"/>
    <w:rsid w:val="00644DCB"/>
    <w:rsid w:val="00657C1E"/>
    <w:rsid w:val="006E3089"/>
    <w:rsid w:val="00712C39"/>
    <w:rsid w:val="00751591"/>
    <w:rsid w:val="00756CDA"/>
    <w:rsid w:val="007E2ACC"/>
    <w:rsid w:val="007E68C5"/>
    <w:rsid w:val="00832144"/>
    <w:rsid w:val="008567C7"/>
    <w:rsid w:val="008642B3"/>
    <w:rsid w:val="008A1581"/>
    <w:rsid w:val="008A6C10"/>
    <w:rsid w:val="008E5102"/>
    <w:rsid w:val="00915B9E"/>
    <w:rsid w:val="00952256"/>
    <w:rsid w:val="0097748A"/>
    <w:rsid w:val="009D740F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5B7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4E1C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35933B"/>
  <w15:chartTrackingRefBased/>
  <w15:docId w15:val="{88F110FC-FCEE-4BF5-9486-74539FF1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2023-09-21T11:21:00Z</cp:lastPrinted>
  <dcterms:created xsi:type="dcterms:W3CDTF">2023-09-21T11:22:00Z</dcterms:created>
  <dcterms:modified xsi:type="dcterms:W3CDTF">2023-09-21T11:22:00Z</dcterms:modified>
</cp:coreProperties>
</file>