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D419B" w14:textId="5715029B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E673B5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47AD410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265449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747C52A0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607AC9B8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19992F3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BA75ED3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EEDA9BB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E95460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7FAD0F66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243F8" w:rsidRPr="00C14101" w14:paraId="461F029D" w14:textId="77777777" w:rsidTr="006D4EC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34C27A" w14:textId="77777777" w:rsidR="000243F8" w:rsidRPr="00C14101" w:rsidRDefault="000243F8" w:rsidP="006D4EC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C159710" w14:textId="77777777" w:rsidR="000243F8" w:rsidRPr="00C14101" w:rsidRDefault="000243F8" w:rsidP="006D4EC2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243F8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3512B5C" w14:textId="77777777" w:rsidR="000243F8" w:rsidRPr="00C14101" w:rsidRDefault="000243F8" w:rsidP="006D4E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BF94D81" w14:textId="77777777" w:rsidR="000243F8" w:rsidRPr="00C14101" w:rsidRDefault="000243F8" w:rsidP="006D4E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EB41615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4DBFDD53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549A8DBF" w14:textId="77777777" w:rsidR="00BC121E" w:rsidRPr="00C14101" w:rsidRDefault="000243F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3F8">
        <w:rPr>
          <w:rFonts w:ascii="Arial" w:eastAsia="Times New Roman" w:hAnsi="Arial" w:cs="Arial"/>
          <w:b/>
          <w:sz w:val="24"/>
          <w:szCs w:val="24"/>
          <w:lang w:eastAsia="pl-PL"/>
        </w:rPr>
        <w:t>Inwestycyjny zakup sprzętu medycznego na potrzeby Oddziałów Szpitalnych (4 grupy)</w:t>
      </w:r>
    </w:p>
    <w:p w14:paraId="483CB4FF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243F8" w:rsidRPr="000243F8">
        <w:rPr>
          <w:rFonts w:ascii="Arial" w:eastAsia="Times New Roman" w:hAnsi="Arial" w:cs="Arial"/>
          <w:b/>
          <w:sz w:val="24"/>
          <w:szCs w:val="24"/>
          <w:lang w:eastAsia="pl-PL"/>
        </w:rPr>
        <w:t>SZP-271-39-2023</w:t>
      </w:r>
    </w:p>
    <w:p w14:paraId="5BF887F5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0243F8" w:rsidRPr="000243F8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8849C5E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5F9507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26F9E3C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351969A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4F1646B4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142F016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338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155A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EB05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D9CAD7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6589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4FD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447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A00D3C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7DAC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5D7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544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CCA6AC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5C6EAE61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D249C87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959FFE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7DD34B4" w14:textId="77777777" w:rsidTr="00620E37">
        <w:tc>
          <w:tcPr>
            <w:tcW w:w="2660" w:type="dxa"/>
            <w:shd w:val="clear" w:color="auto" w:fill="auto"/>
          </w:tcPr>
          <w:p w14:paraId="2727888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32AE4252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623306F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5AA0623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55E4C24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3FEFA82" w14:textId="77777777" w:rsidR="00BC121E" w:rsidRPr="00C14101" w:rsidRDefault="000243F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6C3BB14F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490E0E5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3B484BE9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58FAD" w14:textId="77777777" w:rsidR="006E0B2D" w:rsidRDefault="006E0B2D">
      <w:r>
        <w:separator/>
      </w:r>
    </w:p>
  </w:endnote>
  <w:endnote w:type="continuationSeparator" w:id="0">
    <w:p w14:paraId="27384038" w14:textId="77777777" w:rsidR="006E0B2D" w:rsidRDefault="006E0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5FA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67502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7AC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3D54F9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721F6091">
        <v:line id="_x0000_s1025" style="position:absolute;left:0;text-align:left;z-index:251657728" from="-3.85pt,8.7pt" to="455.15pt,8.7pt"/>
      </w:pict>
    </w:r>
  </w:p>
  <w:p w14:paraId="4AF18AC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569FD" w14:textId="77777777" w:rsidR="000243F8" w:rsidRDefault="000243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3F44A" w14:textId="77777777" w:rsidR="006E0B2D" w:rsidRDefault="006E0B2D">
      <w:r>
        <w:separator/>
      </w:r>
    </w:p>
  </w:footnote>
  <w:footnote w:type="continuationSeparator" w:id="0">
    <w:p w14:paraId="24B88C09" w14:textId="77777777" w:rsidR="006E0B2D" w:rsidRDefault="006E0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553E4" w14:textId="77777777" w:rsidR="000243F8" w:rsidRDefault="000243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E5D78" w14:textId="77777777" w:rsidR="000243F8" w:rsidRDefault="000243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8725E" w14:textId="77777777" w:rsidR="000243F8" w:rsidRDefault="000243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6862809">
    <w:abstractNumId w:val="13"/>
  </w:num>
  <w:num w:numId="2" w16cid:durableId="347755994">
    <w:abstractNumId w:val="0"/>
  </w:num>
  <w:num w:numId="3" w16cid:durableId="1374692249">
    <w:abstractNumId w:val="11"/>
  </w:num>
  <w:num w:numId="4" w16cid:durableId="1678381467">
    <w:abstractNumId w:val="8"/>
  </w:num>
  <w:num w:numId="5" w16cid:durableId="612519394">
    <w:abstractNumId w:val="7"/>
  </w:num>
  <w:num w:numId="6" w16cid:durableId="562300848">
    <w:abstractNumId w:val="1"/>
  </w:num>
  <w:num w:numId="7" w16cid:durableId="589045191">
    <w:abstractNumId w:val="6"/>
  </w:num>
  <w:num w:numId="8" w16cid:durableId="187452783">
    <w:abstractNumId w:val="3"/>
  </w:num>
  <w:num w:numId="9" w16cid:durableId="1876306884">
    <w:abstractNumId w:val="2"/>
  </w:num>
  <w:num w:numId="10" w16cid:durableId="1143352606">
    <w:abstractNumId w:val="5"/>
  </w:num>
  <w:num w:numId="11" w16cid:durableId="403262370">
    <w:abstractNumId w:val="10"/>
  </w:num>
  <w:num w:numId="12" w16cid:durableId="1101880303">
    <w:abstractNumId w:val="4"/>
  </w:num>
  <w:num w:numId="13" w16cid:durableId="580722351">
    <w:abstractNumId w:val="9"/>
  </w:num>
  <w:num w:numId="14" w16cid:durableId="11482106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B2D"/>
    <w:rsid w:val="0000184A"/>
    <w:rsid w:val="00012997"/>
    <w:rsid w:val="000243F8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7A1D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B2D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673B5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FEC618"/>
  <w15:chartTrackingRefBased/>
  <w15:docId w15:val="{E4E4BB11-8CC7-49D5-92CB-77D7F0A6D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233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2023-09-21T09:31:00Z</dcterms:created>
  <dcterms:modified xsi:type="dcterms:W3CDTF">2023-09-21T09:32:00Z</dcterms:modified>
</cp:coreProperties>
</file>