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6267D42" w14:textId="77777777" w:rsidR="0069110A" w:rsidRDefault="0069110A" w:rsidP="00114568">
      <w:pPr>
        <w:jc w:val="center"/>
        <w:rPr>
          <w:b/>
          <w:sz w:val="28"/>
        </w:rPr>
      </w:pPr>
    </w:p>
    <w:p w14:paraId="0F71C54E" w14:textId="017AFC1C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58F3CFC" w14:textId="518B1593" w:rsidR="00BF5B38" w:rsidRPr="006049E6" w:rsidRDefault="00C437AC" w:rsidP="00DE57A3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049E6">
        <w:rPr>
          <w:sz w:val="22"/>
          <w:szCs w:val="22"/>
        </w:rPr>
        <w:t>Przystępując</w:t>
      </w:r>
      <w:r w:rsidR="00114568" w:rsidRPr="006049E6">
        <w:rPr>
          <w:sz w:val="22"/>
          <w:szCs w:val="22"/>
        </w:rPr>
        <w:t xml:space="preserve"> do toczącego się postępowania o udzielenie zamówienia publicznego prowadzonego </w:t>
      </w:r>
      <w:r w:rsidR="000F2C92" w:rsidRPr="006049E6">
        <w:rPr>
          <w:sz w:val="22"/>
          <w:szCs w:val="22"/>
        </w:rPr>
        <w:t xml:space="preserve"> </w:t>
      </w:r>
      <w:r w:rsidR="00114568" w:rsidRPr="006049E6">
        <w:rPr>
          <w:sz w:val="22"/>
          <w:szCs w:val="22"/>
        </w:rPr>
        <w:t xml:space="preserve">w trybie </w:t>
      </w:r>
      <w:r w:rsidR="00DB30F2" w:rsidRPr="006049E6">
        <w:rPr>
          <w:b/>
          <w:sz w:val="22"/>
          <w:szCs w:val="22"/>
        </w:rPr>
        <w:t>p</w:t>
      </w:r>
      <w:r w:rsidR="006A0801" w:rsidRPr="006049E6">
        <w:rPr>
          <w:b/>
          <w:sz w:val="22"/>
          <w:szCs w:val="22"/>
        </w:rPr>
        <w:t>odstawowym pn</w:t>
      </w:r>
      <w:r w:rsidR="00114568" w:rsidRPr="006049E6">
        <w:rPr>
          <w:sz w:val="22"/>
          <w:szCs w:val="22"/>
        </w:rPr>
        <w:t xml:space="preserve">: </w:t>
      </w:r>
      <w:r w:rsidR="00DE57A3" w:rsidRPr="00DE57A3">
        <w:rPr>
          <w:b/>
          <w:sz w:val="22"/>
          <w:szCs w:val="22"/>
        </w:rPr>
        <w:t>Inwestycyjny zakup sprzętu medycznego na potrzeby Oddziałów Szpitalnych (</w:t>
      </w:r>
      <w:r w:rsidR="00240258">
        <w:rPr>
          <w:b/>
          <w:sz w:val="22"/>
          <w:szCs w:val="22"/>
        </w:rPr>
        <w:t>4</w:t>
      </w:r>
      <w:r w:rsidR="00DE57A3" w:rsidRPr="00DE57A3">
        <w:rPr>
          <w:b/>
          <w:sz w:val="22"/>
          <w:szCs w:val="22"/>
        </w:rPr>
        <w:t xml:space="preserve"> grupy)</w:t>
      </w:r>
      <w:r w:rsidR="00DE57A3">
        <w:rPr>
          <w:b/>
          <w:sz w:val="22"/>
          <w:szCs w:val="22"/>
        </w:rPr>
        <w:t xml:space="preserve"> </w:t>
      </w:r>
      <w:r w:rsidR="00BF5B38" w:rsidRPr="006049E6">
        <w:rPr>
          <w:b/>
          <w:sz w:val="22"/>
          <w:szCs w:val="22"/>
        </w:rPr>
        <w:t>zgodnie z zestawieniem warunków i parametrów wymaganych w zał. nr 1 do SWZ,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77EBA" w14:textId="77777777" w:rsidR="0069110A" w:rsidRDefault="0069110A" w:rsidP="000F2C92">
      <w:pPr>
        <w:spacing w:after="100"/>
        <w:rPr>
          <w:b/>
          <w:sz w:val="22"/>
          <w:szCs w:val="22"/>
        </w:rPr>
      </w:pPr>
    </w:p>
    <w:p w14:paraId="477CEA8A" w14:textId="6DA04AEE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1B642AC1" w:rsidR="00114568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6CC8F66B" w14:textId="77777777" w:rsidR="0069110A" w:rsidRPr="00457E10" w:rsidRDefault="0069110A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113A250A" w14:textId="77777777" w:rsidR="0069110A" w:rsidRDefault="0069110A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57BBCF5A" w14:textId="74A24B92" w:rsidR="00A87EC6" w:rsidRDefault="0051410E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BF5B38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7C73359D" w:rsidR="00A87EC6" w:rsidRPr="0069110A" w:rsidRDefault="0069110A" w:rsidP="00D522B8">
            <w:pPr>
              <w:pStyle w:val="Normalny1"/>
              <w:snapToGrid w:val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69110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analizator tlenku azotu w powietrzu wydychanym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6528C3DF" w:rsidR="00A87EC6" w:rsidRPr="0069110A" w:rsidRDefault="0069110A" w:rsidP="00A87EC6">
            <w:pPr>
              <w:pStyle w:val="Zawartotabeli"/>
              <w:snapToGri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69110A">
              <w:rPr>
                <w:rFonts w:asciiTheme="majorHAnsi" w:hAnsiTheme="majorHAnsi" w:cstheme="majorHAnsi"/>
                <w:sz w:val="20"/>
                <w:szCs w:val="20"/>
              </w:rPr>
              <w:t>2 zestawy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CB406F0" w14:textId="77777777" w:rsidR="0069110A" w:rsidRDefault="0069110A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24FC6E" w14:textId="77777777" w:rsidR="0069110A" w:rsidRDefault="0069110A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6C24B29" w14:textId="7EABB3FD" w:rsidR="00F5022E" w:rsidRDefault="0051410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51410E" w14:paraId="22F6DEA6" w14:textId="77777777" w:rsidTr="00CA635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2785F4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EEC26D9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9B169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CBD9A4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0D5962E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CEF0F2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A24CD4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0E3925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571F3A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F9C256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454455D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4FF5C797" w14:textId="77777777" w:rsidR="0051410E" w:rsidRDefault="0051410E" w:rsidP="00FA7F5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51410E" w14:paraId="2522377B" w14:textId="77777777" w:rsidTr="00CA6356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4444" w14:textId="77777777" w:rsidR="0051410E" w:rsidRDefault="0051410E" w:rsidP="00FA7F5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ED3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C7BB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38A2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D8E6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D8A7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F123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B9D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075C" w14:textId="77777777" w:rsidR="0051410E" w:rsidRDefault="0051410E" w:rsidP="00FA7F5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51410E" w14:paraId="3C05A113" w14:textId="77777777" w:rsidTr="00CA6356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7221B" w14:textId="77777777" w:rsidR="0051410E" w:rsidRDefault="0051410E" w:rsidP="00FA7F5A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F06F" w14:textId="49799366" w:rsidR="00CA6356" w:rsidRDefault="00CA6356" w:rsidP="00CA6356">
            <w:pPr>
              <w:pStyle w:val="Default"/>
            </w:pPr>
            <w:r>
              <w:rPr>
                <w:b/>
                <w:color w:val="auto"/>
                <w:sz w:val="20"/>
                <w:szCs w:val="20"/>
              </w:rPr>
              <w:t>aparat do kriochirurgii</w:t>
            </w:r>
            <w:r>
              <w:rPr>
                <w:color w:val="auto"/>
                <w:sz w:val="20"/>
                <w:szCs w:val="20"/>
              </w:rPr>
              <w:t xml:space="preserve"> </w:t>
            </w:r>
          </w:p>
          <w:p w14:paraId="08A43709" w14:textId="177D7ADB" w:rsidR="0051410E" w:rsidRDefault="0051410E" w:rsidP="00FA7F5A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03DA" w14:textId="22457DB0" w:rsidR="0051410E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51410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82C9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2287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4FC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BB71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CDB3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F1DD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A6356" w14:paraId="296D43C3" w14:textId="77777777" w:rsidTr="00CA6356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99BA" w14:textId="496126B0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6470" w14:textId="6903DE7C" w:rsidR="00CA6356" w:rsidRPr="00CA6356" w:rsidRDefault="00CA6356" w:rsidP="00CA635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CA6356">
              <w:rPr>
                <w:b/>
                <w:bCs/>
                <w:color w:val="auto"/>
                <w:sz w:val="20"/>
                <w:szCs w:val="20"/>
              </w:rPr>
              <w:t xml:space="preserve">sonda </w:t>
            </w:r>
            <w:r w:rsidRPr="00CA6356">
              <w:rPr>
                <w:b/>
                <w:bCs/>
                <w:sz w:val="20"/>
                <w:szCs w:val="20"/>
              </w:rPr>
              <w:t>kontaktowa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FDCB" w14:textId="0252235F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3E2B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E743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E80F" w14:textId="73F3690E" w:rsidR="00CA6356" w:rsidRDefault="00CA6356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3E72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81B1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3AD2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A6356" w14:paraId="39392CE5" w14:textId="77777777" w:rsidTr="00CA6356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1C02B75" w14:textId="78C56B06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44FFBDF" w14:textId="58070481" w:rsidR="00CA6356" w:rsidRPr="00CA6356" w:rsidRDefault="00CA6356" w:rsidP="00CA635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CA6356">
              <w:rPr>
                <w:b/>
                <w:bCs/>
                <w:sz w:val="20"/>
                <w:szCs w:val="20"/>
              </w:rPr>
              <w:t>sonda natryskowa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B7E8814" w14:textId="2423B513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03760F2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78F2385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695265AD" w14:textId="6FB53642" w:rsidR="00CA6356" w:rsidRDefault="00CA6356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9139F2D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0CE4875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4BE7271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61273" w14:paraId="28D385E2" w14:textId="77777777" w:rsidTr="00CA6356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7B230ED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A0BC850" w14:textId="77777777" w:rsidR="00F61273" w:rsidRPr="00CA6356" w:rsidRDefault="00F61273" w:rsidP="00CA6356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110AB8F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7926896" w14:textId="706E91F5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6C321F3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36FA50DA" w14:textId="77777777" w:rsidR="00F61273" w:rsidRDefault="00F61273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BFC927D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38C9056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28A25A9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95BFD3A" w14:textId="77777777" w:rsidR="00F61273" w:rsidRDefault="00F61273" w:rsidP="00F6127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E2404A0" w14:textId="52EC90F7" w:rsidR="00CA6356" w:rsidRDefault="00CA6356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Zadanie </w:t>
      </w:r>
      <w:r w:rsidR="0069110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CA6356" w14:paraId="47C688D2" w14:textId="77777777" w:rsidTr="00BE6BE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D271D9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667843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206181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49706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6AD8E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710889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55AF52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33D726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D1981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C532B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036F6A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A09D7C" w14:textId="77777777" w:rsidR="00CA6356" w:rsidRDefault="00CA6356" w:rsidP="00BE6BE7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CA6356" w14:paraId="1AF65EEC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BC24C" w14:textId="77777777" w:rsidR="00CA6356" w:rsidRDefault="00CA6356" w:rsidP="00BE6BE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D9A790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FE23D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B2CC80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5BFD9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1CD223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B676B5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F4F079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BA08F5" w14:textId="77777777" w:rsidR="00CA6356" w:rsidRDefault="00CA6356" w:rsidP="00BE6BE7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CA6356" w14:paraId="5859443A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8A434E2" w14:textId="77777777" w:rsidR="00CA6356" w:rsidRDefault="00CA6356" w:rsidP="00BE6BE7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E8DC84C" w14:textId="74143483" w:rsidR="00CA6356" w:rsidRPr="0069110A" w:rsidRDefault="0069110A" w:rsidP="00BE6BE7">
            <w:pPr>
              <w:pStyle w:val="Normalny1"/>
              <w:snapToGrid w:val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69110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przenośna lampa szczelinowa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49F1BD" w14:textId="18346805" w:rsidR="00CA6356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CA635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FCBA93E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328713C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18CF01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6E3DF1A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EF2B120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81F9CF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98F7D86" w14:textId="77777777" w:rsidR="00F61273" w:rsidRDefault="00F61273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47CD2F8" w14:textId="00D37F5A" w:rsidR="00CA6356" w:rsidRDefault="00CA6356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Zadanie </w:t>
      </w:r>
      <w:r w:rsidR="0069110A">
        <w:rPr>
          <w:rFonts w:ascii="Calibri Light" w:hAnsi="Calibri Light" w:cs="Calibri Light"/>
          <w:b/>
          <w:bCs/>
          <w:sz w:val="20"/>
          <w:szCs w:val="20"/>
        </w:rPr>
        <w:t>4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CA6356" w14:paraId="48DA4461" w14:textId="77777777" w:rsidTr="00BE6BE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B620F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1BE917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CA0221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07F9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EC526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622CF66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7B77E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4093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4D2B8E9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0C770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03ED362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40250D" w14:textId="77777777" w:rsidR="00CA6356" w:rsidRDefault="00CA6356" w:rsidP="00BE6BE7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CA6356" w14:paraId="64236445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E2336" w14:textId="77777777" w:rsidR="00CA6356" w:rsidRDefault="00CA6356" w:rsidP="00BE6BE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19D6F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5971D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720FD7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D67BF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5E191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F5F601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EB4BFE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CF41FE" w14:textId="77777777" w:rsidR="00CA6356" w:rsidRDefault="00CA6356" w:rsidP="00BE6BE7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CA6356" w14:paraId="2188F106" w14:textId="77777777" w:rsidTr="0069110A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CCA9159" w14:textId="77777777" w:rsidR="00CA6356" w:rsidRDefault="00CA6356" w:rsidP="00BE6BE7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236CB7D" w14:textId="60946729" w:rsidR="00CA6356" w:rsidRPr="0069110A" w:rsidRDefault="0069110A" w:rsidP="00BE6BE7">
            <w:pPr>
              <w:pStyle w:val="Normalny1"/>
              <w:snapToGrid w:val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69110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przenośny autorefraktometr pediatryczny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B29512D" w14:textId="7C957570" w:rsidR="00CA6356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2 </w:t>
            </w:r>
            <w:r w:rsidR="0069110A">
              <w:rPr>
                <w:rFonts w:ascii="Calibri Light" w:hAnsi="Calibri Light" w:cs="Calibri Light"/>
                <w:sz w:val="20"/>
                <w:szCs w:val="20"/>
              </w:rPr>
              <w:t>szt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B1C123A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EF3FD9B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155088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63558D2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9D3D18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63D87A1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9110A" w14:paraId="61731E28" w14:textId="77777777" w:rsidTr="0069110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0332" w14:textId="13757CFF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6C4E" w14:textId="0D8EEEF3" w:rsidR="0069110A" w:rsidRPr="0069110A" w:rsidRDefault="0069110A" w:rsidP="00BE6BE7">
            <w:pPr>
              <w:pStyle w:val="Normalny1"/>
              <w:snapToGrid w:val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69110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drukarka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CFB1" w14:textId="72203FFC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8DBE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A711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E029" w14:textId="2190D222" w:rsidR="0069110A" w:rsidRDefault="0069110A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6C73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2C74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2C37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9110A" w14:paraId="7119CBE5" w14:textId="77777777" w:rsidTr="0069110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1C6A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E4D3" w14:textId="77777777" w:rsidR="0069110A" w:rsidRDefault="0069110A" w:rsidP="00BE6BE7">
            <w:pPr>
              <w:pStyle w:val="Normalny1"/>
              <w:snapToGrid w:val="0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5616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3EE4" w14:textId="2C8F5DDC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93CF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4405" w14:textId="6FC6EF25" w:rsidR="0069110A" w:rsidRDefault="0069110A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22CD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C1AD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F453" w14:textId="77777777" w:rsidR="0069110A" w:rsidRDefault="0069110A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A9D1D48" w14:textId="77777777" w:rsidR="00F61273" w:rsidRDefault="00F61273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49C71FA3" w:rsidR="00E330B3" w:rsidRPr="00BF5B38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b/>
          <w:bCs/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r w:rsidR="0069110A">
        <w:rPr>
          <w:sz w:val="22"/>
        </w:rPr>
        <w:t>………</w:t>
      </w:r>
      <w:r w:rsidR="006A0801">
        <w:rPr>
          <w:sz w:val="22"/>
        </w:rPr>
        <w:t xml:space="preserve"> tygodni</w:t>
      </w:r>
      <w:r w:rsidR="00F956E4">
        <w:rPr>
          <w:sz w:val="22"/>
        </w:rPr>
        <w:t xml:space="preserve"> od daty zawarcia umowy</w:t>
      </w:r>
      <w:r w:rsidR="0069110A">
        <w:rPr>
          <w:sz w:val="22"/>
        </w:rPr>
        <w:t xml:space="preserve"> /vide kryteria oceny ofert: </w:t>
      </w:r>
      <w:r w:rsidR="0069110A">
        <w:rPr>
          <w:color w:val="FF0000"/>
          <w:sz w:val="22"/>
        </w:rPr>
        <w:t>uzupełnić</w:t>
      </w:r>
      <w:r w:rsidR="0069110A">
        <w:rPr>
          <w:sz w:val="22"/>
        </w:rPr>
        <w:t xml:space="preserve"> - 8 tygodni lub 6 tygodni lub 4 tygodnie/</w:t>
      </w:r>
      <w:r w:rsidR="00F61273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53AF" w14:textId="77777777" w:rsidR="00DC0C0B" w:rsidRDefault="00DC0C0B">
      <w:r>
        <w:separator/>
      </w:r>
    </w:p>
  </w:endnote>
  <w:endnote w:type="continuationSeparator" w:id="0">
    <w:p w14:paraId="353DE77A" w14:textId="77777777" w:rsidR="00DC0C0B" w:rsidRDefault="00DC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BEDD0" w14:textId="77777777" w:rsidR="00DC0C0B" w:rsidRDefault="00DC0C0B">
      <w:r>
        <w:separator/>
      </w:r>
    </w:p>
  </w:footnote>
  <w:footnote w:type="continuationSeparator" w:id="0">
    <w:p w14:paraId="5C6AF659" w14:textId="77777777" w:rsidR="00DC0C0B" w:rsidRDefault="00DC0C0B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1D6ACD5D" w:rsidR="004B6F50" w:rsidRPr="000F2C92" w:rsidRDefault="004B6F50" w:rsidP="000F2C92">
    <w:pPr>
      <w:pStyle w:val="Nagwek"/>
    </w:pPr>
    <w:r w:rsidRPr="000F2C92">
      <w:t xml:space="preserve">Znak sprawy </w:t>
    </w:r>
    <w:r w:rsidR="00DE57A3">
      <w:t>S</w:t>
    </w:r>
    <w:r>
      <w:t>ZP</w:t>
    </w:r>
    <w:r w:rsidR="00DE57A3">
      <w:t>-271-</w:t>
    </w:r>
    <w:r w:rsidR="00240258">
      <w:t>39</w:t>
    </w:r>
    <w:r w:rsidR="00DE57A3"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E4802"/>
    <w:rsid w:val="000F18FA"/>
    <w:rsid w:val="000F2C92"/>
    <w:rsid w:val="00111F07"/>
    <w:rsid w:val="00114568"/>
    <w:rsid w:val="00120FCB"/>
    <w:rsid w:val="001714EC"/>
    <w:rsid w:val="0018739E"/>
    <w:rsid w:val="00213E99"/>
    <w:rsid w:val="00240258"/>
    <w:rsid w:val="002B47CF"/>
    <w:rsid w:val="002C28EE"/>
    <w:rsid w:val="002F04CF"/>
    <w:rsid w:val="002F7A9C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42A4"/>
    <w:rsid w:val="004B6F50"/>
    <w:rsid w:val="004D6C0C"/>
    <w:rsid w:val="004E3B5E"/>
    <w:rsid w:val="004F5D8F"/>
    <w:rsid w:val="0051410E"/>
    <w:rsid w:val="00522C40"/>
    <w:rsid w:val="00543947"/>
    <w:rsid w:val="00562AB5"/>
    <w:rsid w:val="005716ED"/>
    <w:rsid w:val="00581C84"/>
    <w:rsid w:val="005C6029"/>
    <w:rsid w:val="005D3C35"/>
    <w:rsid w:val="005F07A6"/>
    <w:rsid w:val="005F2F62"/>
    <w:rsid w:val="006049E6"/>
    <w:rsid w:val="00612A2A"/>
    <w:rsid w:val="006247C7"/>
    <w:rsid w:val="00637863"/>
    <w:rsid w:val="006703E0"/>
    <w:rsid w:val="00684AE0"/>
    <w:rsid w:val="0069110A"/>
    <w:rsid w:val="006A0801"/>
    <w:rsid w:val="006B2162"/>
    <w:rsid w:val="006E4649"/>
    <w:rsid w:val="006F3433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34129"/>
    <w:rsid w:val="00866E4F"/>
    <w:rsid w:val="0087071C"/>
    <w:rsid w:val="00876B9D"/>
    <w:rsid w:val="008A31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64000"/>
    <w:rsid w:val="00B70888"/>
    <w:rsid w:val="00B97036"/>
    <w:rsid w:val="00BB6239"/>
    <w:rsid w:val="00BF5B38"/>
    <w:rsid w:val="00C33979"/>
    <w:rsid w:val="00C437AC"/>
    <w:rsid w:val="00C47CF9"/>
    <w:rsid w:val="00C57DDD"/>
    <w:rsid w:val="00CA5B85"/>
    <w:rsid w:val="00CA6356"/>
    <w:rsid w:val="00D00D7B"/>
    <w:rsid w:val="00D274F5"/>
    <w:rsid w:val="00D522B8"/>
    <w:rsid w:val="00DB30F2"/>
    <w:rsid w:val="00DC0C0B"/>
    <w:rsid w:val="00DC4DFD"/>
    <w:rsid w:val="00DE57A3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61273"/>
    <w:rsid w:val="00F66E1F"/>
    <w:rsid w:val="00F878E9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6127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691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3</cp:revision>
  <cp:lastPrinted>2001-01-24T13:21:00Z</cp:lastPrinted>
  <dcterms:created xsi:type="dcterms:W3CDTF">2023-09-21T09:14:00Z</dcterms:created>
  <dcterms:modified xsi:type="dcterms:W3CDTF">2023-09-21T09:21:00Z</dcterms:modified>
</cp:coreProperties>
</file>