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ABE" w:rsidRPr="00AF550F" w:rsidRDefault="00A94ABE" w:rsidP="00A94ABE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A94ABE" w:rsidRPr="00AF550F" w:rsidRDefault="00A94ABE" w:rsidP="00A94ABE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A94ABE" w:rsidRDefault="00A94ABE" w:rsidP="00A94ABE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94ABE" w:rsidRPr="00AF550F" w:rsidRDefault="00A94ABE" w:rsidP="00A94ABE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A94ABE" w:rsidRPr="00AF550F" w:rsidRDefault="00A94ABE" w:rsidP="00A94AB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Pr="00B4652D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A94ABE" w:rsidRPr="00AF550F" w:rsidRDefault="00A94ABE" w:rsidP="00A94AB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>WiFi</w:t>
      </w:r>
      <w:proofErr w:type="spellEnd"/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546</w:t>
      </w:r>
      <w:r w:rsidRPr="00B4652D">
        <w:rPr>
          <w:rFonts w:ascii="Times New Roman" w:eastAsia="Times New Roman" w:hAnsi="Times New Roman"/>
          <w:b/>
          <w:sz w:val="24"/>
          <w:szCs w:val="24"/>
          <w:lang w:eastAsia="pl-PL"/>
        </w:rPr>
        <w:t>/23</w:t>
      </w:r>
    </w:p>
    <w:p w:rsidR="00A94ABE" w:rsidRPr="00AF550F" w:rsidRDefault="00A94ABE" w:rsidP="00A94ABE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A94ABE" w:rsidRPr="00AF550F" w:rsidRDefault="00A94ABE" w:rsidP="00A94ABE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</w:t>
      </w:r>
      <w:bookmarkStart w:id="0" w:name="_GoBack"/>
      <w:r w:rsidRPr="00AF550F">
        <w:rPr>
          <w:rFonts w:ascii="Times New Roman" w:hAnsi="Times New Roman"/>
          <w:b/>
          <w:sz w:val="24"/>
          <w:szCs w:val="24"/>
        </w:rPr>
        <w:t>/(-</w:t>
      </w:r>
      <w:bookmarkEnd w:id="0"/>
      <w:r w:rsidRPr="00AF550F">
        <w:rPr>
          <w:rFonts w:ascii="Times New Roman" w:hAnsi="Times New Roman"/>
          <w:b/>
          <w:sz w:val="24"/>
          <w:szCs w:val="24"/>
        </w:rPr>
        <w:t>my)</w:t>
      </w:r>
    </w:p>
    <w:p w:rsidR="00A94ABE" w:rsidRPr="00AF550F" w:rsidRDefault="00A94ABE" w:rsidP="00A94ABE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A94ABE" w:rsidRPr="00AF550F" w:rsidRDefault="00A94ABE" w:rsidP="00A94ABE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A94ABE" w:rsidRPr="00AF550F" w:rsidRDefault="00A94ABE" w:rsidP="00A94ABE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A94ABE" w:rsidRPr="00AF550F" w:rsidTr="0001310F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A94ABE" w:rsidRPr="00AF550F" w:rsidTr="0001310F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A94ABE" w:rsidRPr="00AF550F" w:rsidTr="0001310F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A94ABE" w:rsidRPr="00AF550F" w:rsidTr="0001310F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A94ABE" w:rsidRPr="00AF550F" w:rsidTr="0001310F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BE" w:rsidRPr="00AF550F" w:rsidRDefault="00A94ABE" w:rsidP="0001310F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A94ABE" w:rsidRPr="00AF550F" w:rsidRDefault="00A94ABE" w:rsidP="00A94ABE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E67EFE" w:rsidRPr="00A94ABE" w:rsidRDefault="00A94ABE" w:rsidP="00A94ABE">
      <w:pPr>
        <w:tabs>
          <w:tab w:val="left" w:pos="540"/>
          <w:tab w:val="left" w:pos="780"/>
        </w:tabs>
        <w:suppressAutoHyphens/>
        <w:jc w:val="both"/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E67EFE" w:rsidRPr="00A94AB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D7C" w:rsidRDefault="004E2D7C">
      <w:pPr>
        <w:spacing w:after="0" w:line="240" w:lineRule="auto"/>
      </w:pPr>
      <w:r>
        <w:separator/>
      </w:r>
    </w:p>
  </w:endnote>
  <w:endnote w:type="continuationSeparator" w:id="0">
    <w:p w:rsidR="004E2D7C" w:rsidRDefault="004E2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94AB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94AB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94AB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94A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D7C" w:rsidRDefault="004E2D7C">
      <w:pPr>
        <w:spacing w:after="0" w:line="240" w:lineRule="auto"/>
      </w:pPr>
      <w:r>
        <w:separator/>
      </w:r>
    </w:p>
  </w:footnote>
  <w:footnote w:type="continuationSeparator" w:id="0">
    <w:p w:rsidR="004E2D7C" w:rsidRDefault="004E2D7C">
      <w:pPr>
        <w:spacing w:after="0" w:line="240" w:lineRule="auto"/>
      </w:pPr>
      <w:r>
        <w:continuationSeparator/>
      </w:r>
    </w:p>
  </w:footnote>
  <w:footnote w:id="1">
    <w:p w:rsidR="00A94ABE" w:rsidRPr="0093180B" w:rsidRDefault="00A94ABE" w:rsidP="00A94ABE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A94ABE" w:rsidRDefault="00A94ABE" w:rsidP="00A94AB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94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ABE" w:rsidRDefault="00A94ABE" w:rsidP="00A94ABE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:rsidR="00A94ABE" w:rsidRPr="00BA3C18" w:rsidRDefault="00A94ABE" w:rsidP="00A94ABE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903726" w:rsidRDefault="00A94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94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E2D7C"/>
    <w:rsid w:val="000563B7"/>
    <w:rsid w:val="000E6C60"/>
    <w:rsid w:val="001F4E82"/>
    <w:rsid w:val="00237270"/>
    <w:rsid w:val="00285E58"/>
    <w:rsid w:val="003D1274"/>
    <w:rsid w:val="00430A9F"/>
    <w:rsid w:val="004E2D7C"/>
    <w:rsid w:val="005741C5"/>
    <w:rsid w:val="005E5BD1"/>
    <w:rsid w:val="00623F70"/>
    <w:rsid w:val="00927537"/>
    <w:rsid w:val="0093180B"/>
    <w:rsid w:val="00A11702"/>
    <w:rsid w:val="00A94ABE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962527"/>
  <w15:docId w15:val="{F8ADB14C-187D-476D-91F4-F4FD3E27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ABE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3A6E4-0D41-4CA7-89EF-31500458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2023-09-14T08:14:00Z</dcterms:created>
  <dcterms:modified xsi:type="dcterms:W3CDTF">2023-09-14T08:22:00Z</dcterms:modified>
</cp:coreProperties>
</file>