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D7BBF" w14:textId="69C9DA2C" w:rsidR="00FB7F50" w:rsidRPr="002245BE" w:rsidRDefault="00D9292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9292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B00FC">
        <w:rPr>
          <w:sz w:val="22"/>
          <w:szCs w:val="22"/>
        </w:rPr>
        <w:t>2023-09-20</w:t>
      </w:r>
    </w:p>
    <w:p w14:paraId="159152B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896B32E" w14:textId="77777777" w:rsidR="00D9292C" w:rsidRPr="00D9292C" w:rsidRDefault="00D9292C" w:rsidP="00FB7F50">
      <w:pPr>
        <w:spacing w:after="40"/>
        <w:rPr>
          <w:b/>
          <w:bCs/>
          <w:sz w:val="22"/>
          <w:szCs w:val="22"/>
        </w:rPr>
      </w:pPr>
      <w:r w:rsidRPr="00D9292C">
        <w:rPr>
          <w:b/>
          <w:bCs/>
          <w:sz w:val="22"/>
          <w:szCs w:val="22"/>
        </w:rPr>
        <w:t>Szpital Miejski Specjalistyczny</w:t>
      </w:r>
    </w:p>
    <w:p w14:paraId="2BCAD19B" w14:textId="77777777" w:rsidR="00D9292C" w:rsidRPr="00D9292C" w:rsidRDefault="00D9292C" w:rsidP="00FB7F50">
      <w:pPr>
        <w:spacing w:after="40"/>
        <w:rPr>
          <w:b/>
          <w:bCs/>
          <w:sz w:val="22"/>
          <w:szCs w:val="22"/>
        </w:rPr>
      </w:pPr>
      <w:r w:rsidRPr="00D9292C">
        <w:rPr>
          <w:b/>
          <w:bCs/>
          <w:sz w:val="22"/>
          <w:szCs w:val="22"/>
        </w:rPr>
        <w:t>im. Gabriela Narutowicza w Krakowie</w:t>
      </w:r>
    </w:p>
    <w:p w14:paraId="54E26396" w14:textId="7A2D4B1F" w:rsidR="00FB7F50" w:rsidRPr="002245BE" w:rsidRDefault="00D9292C" w:rsidP="00FB7F50">
      <w:pPr>
        <w:rPr>
          <w:sz w:val="22"/>
          <w:szCs w:val="22"/>
        </w:rPr>
      </w:pPr>
      <w:r w:rsidRPr="00D9292C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D9292C">
        <w:rPr>
          <w:sz w:val="22"/>
          <w:szCs w:val="22"/>
        </w:rPr>
        <w:t>35-37</w:t>
      </w:r>
    </w:p>
    <w:p w14:paraId="0C1362B7" w14:textId="78EE45FD" w:rsidR="00FB7F50" w:rsidRPr="002245BE" w:rsidRDefault="00D9292C" w:rsidP="00FB7F50">
      <w:pPr>
        <w:rPr>
          <w:sz w:val="22"/>
          <w:szCs w:val="22"/>
        </w:rPr>
      </w:pPr>
      <w:r w:rsidRPr="00D9292C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D9292C">
        <w:rPr>
          <w:sz w:val="22"/>
          <w:szCs w:val="22"/>
        </w:rPr>
        <w:t>Kraków</w:t>
      </w:r>
    </w:p>
    <w:p w14:paraId="7BE9D7F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50EAB7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9292C" w:rsidRPr="00607F9B" w14:paraId="6ABB2649" w14:textId="77777777" w:rsidTr="006C5353">
        <w:trPr>
          <w:trHeight w:val="638"/>
        </w:trPr>
        <w:tc>
          <w:tcPr>
            <w:tcW w:w="959" w:type="dxa"/>
            <w:shd w:val="clear" w:color="auto" w:fill="auto"/>
          </w:tcPr>
          <w:p w14:paraId="2CBEF9D1" w14:textId="77777777" w:rsidR="00D9292C" w:rsidRPr="00607F9B" w:rsidRDefault="00D9292C" w:rsidP="006C53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8281D2" w14:textId="3AE70AAF" w:rsidR="00D9292C" w:rsidRPr="00607F9B" w:rsidRDefault="00D9292C" w:rsidP="006C53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292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292C">
              <w:rPr>
                <w:b/>
                <w:bCs/>
                <w:sz w:val="22"/>
                <w:szCs w:val="22"/>
              </w:rPr>
              <w:t>Usługa w zakresie odbioru, transportu oraz unieszkodliwiania odpadów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292C">
              <w:rPr>
                <w:b/>
                <w:sz w:val="22"/>
                <w:szCs w:val="22"/>
              </w:rPr>
              <w:t>ZP/32/2023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E6ED9B" w14:textId="177ED5E8" w:rsidR="008642B3" w:rsidRDefault="00D9292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20572E">
        <w:rPr>
          <w:sz w:val="22"/>
          <w:szCs w:val="22"/>
        </w:rPr>
        <w:t>,</w:t>
      </w:r>
      <w:r w:rsidR="00C65E53" w:rsidRPr="009B2352">
        <w:rPr>
          <w:sz w:val="22"/>
          <w:szCs w:val="22"/>
        </w:rPr>
        <w:t xml:space="preserve">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9292C" w14:paraId="5572B04F" w14:textId="77777777" w:rsidTr="006C5353">
        <w:trPr>
          <w:cantSplit/>
        </w:trPr>
        <w:tc>
          <w:tcPr>
            <w:tcW w:w="10150" w:type="dxa"/>
          </w:tcPr>
          <w:p w14:paraId="01997DB3" w14:textId="77777777" w:rsidR="0020572E" w:rsidRPr="0020572E" w:rsidRDefault="0020572E" w:rsidP="0020572E">
            <w:pPr>
              <w:jc w:val="both"/>
              <w:rPr>
                <w:b/>
                <w:sz w:val="22"/>
                <w:szCs w:val="22"/>
              </w:rPr>
            </w:pPr>
            <w:r w:rsidRPr="0020572E">
              <w:rPr>
                <w:b/>
                <w:sz w:val="22"/>
                <w:szCs w:val="22"/>
              </w:rPr>
              <w:t xml:space="preserve">Konsorcjum firm ECO-ABC Spółka z ograniczoną odpowiedzialnością (Lider) i ECO CLEAN ENERGY S.A. (Konsorcjant) </w:t>
            </w:r>
          </w:p>
          <w:p w14:paraId="7877DDAB" w14:textId="77777777" w:rsidR="0020572E" w:rsidRPr="0020572E" w:rsidRDefault="0020572E" w:rsidP="0020572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0572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Przemysłowa 7 </w:t>
            </w:r>
          </w:p>
          <w:p w14:paraId="297FD851" w14:textId="77777777" w:rsidR="0020572E" w:rsidRPr="0020572E" w:rsidRDefault="0020572E" w:rsidP="0020572E">
            <w:pPr>
              <w:rPr>
                <w:bCs/>
                <w:sz w:val="22"/>
                <w:szCs w:val="22"/>
              </w:rPr>
            </w:pPr>
            <w:r w:rsidRPr="0020572E">
              <w:rPr>
                <w:bCs/>
                <w:sz w:val="22"/>
                <w:szCs w:val="22"/>
              </w:rPr>
              <w:t>97-400 Bełchatów</w:t>
            </w:r>
          </w:p>
          <w:p w14:paraId="6BCB806C" w14:textId="77777777" w:rsidR="00D9292C" w:rsidRPr="0020572E" w:rsidRDefault="00D9292C" w:rsidP="0020572E">
            <w:pPr>
              <w:jc w:val="both"/>
              <w:rPr>
                <w:sz w:val="22"/>
                <w:szCs w:val="22"/>
              </w:rPr>
            </w:pPr>
            <w:r w:rsidRPr="0020572E">
              <w:rPr>
                <w:sz w:val="22"/>
                <w:szCs w:val="22"/>
              </w:rPr>
              <w:t>na:</w:t>
            </w:r>
          </w:p>
          <w:p w14:paraId="6C393B44" w14:textId="77777777" w:rsidR="0020572E" w:rsidRPr="0020572E" w:rsidRDefault="00D9292C" w:rsidP="0020572E">
            <w:pPr>
              <w:jc w:val="both"/>
              <w:rPr>
                <w:sz w:val="22"/>
                <w:szCs w:val="22"/>
              </w:rPr>
            </w:pPr>
            <w:r w:rsidRPr="0020572E">
              <w:rPr>
                <w:sz w:val="22"/>
                <w:szCs w:val="22"/>
              </w:rPr>
              <w:t xml:space="preserve">Usługa w zakresie odbioru, transportu oraz unieszkodliwiania odpadów medycznych za cenę brutto </w:t>
            </w:r>
          </w:p>
          <w:p w14:paraId="790AA086" w14:textId="5BF1E9F9" w:rsidR="00D9292C" w:rsidRDefault="00D9292C" w:rsidP="0020572E">
            <w:pPr>
              <w:jc w:val="both"/>
              <w:rPr>
                <w:bCs/>
                <w:sz w:val="22"/>
                <w:szCs w:val="22"/>
              </w:rPr>
            </w:pPr>
            <w:r w:rsidRPr="0020572E">
              <w:rPr>
                <w:b/>
                <w:sz w:val="22"/>
                <w:szCs w:val="22"/>
              </w:rPr>
              <w:t>662 195.70 zł</w:t>
            </w:r>
            <w:r w:rsidRPr="0020572E">
              <w:rPr>
                <w:bCs/>
                <w:sz w:val="22"/>
                <w:szCs w:val="22"/>
              </w:rPr>
              <w:t>.</w:t>
            </w:r>
          </w:p>
          <w:p w14:paraId="6AA9E699" w14:textId="77777777" w:rsidR="0020572E" w:rsidRPr="0020572E" w:rsidRDefault="0020572E" w:rsidP="0020572E">
            <w:pPr>
              <w:jc w:val="both"/>
              <w:rPr>
                <w:b/>
                <w:sz w:val="22"/>
                <w:szCs w:val="22"/>
              </w:rPr>
            </w:pPr>
          </w:p>
          <w:p w14:paraId="27BD2719" w14:textId="77777777" w:rsidR="00D9292C" w:rsidRPr="0020572E" w:rsidRDefault="00D9292C" w:rsidP="0020572E">
            <w:pPr>
              <w:jc w:val="both"/>
              <w:rPr>
                <w:color w:val="000000"/>
                <w:sz w:val="22"/>
                <w:szCs w:val="22"/>
              </w:rPr>
            </w:pPr>
            <w:r w:rsidRPr="0020572E">
              <w:rPr>
                <w:color w:val="000000"/>
                <w:sz w:val="22"/>
                <w:szCs w:val="22"/>
              </w:rPr>
              <w:t>Uzasadnienie wyboru:</w:t>
            </w:r>
          </w:p>
          <w:p w14:paraId="1E91ABA6" w14:textId="44C73DE0" w:rsidR="00D9292C" w:rsidRDefault="00D9292C" w:rsidP="0020572E">
            <w:pPr>
              <w:pStyle w:val="Nagwek"/>
              <w:tabs>
                <w:tab w:val="clear" w:pos="4536"/>
                <w:tab w:val="clear" w:pos="9072"/>
              </w:tabs>
            </w:pPr>
            <w:r w:rsidRPr="0020572E">
              <w:rPr>
                <w:sz w:val="22"/>
                <w:szCs w:val="22"/>
              </w:rPr>
              <w:t>Najkorzystniejsza oferta spełniająca wymagania SWZ</w:t>
            </w:r>
          </w:p>
        </w:tc>
      </w:tr>
    </w:tbl>
    <w:p w14:paraId="6526852F" w14:textId="2BE29899" w:rsidR="003A0AFC" w:rsidRPr="00756CDA" w:rsidRDefault="00D9292C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275"/>
        <w:gridCol w:w="1985"/>
        <w:gridCol w:w="1276"/>
      </w:tblGrid>
      <w:tr w:rsidR="0020572E" w:rsidRPr="008567C7" w14:paraId="34E5630A" w14:textId="77777777" w:rsidTr="0020572E">
        <w:trPr>
          <w:trHeight w:val="510"/>
        </w:trPr>
        <w:tc>
          <w:tcPr>
            <w:tcW w:w="709" w:type="dxa"/>
            <w:vAlign w:val="center"/>
          </w:tcPr>
          <w:p w14:paraId="11D03F35" w14:textId="77777777" w:rsidR="0020572E" w:rsidRPr="008567C7" w:rsidRDefault="002057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vAlign w:val="center"/>
          </w:tcPr>
          <w:p w14:paraId="7D1593A4" w14:textId="77777777" w:rsidR="0020572E" w:rsidRPr="008567C7" w:rsidRDefault="002057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14:paraId="3FCDEE0B" w14:textId="7661CB73" w:rsidR="0020572E" w:rsidRPr="008567C7" w:rsidRDefault="002057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92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5A31F263" w14:textId="0B2191BF" w:rsidR="0020572E" w:rsidRPr="008567C7" w:rsidRDefault="002057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92C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zgłoszenie awaryjnego odbioru odpadów</w:t>
            </w:r>
          </w:p>
        </w:tc>
        <w:tc>
          <w:tcPr>
            <w:tcW w:w="1276" w:type="dxa"/>
            <w:vAlign w:val="center"/>
          </w:tcPr>
          <w:p w14:paraId="7939AE6C" w14:textId="77777777" w:rsidR="0020572E" w:rsidRPr="008567C7" w:rsidRDefault="002057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0572E" w:rsidRPr="008567C7" w14:paraId="4D401008" w14:textId="77777777" w:rsidTr="0020572E">
        <w:tc>
          <w:tcPr>
            <w:tcW w:w="709" w:type="dxa"/>
            <w:vAlign w:val="center"/>
          </w:tcPr>
          <w:p w14:paraId="5F154F92" w14:textId="77777777" w:rsidR="0020572E" w:rsidRPr="008567C7" w:rsidRDefault="0020572E" w:rsidP="006C53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92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62" w:type="dxa"/>
            <w:vAlign w:val="center"/>
          </w:tcPr>
          <w:p w14:paraId="3FEC5706" w14:textId="77777777" w:rsidR="0020572E" w:rsidRPr="0020572E" w:rsidRDefault="0020572E" w:rsidP="0020572E">
            <w:pPr>
              <w:jc w:val="both"/>
              <w:rPr>
                <w:b/>
                <w:sz w:val="18"/>
                <w:szCs w:val="18"/>
              </w:rPr>
            </w:pPr>
            <w:r w:rsidRPr="0020572E">
              <w:rPr>
                <w:b/>
                <w:sz w:val="18"/>
                <w:szCs w:val="18"/>
              </w:rPr>
              <w:t xml:space="preserve">Konsorcjum firm ECO-ABC Spółka z ograniczoną odpowiedzialnością (Lider) i ECO CLEAN ENERGY S.A. (Konsorcjant) </w:t>
            </w:r>
          </w:p>
          <w:p w14:paraId="68D34596" w14:textId="77777777" w:rsidR="0020572E" w:rsidRPr="008567C7" w:rsidRDefault="0020572E" w:rsidP="002057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7A4466">
              <w:rPr>
                <w:rFonts w:ascii="Times New Roman" w:hAnsi="Times New Roman" w:cs="Times New Roman"/>
                <w:bCs/>
                <w:sz w:val="18"/>
                <w:szCs w:val="18"/>
              </w:rPr>
              <w:t>Przemysłowa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446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09D9388" w14:textId="43622357" w:rsidR="0020572E" w:rsidRPr="001B7815" w:rsidRDefault="0020572E" w:rsidP="0020572E">
            <w:pPr>
              <w:rPr>
                <w:bCs/>
                <w:sz w:val="18"/>
                <w:szCs w:val="18"/>
              </w:rPr>
            </w:pPr>
            <w:r w:rsidRPr="007A4466">
              <w:rPr>
                <w:bCs/>
                <w:sz w:val="18"/>
                <w:szCs w:val="18"/>
              </w:rPr>
              <w:t>97-400</w:t>
            </w:r>
            <w:r w:rsidRPr="008567C7">
              <w:rPr>
                <w:bCs/>
                <w:sz w:val="18"/>
                <w:szCs w:val="18"/>
              </w:rPr>
              <w:t xml:space="preserve"> </w:t>
            </w:r>
            <w:r w:rsidRPr="007A4466">
              <w:rPr>
                <w:bCs/>
                <w:sz w:val="18"/>
                <w:szCs w:val="18"/>
              </w:rPr>
              <w:t>Bełchatów</w:t>
            </w:r>
          </w:p>
        </w:tc>
        <w:tc>
          <w:tcPr>
            <w:tcW w:w="1275" w:type="dxa"/>
            <w:vAlign w:val="center"/>
          </w:tcPr>
          <w:p w14:paraId="2831980F" w14:textId="77777777" w:rsidR="0020572E" w:rsidRPr="008567C7" w:rsidRDefault="0020572E" w:rsidP="006C53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92C">
              <w:rPr>
                <w:rFonts w:ascii="Times New Roman" w:hAnsi="Times New Roman" w:cs="Times New Roman"/>
                <w:sz w:val="18"/>
                <w:szCs w:val="18"/>
              </w:rPr>
              <w:t xml:space="preserve">  360,00</w:t>
            </w:r>
          </w:p>
        </w:tc>
        <w:tc>
          <w:tcPr>
            <w:tcW w:w="1985" w:type="dxa"/>
            <w:vAlign w:val="center"/>
          </w:tcPr>
          <w:p w14:paraId="11A32E26" w14:textId="77777777" w:rsidR="0020572E" w:rsidRPr="008567C7" w:rsidRDefault="0020572E" w:rsidP="006C53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92C">
              <w:rPr>
                <w:rFonts w:ascii="Times New Roman" w:hAnsi="Times New Roman" w:cs="Times New Roman"/>
                <w:sz w:val="18"/>
                <w:szCs w:val="18"/>
              </w:rPr>
              <w:t xml:space="preserve">  240,00</w:t>
            </w:r>
          </w:p>
        </w:tc>
        <w:tc>
          <w:tcPr>
            <w:tcW w:w="1276" w:type="dxa"/>
            <w:vAlign w:val="center"/>
          </w:tcPr>
          <w:p w14:paraId="0833FB65" w14:textId="68C3821D" w:rsidR="0020572E" w:rsidRPr="008567C7" w:rsidRDefault="0020572E" w:rsidP="006C53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92C">
              <w:rPr>
                <w:rFonts w:ascii="Times New Roman" w:hAnsi="Times New Roman" w:cs="Times New Roman"/>
                <w:sz w:val="18"/>
                <w:szCs w:val="18"/>
              </w:rPr>
              <w:t xml:space="preserve">  600,00</w:t>
            </w:r>
          </w:p>
        </w:tc>
      </w:tr>
      <w:tr w:rsidR="0020572E" w:rsidRPr="008567C7" w14:paraId="44249584" w14:textId="77777777" w:rsidTr="0020572E">
        <w:tc>
          <w:tcPr>
            <w:tcW w:w="709" w:type="dxa"/>
            <w:vAlign w:val="center"/>
          </w:tcPr>
          <w:p w14:paraId="2F637B97" w14:textId="6E4A9CCF" w:rsidR="0020572E" w:rsidRPr="008567C7" w:rsidRDefault="0020572E" w:rsidP="006C53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9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vAlign w:val="center"/>
          </w:tcPr>
          <w:p w14:paraId="783709D5" w14:textId="77777777" w:rsidR="0020572E" w:rsidRPr="0020572E" w:rsidRDefault="0020572E" w:rsidP="0020572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72E">
              <w:rPr>
                <w:rFonts w:ascii="Times New Roman" w:hAnsi="Times New Roman" w:cs="Times New Roman"/>
                <w:b/>
                <w:sz w:val="18"/>
                <w:szCs w:val="18"/>
              </w:rPr>
              <w:t>Konsorcjum firm REMONDIS Medison Sp. z o.o. (Lider)</w:t>
            </w:r>
          </w:p>
          <w:p w14:paraId="7281348D" w14:textId="77777777" w:rsidR="0020572E" w:rsidRPr="008567C7" w:rsidRDefault="0020572E" w:rsidP="002057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7A4466">
              <w:rPr>
                <w:rFonts w:ascii="Times New Roman" w:hAnsi="Times New Roman" w:cs="Times New Roman"/>
                <w:bCs/>
                <w:sz w:val="18"/>
                <w:szCs w:val="18"/>
              </w:rPr>
              <w:t>Puszkina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4466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1C9EEF2" w14:textId="77777777" w:rsidR="0020572E" w:rsidRDefault="0020572E" w:rsidP="002057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4466">
              <w:rPr>
                <w:rFonts w:ascii="Times New Roman" w:hAnsi="Times New Roman" w:cs="Times New Roman"/>
                <w:bCs/>
                <w:sz w:val="18"/>
                <w:szCs w:val="18"/>
              </w:rPr>
              <w:t>42-530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4466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  <w:p w14:paraId="1AE09F25" w14:textId="77777777" w:rsidR="0020572E" w:rsidRPr="0020572E" w:rsidRDefault="0020572E" w:rsidP="0020572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72E">
              <w:rPr>
                <w:rFonts w:ascii="Times New Roman" w:hAnsi="Times New Roman" w:cs="Times New Roman"/>
                <w:b/>
                <w:sz w:val="18"/>
                <w:szCs w:val="18"/>
              </w:rPr>
              <w:t>REMONDIS Medison Chrzanów Sp. z o.o. (konsorcjant)</w:t>
            </w:r>
          </w:p>
          <w:p w14:paraId="36461121" w14:textId="77777777" w:rsidR="0020572E" w:rsidRDefault="0020572E" w:rsidP="002057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Powstańców Styczniowych 9</w:t>
            </w:r>
          </w:p>
          <w:p w14:paraId="1EDDEF13" w14:textId="130D7A2E" w:rsidR="0020572E" w:rsidRPr="0020572E" w:rsidRDefault="0020572E" w:rsidP="0020572E">
            <w:r>
              <w:rPr>
                <w:bCs/>
                <w:sz w:val="18"/>
                <w:szCs w:val="18"/>
              </w:rPr>
              <w:t>42-530 Dąbrowa Górnicza</w:t>
            </w:r>
          </w:p>
        </w:tc>
        <w:tc>
          <w:tcPr>
            <w:tcW w:w="1275" w:type="dxa"/>
            <w:vAlign w:val="center"/>
          </w:tcPr>
          <w:p w14:paraId="43295F3A" w14:textId="21868377" w:rsidR="0020572E" w:rsidRPr="008567C7" w:rsidRDefault="0020572E" w:rsidP="006C53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92C">
              <w:rPr>
                <w:rFonts w:ascii="Times New Roman" w:hAnsi="Times New Roman" w:cs="Times New Roman"/>
                <w:sz w:val="18"/>
                <w:szCs w:val="18"/>
              </w:rPr>
              <w:t xml:space="preserve">  223,08</w:t>
            </w:r>
          </w:p>
        </w:tc>
        <w:tc>
          <w:tcPr>
            <w:tcW w:w="1985" w:type="dxa"/>
            <w:vAlign w:val="center"/>
          </w:tcPr>
          <w:p w14:paraId="25371E2C" w14:textId="5F18EE04" w:rsidR="0020572E" w:rsidRPr="008567C7" w:rsidRDefault="0020572E" w:rsidP="006C53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92C">
              <w:rPr>
                <w:rFonts w:ascii="Times New Roman" w:hAnsi="Times New Roman" w:cs="Times New Roman"/>
                <w:sz w:val="18"/>
                <w:szCs w:val="18"/>
              </w:rPr>
              <w:t xml:space="preserve">  240,00</w:t>
            </w:r>
          </w:p>
        </w:tc>
        <w:tc>
          <w:tcPr>
            <w:tcW w:w="1276" w:type="dxa"/>
            <w:vAlign w:val="center"/>
          </w:tcPr>
          <w:p w14:paraId="3B97A869" w14:textId="0B71576C" w:rsidR="0020572E" w:rsidRPr="008567C7" w:rsidRDefault="0020572E" w:rsidP="006C53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92C">
              <w:rPr>
                <w:rFonts w:ascii="Times New Roman" w:hAnsi="Times New Roman" w:cs="Times New Roman"/>
                <w:sz w:val="18"/>
                <w:szCs w:val="18"/>
              </w:rPr>
              <w:t xml:space="preserve">  463,08</w:t>
            </w:r>
          </w:p>
        </w:tc>
      </w:tr>
    </w:tbl>
    <w:p w14:paraId="2DB3E18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8E054C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01215AD8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592373F" w14:textId="4E16A818" w:rsidR="008642B3" w:rsidRPr="00005838" w:rsidRDefault="00D9292C" w:rsidP="00005838">
      <w:pPr>
        <w:jc w:val="right"/>
        <w:rPr>
          <w:sz w:val="32"/>
          <w:szCs w:val="32"/>
        </w:rPr>
      </w:pPr>
      <w:r w:rsidRPr="00D9292C">
        <w:rPr>
          <w:sz w:val="22"/>
          <w:szCs w:val="22"/>
        </w:rPr>
        <w:t xml:space="preserve">  </w:t>
      </w:r>
      <w:bookmarkEnd w:id="0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979F2" w14:textId="77777777" w:rsidR="009C62E8" w:rsidRDefault="009C62E8">
      <w:r>
        <w:separator/>
      </w:r>
    </w:p>
  </w:endnote>
  <w:endnote w:type="continuationSeparator" w:id="0">
    <w:p w14:paraId="57B712D9" w14:textId="77777777" w:rsidR="009C62E8" w:rsidRDefault="009C6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F56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41A9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7D67F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09C59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DBAE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0C2D3" w14:textId="77777777" w:rsidR="009C62E8" w:rsidRDefault="009C62E8">
      <w:r>
        <w:separator/>
      </w:r>
    </w:p>
  </w:footnote>
  <w:footnote w:type="continuationSeparator" w:id="0">
    <w:p w14:paraId="010CBDA3" w14:textId="77777777" w:rsidR="009C62E8" w:rsidRDefault="009C6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B0DD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405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48A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2E8"/>
    <w:rsid w:val="00005838"/>
    <w:rsid w:val="00022322"/>
    <w:rsid w:val="00042497"/>
    <w:rsid w:val="000C1E6F"/>
    <w:rsid w:val="000E4E56"/>
    <w:rsid w:val="001A1468"/>
    <w:rsid w:val="001B7815"/>
    <w:rsid w:val="0020572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00FC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62E8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292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152BD"/>
  <w15:chartTrackingRefBased/>
  <w15:docId w15:val="{A57C47FA-C40E-4721-B13E-824ADB20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0572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213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2023-09-18T07:08:00Z</dcterms:created>
  <dcterms:modified xsi:type="dcterms:W3CDTF">2023-09-20T07:28:00Z</dcterms:modified>
</cp:coreProperties>
</file>