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EFFFBFF" w14:textId="7703D7E4" w:rsidR="00236A69" w:rsidRPr="00714DC8" w:rsidRDefault="00236A69" w:rsidP="00714DC8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17074468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2765ADC9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3E69AF" w:rsidRPr="003E69AF">
        <w:rPr>
          <w:rFonts w:ascii="Times New Roman" w:hAnsi="Times New Roman"/>
          <w:b/>
          <w:sz w:val="20"/>
          <w:szCs w:val="20"/>
        </w:rPr>
        <w:t>Analiza i obliczenia elementów górniczego wyciągu szybowego SW-1 w O/ZG Polkowice-Sieroszowice pod kątem możliwości zwiększenia udźwigu skipów - KC-zp.272-493/23</w:t>
      </w:r>
      <w:bookmarkStart w:id="0" w:name="_GoBack"/>
      <w:bookmarkEnd w:id="0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3BC11817" w14:textId="6F022016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714DC8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14DC8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79C6022B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714DC8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714DC8">
        <w:rPr>
          <w:rFonts w:ascii="Times New Roman" w:eastAsia="Times New Roman" w:hAnsi="Times New Roman"/>
          <w:lang w:eastAsia="pl-PL"/>
        </w:rPr>
        <w:t>: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C4E2754" w14:textId="0CD7FE9C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1D479729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714DC8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413D8C72" w14:textId="77777777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714DC8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714DC8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ED21F" w14:textId="77777777" w:rsidR="00535589" w:rsidRDefault="00535589" w:rsidP="0038231F">
      <w:pPr>
        <w:spacing w:after="0" w:line="240" w:lineRule="auto"/>
      </w:pPr>
      <w:r>
        <w:separator/>
      </w:r>
    </w:p>
  </w:endnote>
  <w:endnote w:type="continuationSeparator" w:id="0">
    <w:p w14:paraId="113BDE8F" w14:textId="77777777" w:rsidR="00535589" w:rsidRDefault="005355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A8E39" w14:textId="77777777" w:rsidR="00535589" w:rsidRDefault="00535589" w:rsidP="0038231F">
      <w:pPr>
        <w:spacing w:after="0" w:line="240" w:lineRule="auto"/>
      </w:pPr>
      <w:r>
        <w:separator/>
      </w:r>
    </w:p>
  </w:footnote>
  <w:footnote w:type="continuationSeparator" w:id="0">
    <w:p w14:paraId="1C6251CE" w14:textId="77777777" w:rsidR="00535589" w:rsidRDefault="00535589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09BF184C" w:rsidR="00C44BEC" w:rsidRDefault="00714DC8">
    <w:pPr>
      <w:pStyle w:val="Nagwek"/>
    </w:pPr>
    <w:r>
      <w:t xml:space="preserve">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7FB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A08FE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E69AF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35589"/>
    <w:rsid w:val="005641F0"/>
    <w:rsid w:val="005C39CA"/>
    <w:rsid w:val="005E176A"/>
    <w:rsid w:val="00620BBE"/>
    <w:rsid w:val="00634311"/>
    <w:rsid w:val="00641874"/>
    <w:rsid w:val="00655E7D"/>
    <w:rsid w:val="006676AE"/>
    <w:rsid w:val="006A3A1F"/>
    <w:rsid w:val="006A52B6"/>
    <w:rsid w:val="006F0034"/>
    <w:rsid w:val="006F3D32"/>
    <w:rsid w:val="007118F0"/>
    <w:rsid w:val="00714DC8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256B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6C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B7605-F51B-4E6C-9124-BE49ECB7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2023-07-18T07:50:00Z</cp:lastPrinted>
  <dcterms:created xsi:type="dcterms:W3CDTF">2023-08-29T08:53:00Z</dcterms:created>
  <dcterms:modified xsi:type="dcterms:W3CDTF">2023-08-30T10:20:00Z</dcterms:modified>
</cp:coreProperties>
</file>