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775789" w14:textId="6ED7A2D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660D2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1401C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C19E9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5EEE1811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6F1E1EC3" w14:textId="77777777" w:rsidR="00323B65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718F0FD4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185F34ED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77E13C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5AC9B586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0745B5AB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18570863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DE97855" w14:textId="77777777" w:rsidR="00323B65" w:rsidRDefault="00323B65" w:rsidP="00323B65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04EC9D05" w14:textId="410031A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04506AF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C2518CB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Akademia Górniczo - Hutnicza</w:t>
      </w:r>
    </w:p>
    <w:p w14:paraId="5634F604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im. Stanisława Staszica w Krakowie</w:t>
      </w:r>
    </w:p>
    <w:p w14:paraId="48CEE23A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3C99EB1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Al. Mickiewicza</w:t>
      </w:r>
      <w:r w:rsidR="008D2AB8">
        <w:rPr>
          <w:b/>
        </w:rPr>
        <w:t xml:space="preserve"> </w:t>
      </w:r>
      <w:r w:rsidRPr="002C1AE0">
        <w:rPr>
          <w:b/>
        </w:rPr>
        <w:t>30</w:t>
      </w:r>
      <w:r w:rsidR="008D2AB8">
        <w:rPr>
          <w:b/>
        </w:rPr>
        <w:t xml:space="preserve"> </w:t>
      </w:r>
    </w:p>
    <w:p w14:paraId="28D9BB0D" w14:textId="77777777" w:rsidR="008D2AB8" w:rsidRDefault="002C1AE0" w:rsidP="008D2AB8">
      <w:pPr>
        <w:rPr>
          <w:b/>
        </w:rPr>
      </w:pPr>
      <w:r w:rsidRPr="002C1AE0">
        <w:rPr>
          <w:b/>
        </w:rPr>
        <w:t>30-059</w:t>
      </w:r>
      <w:r w:rsidR="008D2AB8">
        <w:rPr>
          <w:b/>
        </w:rPr>
        <w:t xml:space="preserve"> </w:t>
      </w:r>
      <w:r w:rsidRPr="002C1AE0">
        <w:rPr>
          <w:b/>
        </w:rPr>
        <w:t>Kraków</w:t>
      </w:r>
      <w:r w:rsidR="008D2AB8">
        <w:rPr>
          <w:b/>
        </w:rPr>
        <w:t xml:space="preserve">,  </w:t>
      </w:r>
    </w:p>
    <w:p w14:paraId="43E9B7E4" w14:textId="77777777" w:rsidR="008D2AB8" w:rsidRDefault="008D2AB8" w:rsidP="008D2AB8">
      <w:pPr>
        <w:ind w:firstLine="3969"/>
        <w:rPr>
          <w:b/>
        </w:rPr>
      </w:pPr>
    </w:p>
    <w:p w14:paraId="78407B51" w14:textId="0221905B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75734" w:rsidRPr="00975734">
        <w:rPr>
          <w:b/>
        </w:rPr>
        <w:t>dostawa 2 zestawów okularów wirtualnej rzeczywistości - KC-zp.272-517/23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5CC7DC4B" w14:textId="77777777" w:rsidR="008D2AB8" w:rsidRDefault="008D2AB8" w:rsidP="008D2AB8">
      <w:pPr>
        <w:tabs>
          <w:tab w:val="right" w:pos="9000"/>
        </w:tabs>
      </w:pPr>
    </w:p>
    <w:p w14:paraId="7A5B0B79" w14:textId="4E898E0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EC47DA">
        <w:rPr>
          <w:b/>
        </w:rPr>
        <w:t xml:space="preserve"> za całość zamówienia</w:t>
      </w:r>
      <w:r w:rsidR="00216646">
        <w:rPr>
          <w:b/>
        </w:rPr>
        <w:t xml:space="preserve"> (tj. 2 zestawy) </w:t>
      </w:r>
      <w:r>
        <w:rPr>
          <w:b/>
        </w:rPr>
        <w:t>: 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11D4262F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2C98B0E" w14:textId="630192C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EC47DA">
        <w:rPr>
          <w:b/>
        </w:rPr>
        <w:t xml:space="preserve"> za całość zamówienia</w:t>
      </w:r>
      <w:r w:rsidR="00216646">
        <w:rPr>
          <w:b/>
        </w:rPr>
        <w:t xml:space="preserve"> </w:t>
      </w:r>
      <w:r w:rsidR="00216646">
        <w:rPr>
          <w:b/>
        </w:rPr>
        <w:t xml:space="preserve">(tj. 2 zestawy) </w:t>
      </w:r>
      <w:r>
        <w:rPr>
          <w:b/>
        </w:rPr>
        <w:t>:</w:t>
      </w:r>
      <w:r w:rsidR="00216646">
        <w:rPr>
          <w:b/>
        </w:rPr>
        <w:t xml:space="preserve"> ...</w:t>
      </w:r>
      <w:bookmarkStart w:id="0" w:name="_GoBack"/>
      <w:bookmarkEnd w:id="0"/>
      <w:r>
        <w:rPr>
          <w:b/>
        </w:rPr>
        <w:t>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58E8517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38ABAC4" w14:textId="51650774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E1467">
        <w:t xml:space="preserve"> </w:t>
      </w:r>
      <w:r w:rsidRPr="00FB1B4F">
        <w:t>.......................................................................................................................</w:t>
      </w:r>
    </w:p>
    <w:p w14:paraId="5C2BDE4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9FBF56F" w14:textId="260D15BA" w:rsidR="008D2AB8" w:rsidRDefault="008D2AB8" w:rsidP="008D2AB8">
      <w:pPr>
        <w:pStyle w:val="Tekstpodstawowy"/>
      </w:pPr>
      <w:r>
        <w:t>Powyższa cena zawiera podatek VAT w wysokości .......... % tj.</w:t>
      </w:r>
      <w:r w:rsidR="004E1467">
        <w:t xml:space="preserve"> </w:t>
      </w:r>
      <w:r>
        <w:t>…………………….</w:t>
      </w:r>
      <w:r w:rsidR="004E1467">
        <w:t xml:space="preserve"> </w:t>
      </w:r>
      <w:r>
        <w:t>PLN</w:t>
      </w:r>
    </w:p>
    <w:p w14:paraId="7CA42EE9" w14:textId="77777777" w:rsidR="00975734" w:rsidRDefault="004E1467" w:rsidP="008D2AB8">
      <w:pPr>
        <w:pStyle w:val="Tekstpodstawowy"/>
      </w:pPr>
      <w:r>
        <w:t>Producent/model</w:t>
      </w:r>
      <w:r w:rsidR="00FE545C">
        <w:t xml:space="preserve"> zaoferowan</w:t>
      </w:r>
      <w:r>
        <w:t>ych</w:t>
      </w:r>
      <w:r w:rsidR="00FE545C">
        <w:t xml:space="preserve"> </w:t>
      </w:r>
      <w:r w:rsidR="00975734">
        <w:t>okularów wirtualnej rzeczywistości</w:t>
      </w:r>
      <w:r>
        <w:t>:</w:t>
      </w:r>
    </w:p>
    <w:p w14:paraId="72036569" w14:textId="20B17DEF" w:rsidR="00FE545C" w:rsidRDefault="00975734" w:rsidP="008D2AB8">
      <w:pPr>
        <w:pStyle w:val="Tekstpodstawowy"/>
      </w:pPr>
      <w:r>
        <w:rPr>
          <w:b w:val="0"/>
        </w:rPr>
        <w:t>……………………………………………………..</w:t>
      </w:r>
      <w:r w:rsidR="00FE545C" w:rsidRPr="00FE545C">
        <w:rPr>
          <w:b w:val="0"/>
        </w:rPr>
        <w:t>……………</w:t>
      </w:r>
      <w:r w:rsidR="004E1467">
        <w:rPr>
          <w:b w:val="0"/>
        </w:rPr>
        <w:t>……</w:t>
      </w:r>
    </w:p>
    <w:p w14:paraId="07564EEE" w14:textId="5176B1FC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1374F8">
        <w:rPr>
          <w:b/>
          <w:bCs/>
        </w:rPr>
        <w:t>………</w:t>
      </w:r>
      <w:r w:rsidR="004E1467" w:rsidRPr="001374F8">
        <w:rPr>
          <w:b/>
          <w:bCs/>
        </w:rPr>
        <w:t xml:space="preserve"> dni od daty podpisania umowy</w:t>
      </w:r>
      <w:r w:rsidR="004E1467">
        <w:t xml:space="preserve"> </w:t>
      </w:r>
      <w:r w:rsidR="004E1467" w:rsidRPr="004E1467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151EB597" w14:textId="273E9AE6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1374F8">
        <w:rPr>
          <w:b/>
          <w:bCs/>
        </w:rPr>
        <w:t>………</w:t>
      </w:r>
      <w:r w:rsidR="004E1467" w:rsidRPr="001374F8">
        <w:rPr>
          <w:b/>
          <w:bCs/>
        </w:rPr>
        <w:t xml:space="preserve"> miesięcy</w:t>
      </w:r>
      <w:r w:rsidR="004E1467">
        <w:t xml:space="preserve"> </w:t>
      </w:r>
      <w:r w:rsidRPr="004E1467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56290D0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673B0F8" w14:textId="77777777" w:rsidR="007C05B4" w:rsidRDefault="008D2AB8" w:rsidP="007C05B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lastRenderedPageBreak/>
        <w:t xml:space="preserve">Termin płatności: </w:t>
      </w:r>
      <w:r w:rsidR="007C05B4" w:rsidRPr="00664B34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3812934" w14:textId="0F189C92" w:rsidR="00151E89" w:rsidRDefault="00975734" w:rsidP="00FE545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</w:t>
      </w:r>
      <w:r w:rsidR="00FE545C" w:rsidRPr="00FB1B4F">
        <w:rPr>
          <w:b/>
          <w:sz w:val="22"/>
          <w:szCs w:val="22"/>
          <w:u w:val="single"/>
        </w:rPr>
        <w:t>ednocześnie oświadczamy, że:</w:t>
      </w:r>
    </w:p>
    <w:p w14:paraId="1D169FB0" w14:textId="77777777" w:rsidR="00151E89" w:rsidRPr="006666C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7F8D6B7" w14:textId="77777777" w:rsidR="00151E8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12B0CFAB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1B7C8F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63E95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1BC2A8" w14:textId="77777777" w:rsidR="00151E89" w:rsidRPr="006666C9" w:rsidRDefault="00151E89" w:rsidP="00151E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51E89" w:rsidRPr="006666C9" w14:paraId="404D5527" w14:textId="77777777" w:rsidTr="00FA61E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7696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4052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7126E742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2C85B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151E89" w:rsidRPr="006666C9" w14:paraId="78D7D20C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88A03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94EB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4D0B7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51E89" w:rsidRPr="006666C9" w14:paraId="377BBB80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00D6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6C991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F7F85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0D50175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6A5A4D2" w14:textId="77777777" w:rsidR="00151E89" w:rsidRPr="006666C9" w:rsidRDefault="00151E89" w:rsidP="00151E89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BB0D26C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98553AD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AE7D08A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A381CEC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25BA3498" w14:textId="77777777" w:rsidR="00151E89" w:rsidRPr="006666C9" w:rsidRDefault="00151E89" w:rsidP="00151E89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808129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23E7E8D9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12DC967D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33860217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70B0D8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3E13312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151DD6C" w14:textId="77777777" w:rsidR="00151E89" w:rsidRPr="006666C9" w:rsidRDefault="00151E89" w:rsidP="00151E89">
      <w:pPr>
        <w:spacing w:line="360" w:lineRule="auto"/>
        <w:ind w:left="1440"/>
        <w:jc w:val="both"/>
        <w:rPr>
          <w:sz w:val="22"/>
          <w:szCs w:val="22"/>
        </w:rPr>
      </w:pPr>
    </w:p>
    <w:p w14:paraId="3CA81E73" w14:textId="77777777" w:rsidR="00151E89" w:rsidRPr="006666C9" w:rsidRDefault="00151E89" w:rsidP="00151E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2BC5AE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9FBF8" w14:textId="77777777" w:rsidR="00C36D1A" w:rsidRDefault="00C36D1A">
      <w:r>
        <w:separator/>
      </w:r>
    </w:p>
  </w:endnote>
  <w:endnote w:type="continuationSeparator" w:id="0">
    <w:p w14:paraId="0A072BFC" w14:textId="77777777" w:rsidR="00C36D1A" w:rsidRDefault="00C36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E880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3D35C4" w14:textId="77777777" w:rsidR="00C36D1A" w:rsidRDefault="00C36D1A">
      <w:r>
        <w:separator/>
      </w:r>
    </w:p>
  </w:footnote>
  <w:footnote w:type="continuationSeparator" w:id="0">
    <w:p w14:paraId="0ADA6E66" w14:textId="77777777" w:rsidR="00C36D1A" w:rsidRDefault="00C36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B8164" w14:textId="6F9254D0" w:rsidR="00F53146" w:rsidRDefault="00281678">
    <w:pPr>
      <w:pStyle w:val="Nagwek"/>
      <w:rPr>
        <w:sz w:val="22"/>
      </w:rPr>
    </w:pPr>
    <w:r w:rsidRPr="009A6EA4">
      <w:rPr>
        <w:noProof/>
      </w:rPr>
      <w:drawing>
        <wp:inline distT="0" distB="0" distL="0" distR="0" wp14:anchorId="4A46D850" wp14:editId="1AE55E7D">
          <wp:extent cx="4905375" cy="447675"/>
          <wp:effectExtent l="0" t="0" r="0" b="0"/>
          <wp:docPr id="2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F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74F8"/>
    <w:rsid w:val="00151E89"/>
    <w:rsid w:val="001801DD"/>
    <w:rsid w:val="001D4612"/>
    <w:rsid w:val="00207E98"/>
    <w:rsid w:val="00216646"/>
    <w:rsid w:val="002723B0"/>
    <w:rsid w:val="00281678"/>
    <w:rsid w:val="002C1AE0"/>
    <w:rsid w:val="00315A4A"/>
    <w:rsid w:val="00323B65"/>
    <w:rsid w:val="0047571B"/>
    <w:rsid w:val="004B7300"/>
    <w:rsid w:val="004C6753"/>
    <w:rsid w:val="004E1467"/>
    <w:rsid w:val="00595C87"/>
    <w:rsid w:val="005D2C65"/>
    <w:rsid w:val="005E6D94"/>
    <w:rsid w:val="0063384F"/>
    <w:rsid w:val="00643C6F"/>
    <w:rsid w:val="00646202"/>
    <w:rsid w:val="0065290F"/>
    <w:rsid w:val="006815F6"/>
    <w:rsid w:val="00700CFF"/>
    <w:rsid w:val="0070239A"/>
    <w:rsid w:val="007748F0"/>
    <w:rsid w:val="007A4321"/>
    <w:rsid w:val="007C05B4"/>
    <w:rsid w:val="00833933"/>
    <w:rsid w:val="00853083"/>
    <w:rsid w:val="008B2F0C"/>
    <w:rsid w:val="008B4928"/>
    <w:rsid w:val="008D2AB8"/>
    <w:rsid w:val="008F1C66"/>
    <w:rsid w:val="00970FE4"/>
    <w:rsid w:val="00975734"/>
    <w:rsid w:val="00A0022B"/>
    <w:rsid w:val="00A346FE"/>
    <w:rsid w:val="00A47B4D"/>
    <w:rsid w:val="00A83018"/>
    <w:rsid w:val="00A90C52"/>
    <w:rsid w:val="00AF045A"/>
    <w:rsid w:val="00B774DC"/>
    <w:rsid w:val="00C36D1A"/>
    <w:rsid w:val="00C969A6"/>
    <w:rsid w:val="00CA7D36"/>
    <w:rsid w:val="00D24208"/>
    <w:rsid w:val="00D60C38"/>
    <w:rsid w:val="00D66893"/>
    <w:rsid w:val="00D90ACB"/>
    <w:rsid w:val="00DC1500"/>
    <w:rsid w:val="00E44371"/>
    <w:rsid w:val="00E529D7"/>
    <w:rsid w:val="00E949B0"/>
    <w:rsid w:val="00EC0BEA"/>
    <w:rsid w:val="00EC47D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E24CA"/>
  <w15:chartTrackingRefBased/>
  <w15:docId w15:val="{F4A36EE9-93D2-4B5A-9A70-42622550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7724-1B9E-402C-871D-02529C0E6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526</Words>
  <Characters>4453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5</cp:revision>
  <cp:lastPrinted>1899-12-31T23:00:00Z</cp:lastPrinted>
  <dcterms:created xsi:type="dcterms:W3CDTF">2023-09-04T12:33:00Z</dcterms:created>
  <dcterms:modified xsi:type="dcterms:W3CDTF">2023-09-19T10:06:00Z</dcterms:modified>
</cp:coreProperties>
</file>