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284FC7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3 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E024C4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024C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E024C4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024C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E024C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E024C4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024C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E024C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024C4" w:rsidRPr="007B107C" w:rsidTr="0036402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024C4" w:rsidRPr="007B107C" w:rsidRDefault="00E024C4" w:rsidP="0036402D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E024C4" w:rsidRPr="007B107C" w:rsidRDefault="00E024C4" w:rsidP="0036402D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024C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E024C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E024C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2022r. poz. 1710)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E024C4" w:rsidRPr="007B107C" w:rsidRDefault="00E024C4" w:rsidP="0036402D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E024C4" w:rsidRPr="007B107C" w:rsidRDefault="00E024C4" w:rsidP="0036402D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E024C4" w:rsidRPr="007B107C" w:rsidRDefault="00E024C4" w:rsidP="0036402D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E024C4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E024C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cateringowa podczas inauguracji roku akademickiego 2023/2024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E024C4" w:rsidRPr="00E024C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CRZP/153/2023/AZP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E024C4" w:rsidRPr="00E024C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24C4" w:rsidRDefault="00E024C4" w:rsidP="00E024C4">
      <w:pPr>
        <w:spacing w:after="0" w:line="240" w:lineRule="auto"/>
      </w:pPr>
      <w:r>
        <w:separator/>
      </w:r>
    </w:p>
  </w:endnote>
  <w:endnote w:type="continuationSeparator" w:id="0">
    <w:p w:rsidR="00E024C4" w:rsidRDefault="00E024C4" w:rsidP="00E02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24C4" w:rsidRDefault="00E024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24C4" w:rsidRDefault="00E024C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24C4" w:rsidRDefault="00E024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24C4" w:rsidRDefault="00E024C4" w:rsidP="00E024C4">
      <w:pPr>
        <w:spacing w:after="0" w:line="240" w:lineRule="auto"/>
      </w:pPr>
      <w:r>
        <w:separator/>
      </w:r>
    </w:p>
  </w:footnote>
  <w:footnote w:type="continuationSeparator" w:id="0">
    <w:p w:rsidR="00E024C4" w:rsidRDefault="00E024C4" w:rsidP="00E024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24C4" w:rsidRDefault="00E024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24C4" w:rsidRDefault="00E024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24C4" w:rsidRDefault="00E024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649"/>
    <w:rsid w:val="002621C4"/>
    <w:rsid w:val="00284FC7"/>
    <w:rsid w:val="007B107C"/>
    <w:rsid w:val="007C7D43"/>
    <w:rsid w:val="00843802"/>
    <w:rsid w:val="008750B3"/>
    <w:rsid w:val="00A92831"/>
    <w:rsid w:val="00BF3649"/>
    <w:rsid w:val="00C31816"/>
    <w:rsid w:val="00E02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CB4DB"/>
  <w15:chartTrackingRefBased/>
  <w15:docId w15:val="{B474CFD1-4089-4418-BBB1-DD3B48BA2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024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24C4"/>
  </w:style>
  <w:style w:type="paragraph" w:styleId="Stopka">
    <w:name w:val="footer"/>
    <w:basedOn w:val="Normalny"/>
    <w:link w:val="StopkaZnak"/>
    <w:uiPriority w:val="99"/>
    <w:unhideWhenUsed/>
    <w:rsid w:val="00E024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24C4"/>
  </w:style>
  <w:style w:type="paragraph" w:styleId="Tekstdymka">
    <w:name w:val="Balloon Text"/>
    <w:basedOn w:val="Normalny"/>
    <w:link w:val="TekstdymkaZnak"/>
    <w:uiPriority w:val="99"/>
    <w:semiHidden/>
    <w:unhideWhenUsed/>
    <w:rsid w:val="00A928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28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386</Words>
  <Characters>2318</Characters>
  <Application>Microsoft Office Word</Application>
  <DocSecurity>0</DocSecurity>
  <Lines>19</Lines>
  <Paragraphs>5</Paragraphs>
  <ScaleCrop>false</ScaleCrop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2023-09-19T08:31:00Z</cp:lastPrinted>
  <dcterms:created xsi:type="dcterms:W3CDTF">2023-09-19T08:35:00Z</dcterms:created>
  <dcterms:modified xsi:type="dcterms:W3CDTF">2023-09-19T08:35:00Z</dcterms:modified>
</cp:coreProperties>
</file>