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154B5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23A16" w:rsidRPr="00223A16">
        <w:rPr>
          <w:b/>
        </w:rPr>
        <w:t>CRZP/153/2023/AZP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23A16" w:rsidRPr="004A5DB6" w:rsidTr="0036402D">
        <w:tc>
          <w:tcPr>
            <w:tcW w:w="9212" w:type="dxa"/>
            <w:shd w:val="clear" w:color="auto" w:fill="auto"/>
          </w:tcPr>
          <w:p w:rsidR="00223A16" w:rsidRPr="004A5DB6" w:rsidRDefault="00223A16" w:rsidP="0036402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23A16" w:rsidRPr="004A5DB6" w:rsidRDefault="00223A16" w:rsidP="0036402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23A16">
              <w:t>(</w:t>
            </w:r>
            <w:proofErr w:type="spellStart"/>
            <w:r w:rsidRPr="00223A16">
              <w:t>t.j</w:t>
            </w:r>
            <w:proofErr w:type="spellEnd"/>
            <w:r w:rsidRPr="00223A16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23A16" w:rsidRPr="004A5DB6" w:rsidRDefault="00223A16" w:rsidP="0036402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23A16" w:rsidRPr="004A5DB6" w:rsidRDefault="00223A16" w:rsidP="0036402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23A16" w:rsidRPr="004A5DB6" w:rsidRDefault="00223A16" w:rsidP="0036402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23A16" w:rsidRPr="00223A1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23A16" w:rsidP="005434B3">
      <w:pPr>
        <w:spacing w:after="240" w:line="276" w:lineRule="auto"/>
        <w:jc w:val="center"/>
      </w:pPr>
      <w:r w:rsidRPr="00223A16">
        <w:rPr>
          <w:b/>
        </w:rPr>
        <w:t>Usługa cateringowa podczas inauguracji roku akademickiego 2023/2024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EE8" w:rsidRDefault="00223EE8" w:rsidP="0038231F">
      <w:pPr>
        <w:spacing w:after="0" w:line="240" w:lineRule="auto"/>
      </w:pPr>
      <w:r>
        <w:separator/>
      </w:r>
    </w:p>
  </w:endnote>
  <w:endnote w:type="continuationSeparator" w:id="0">
    <w:p w:rsidR="00223EE8" w:rsidRDefault="00223E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A16" w:rsidRDefault="00223A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A16" w:rsidRDefault="00223A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EE8" w:rsidRDefault="00223EE8" w:rsidP="0038231F">
      <w:pPr>
        <w:spacing w:after="0" w:line="240" w:lineRule="auto"/>
      </w:pPr>
      <w:r>
        <w:separator/>
      </w:r>
    </w:p>
  </w:footnote>
  <w:footnote w:type="continuationSeparator" w:id="0">
    <w:p w:rsidR="00223EE8" w:rsidRDefault="00223E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A16" w:rsidRDefault="00223A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A16" w:rsidRDefault="00223A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A16" w:rsidRDefault="00223A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EE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A16"/>
    <w:rsid w:val="00223EE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84AD3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65A4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4B5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41BA18"/>
  <w15:chartTrackingRefBased/>
  <w15:docId w15:val="{82425896-C317-4F78-B78A-961A651FB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113A0-8C8E-4A7D-BD73-8ECE41510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2023-09-19T08:30:00Z</cp:lastPrinted>
  <dcterms:created xsi:type="dcterms:W3CDTF">2023-09-19T08:35:00Z</dcterms:created>
  <dcterms:modified xsi:type="dcterms:W3CDTF">2023-09-19T08:35:00Z</dcterms:modified>
</cp:coreProperties>
</file>