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B0188" w14:textId="77777777" w:rsidR="00EB1359" w:rsidRPr="003261E7" w:rsidRDefault="00C85A99" w:rsidP="00EB1359">
      <w:pPr>
        <w:spacing w:after="240"/>
        <w:jc w:val="right"/>
        <w:rPr>
          <w:sz w:val="22"/>
          <w:szCs w:val="22"/>
        </w:rPr>
      </w:pPr>
      <w:r w:rsidRPr="00C85A9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C85A99">
        <w:rPr>
          <w:sz w:val="22"/>
          <w:szCs w:val="22"/>
        </w:rPr>
        <w:t>2023-09-19</w:t>
      </w:r>
    </w:p>
    <w:p w14:paraId="75F695B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FD9BEF5" w14:textId="77777777" w:rsidR="00EB1359" w:rsidRPr="003261E7" w:rsidRDefault="00C85A99" w:rsidP="00EB1359">
      <w:pPr>
        <w:spacing w:after="40"/>
        <w:rPr>
          <w:b/>
          <w:bCs/>
          <w:sz w:val="22"/>
          <w:szCs w:val="22"/>
        </w:rPr>
      </w:pPr>
      <w:r w:rsidRPr="00C85A9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F7F890F" w14:textId="77777777" w:rsidR="00EB1359" w:rsidRPr="003261E7" w:rsidRDefault="00C85A99" w:rsidP="00EB1359">
      <w:pPr>
        <w:rPr>
          <w:sz w:val="22"/>
          <w:szCs w:val="22"/>
        </w:rPr>
      </w:pPr>
      <w:r w:rsidRPr="00C85A99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C85A99">
        <w:rPr>
          <w:sz w:val="22"/>
          <w:szCs w:val="22"/>
        </w:rPr>
        <w:t>66</w:t>
      </w:r>
    </w:p>
    <w:p w14:paraId="4AB9C5F0" w14:textId="77777777" w:rsidR="00EB1359" w:rsidRPr="003261E7" w:rsidRDefault="00C85A99" w:rsidP="00EB1359">
      <w:pPr>
        <w:rPr>
          <w:sz w:val="22"/>
          <w:szCs w:val="22"/>
        </w:rPr>
      </w:pPr>
      <w:r w:rsidRPr="00C85A99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C85A99">
        <w:rPr>
          <w:sz w:val="22"/>
          <w:szCs w:val="22"/>
        </w:rPr>
        <w:t>Kraków</w:t>
      </w:r>
    </w:p>
    <w:p w14:paraId="53EB5896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6B24884" w14:textId="36F607ED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179AE378" w14:textId="39C695B9" w:rsidR="00FE4F5D" w:rsidRPr="003261E7" w:rsidRDefault="00FE4F5D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SZP-271-3/23 – 668.MM</w:t>
      </w:r>
    </w:p>
    <w:p w14:paraId="0094912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E91243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12626E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FAFF6BD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85A99" w:rsidRPr="003261E7" w14:paraId="39D46379" w14:textId="77777777" w:rsidTr="00D30FAE">
        <w:trPr>
          <w:trHeight w:val="638"/>
        </w:trPr>
        <w:tc>
          <w:tcPr>
            <w:tcW w:w="959" w:type="dxa"/>
            <w:shd w:val="clear" w:color="auto" w:fill="auto"/>
          </w:tcPr>
          <w:p w14:paraId="0C9983AF" w14:textId="77777777" w:rsidR="00C85A99" w:rsidRPr="003261E7" w:rsidRDefault="00C85A99" w:rsidP="00D30F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5D9970" w14:textId="77777777" w:rsidR="00C85A99" w:rsidRPr="003261E7" w:rsidRDefault="00C85A99" w:rsidP="00D30F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85A9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85A99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85A99">
              <w:rPr>
                <w:b/>
                <w:sz w:val="22"/>
                <w:szCs w:val="22"/>
              </w:rPr>
              <w:t>SZP-271-3-2023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3F8EBE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F7ED9A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071BD1A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85A99" w:rsidRPr="00C85A99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85A99" w:rsidRPr="00C85A99">
        <w:rPr>
          <w:sz w:val="22"/>
          <w:szCs w:val="22"/>
        </w:rPr>
        <w:t>(</w:t>
      </w:r>
      <w:proofErr w:type="spellStart"/>
      <w:r w:rsidR="00C85A99" w:rsidRPr="00C85A99">
        <w:rPr>
          <w:sz w:val="22"/>
          <w:szCs w:val="22"/>
        </w:rPr>
        <w:t>t.j</w:t>
      </w:r>
      <w:proofErr w:type="spellEnd"/>
      <w:r w:rsidR="00C85A99" w:rsidRPr="00C85A99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CEF6FF4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86E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354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B0A807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85A99" w:rsidRPr="00EB1359" w14:paraId="75B52FB1" w14:textId="77777777" w:rsidTr="00D30FA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E737" w14:textId="77777777" w:rsidR="00C85A99" w:rsidRPr="00710915" w:rsidRDefault="00C85A99" w:rsidP="00D30FA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85A99">
              <w:rPr>
                <w:b/>
                <w:bCs/>
                <w:sz w:val="22"/>
                <w:szCs w:val="22"/>
              </w:rPr>
              <w:t>81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0151" w14:textId="77777777" w:rsidR="00C85A99" w:rsidRPr="00EB1359" w:rsidRDefault="00C85A99" w:rsidP="00D30FA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85A99">
              <w:rPr>
                <w:b/>
                <w:sz w:val="22"/>
                <w:szCs w:val="22"/>
              </w:rPr>
              <w:t>Zestawy, cewniki</w:t>
            </w:r>
          </w:p>
          <w:p w14:paraId="1F9C868D" w14:textId="560B8A8D" w:rsidR="00C85A99" w:rsidRDefault="00C85A99" w:rsidP="00D30FA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FE4F5D">
              <w:rPr>
                <w:sz w:val="22"/>
                <w:szCs w:val="22"/>
              </w:rPr>
              <w:t xml:space="preserve"> Art. 255</w:t>
            </w:r>
            <w:r w:rsidR="00307FB0">
              <w:rPr>
                <w:sz w:val="22"/>
                <w:szCs w:val="22"/>
              </w:rPr>
              <w:t xml:space="preserve">, pkt 7 ustawy </w:t>
            </w:r>
            <w:proofErr w:type="spellStart"/>
            <w:r w:rsidR="00307FB0">
              <w:rPr>
                <w:sz w:val="22"/>
                <w:szCs w:val="22"/>
              </w:rPr>
              <w:t>Pzp</w:t>
            </w:r>
            <w:proofErr w:type="spellEnd"/>
          </w:p>
          <w:p w14:paraId="52E28818" w14:textId="77777777" w:rsidR="00C85A99" w:rsidRDefault="00C85A99" w:rsidP="00D30FA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85A99">
              <w:rPr>
                <w:sz w:val="22"/>
                <w:szCs w:val="22"/>
              </w:rPr>
              <w:t>wykonawca nie wniósł wymaganego zabezpieczenia należytego wykonania umowy lub uchylił się od zawarcia umowy w sprawie zamówienia publicznego</w:t>
            </w:r>
          </w:p>
          <w:p w14:paraId="578BD563" w14:textId="77777777" w:rsidR="00C85A99" w:rsidRDefault="00C85A99" w:rsidP="00D30FA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A861A8C" w14:textId="4F709FEB" w:rsidR="00C85A99" w:rsidRPr="00EB1359" w:rsidRDefault="00C85A99" w:rsidP="00D30FA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85A99">
              <w:rPr>
                <w:sz w:val="22"/>
                <w:szCs w:val="22"/>
              </w:rPr>
              <w:t>Wykonawca uchylił się od zawarcia umowy w sprawie zamówienia publicznego.</w:t>
            </w:r>
            <w:r w:rsidR="0007583E">
              <w:rPr>
                <w:sz w:val="22"/>
                <w:szCs w:val="22"/>
              </w:rPr>
              <w:t xml:space="preserve"> Wykonawca poinformował o braku możliwości podpisania umowy z powodu zawieszenia</w:t>
            </w:r>
            <w:r w:rsidR="00707D59">
              <w:rPr>
                <w:sz w:val="22"/>
                <w:szCs w:val="22"/>
              </w:rPr>
              <w:t xml:space="preserve"> przez producenta – do odwołania – </w:t>
            </w:r>
            <w:r w:rsidR="0007583E">
              <w:rPr>
                <w:sz w:val="22"/>
                <w:szCs w:val="22"/>
              </w:rPr>
              <w:t xml:space="preserve">produkcji  </w:t>
            </w:r>
            <w:r w:rsidR="0007583E" w:rsidRPr="0007583E">
              <w:rPr>
                <w:sz w:val="22"/>
                <w:szCs w:val="22"/>
              </w:rPr>
              <w:t xml:space="preserve">igieł </w:t>
            </w:r>
            <w:r w:rsidR="00307FB0">
              <w:rPr>
                <w:sz w:val="22"/>
                <w:szCs w:val="22"/>
              </w:rPr>
              <w:t xml:space="preserve">z </w:t>
            </w:r>
            <w:r w:rsidR="0007583E" w:rsidRPr="0007583E">
              <w:rPr>
                <w:sz w:val="22"/>
                <w:szCs w:val="22"/>
              </w:rPr>
              <w:t>poz</w:t>
            </w:r>
            <w:r w:rsidR="00307FB0">
              <w:rPr>
                <w:sz w:val="22"/>
                <w:szCs w:val="22"/>
              </w:rPr>
              <w:t>ycji</w:t>
            </w:r>
            <w:r w:rsidR="0007583E" w:rsidRPr="0007583E">
              <w:rPr>
                <w:sz w:val="22"/>
                <w:szCs w:val="22"/>
              </w:rPr>
              <w:t xml:space="preserve"> 8 </w:t>
            </w:r>
            <w:r w:rsidR="00307FB0">
              <w:rPr>
                <w:sz w:val="22"/>
                <w:szCs w:val="22"/>
              </w:rPr>
              <w:t>pakietu</w:t>
            </w:r>
            <w:r w:rsidR="00707D59">
              <w:rPr>
                <w:sz w:val="22"/>
                <w:szCs w:val="22"/>
              </w:rPr>
              <w:t xml:space="preserve"> </w:t>
            </w:r>
            <w:r w:rsidR="0007583E" w:rsidRPr="0007583E">
              <w:rPr>
                <w:sz w:val="22"/>
                <w:szCs w:val="22"/>
              </w:rPr>
              <w:t xml:space="preserve">81 </w:t>
            </w:r>
            <w:r w:rsidR="00707D59">
              <w:rPr>
                <w:sz w:val="22"/>
                <w:szCs w:val="22"/>
              </w:rPr>
              <w:t xml:space="preserve">oraz przedstawił stosowną informację otrzymaną od producenta w </w:t>
            </w:r>
            <w:r w:rsidR="00307FB0">
              <w:rPr>
                <w:sz w:val="22"/>
                <w:szCs w:val="22"/>
              </w:rPr>
              <w:t>niniejszej</w:t>
            </w:r>
            <w:r w:rsidR="00707D59">
              <w:rPr>
                <w:sz w:val="22"/>
                <w:szCs w:val="22"/>
              </w:rPr>
              <w:t xml:space="preserve"> sprawie. </w:t>
            </w:r>
          </w:p>
        </w:tc>
      </w:tr>
    </w:tbl>
    <w:p w14:paraId="1C092F72" w14:textId="69FC34FC" w:rsidR="00010B31" w:rsidRPr="00400C65" w:rsidRDefault="00010B31" w:rsidP="00400C65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010B31" w:rsidRPr="00400C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43369" w14:textId="77777777" w:rsidR="00C85A99" w:rsidRDefault="00C85A99" w:rsidP="00C85A99">
      <w:r>
        <w:separator/>
      </w:r>
    </w:p>
  </w:endnote>
  <w:endnote w:type="continuationSeparator" w:id="0">
    <w:p w14:paraId="3CA7ACBC" w14:textId="77777777" w:rsidR="00C85A99" w:rsidRDefault="00C85A99" w:rsidP="00C85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90100" w14:textId="77777777" w:rsidR="00C85A99" w:rsidRDefault="00C85A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2A9BC" w14:textId="77777777" w:rsidR="00C85A99" w:rsidRDefault="00C85A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553C4" w14:textId="77777777" w:rsidR="00C85A99" w:rsidRDefault="00C85A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AB588" w14:textId="77777777" w:rsidR="00C85A99" w:rsidRDefault="00C85A99" w:rsidP="00C85A99">
      <w:r>
        <w:separator/>
      </w:r>
    </w:p>
  </w:footnote>
  <w:footnote w:type="continuationSeparator" w:id="0">
    <w:p w14:paraId="028FEB88" w14:textId="77777777" w:rsidR="00C85A99" w:rsidRDefault="00C85A99" w:rsidP="00C85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2E2B3" w14:textId="77777777" w:rsidR="00C85A99" w:rsidRDefault="00C85A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B382A" w14:textId="77777777" w:rsidR="00C85A99" w:rsidRDefault="00C85A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B7E63" w14:textId="77777777" w:rsidR="00C85A99" w:rsidRDefault="00C85A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C8A"/>
    <w:rsid w:val="00010B31"/>
    <w:rsid w:val="0007583E"/>
    <w:rsid w:val="00104963"/>
    <w:rsid w:val="00150F65"/>
    <w:rsid w:val="00307FB0"/>
    <w:rsid w:val="00400C65"/>
    <w:rsid w:val="00707D59"/>
    <w:rsid w:val="00823326"/>
    <w:rsid w:val="00856A3E"/>
    <w:rsid w:val="00894412"/>
    <w:rsid w:val="00900C8A"/>
    <w:rsid w:val="009462DF"/>
    <w:rsid w:val="009500EB"/>
    <w:rsid w:val="00993EFC"/>
    <w:rsid w:val="00AB3E72"/>
    <w:rsid w:val="00AC1A4B"/>
    <w:rsid w:val="00C85A99"/>
    <w:rsid w:val="00D41670"/>
    <w:rsid w:val="00D44D12"/>
    <w:rsid w:val="00E403D2"/>
    <w:rsid w:val="00E742E3"/>
    <w:rsid w:val="00EB1359"/>
    <w:rsid w:val="00FE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9C6933"/>
  <w15:chartTrackingRefBased/>
  <w15:docId w15:val="{5A4E4326-51B9-44AB-90E5-849D2D80B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85A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85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1</Pages>
  <Words>184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6</cp:revision>
  <dcterms:created xsi:type="dcterms:W3CDTF">2023-09-19T06:40:00Z</dcterms:created>
  <dcterms:modified xsi:type="dcterms:W3CDTF">2023-09-19T07:53:00Z</dcterms:modified>
</cp:coreProperties>
</file>