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DEBF03" w14:textId="288FD259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15285F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5EA578F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A2DC1F9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BA70EAF" w14:textId="77777777" w:rsidR="00A50B9B" w:rsidRPr="00273C76" w:rsidRDefault="00A50B9B" w:rsidP="00A50B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NAZWA WYKONAWCY:……………………………………………………………………..</w:t>
      </w:r>
    </w:p>
    <w:p w14:paraId="02EB3F39" w14:textId="77777777" w:rsidR="00A50B9B" w:rsidRPr="00273C76" w:rsidRDefault="00A50B9B" w:rsidP="00A50B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5E513B3" w14:textId="77777777" w:rsidR="00A50B9B" w:rsidRPr="00273C76" w:rsidRDefault="00A50B9B" w:rsidP="00A50B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ADRES:………………………………………………………………………………………….</w:t>
      </w:r>
    </w:p>
    <w:p w14:paraId="10317108" w14:textId="77777777" w:rsidR="00A50B9B" w:rsidRPr="00273C76" w:rsidRDefault="00A50B9B" w:rsidP="00A50B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Adres zamieszkania (dotyczy osób prowadzących działalność gospodarczą):…………………..</w:t>
      </w:r>
    </w:p>
    <w:p w14:paraId="53C9F075" w14:textId="77777777" w:rsidR="00A50B9B" w:rsidRPr="00273C76" w:rsidRDefault="00A50B9B" w:rsidP="00A50B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051AAD52" w14:textId="77777777" w:rsidR="00A50B9B" w:rsidRPr="00273C76" w:rsidRDefault="00A50B9B" w:rsidP="00A50B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TEL.………………………………………………………………………………………………</w:t>
      </w:r>
    </w:p>
    <w:p w14:paraId="6B77DD15" w14:textId="77777777" w:rsidR="00A50B9B" w:rsidRPr="00273C76" w:rsidRDefault="00A50B9B" w:rsidP="00A50B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FAX ……………………………………………………………………………………………..</w:t>
      </w:r>
    </w:p>
    <w:p w14:paraId="7069549B" w14:textId="77777777" w:rsidR="00A50B9B" w:rsidRPr="00273C76" w:rsidRDefault="00A50B9B" w:rsidP="00A50B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E-MAIL…………………………………………………………………………………………..</w:t>
      </w:r>
    </w:p>
    <w:p w14:paraId="13DFA065" w14:textId="77777777" w:rsidR="00A50B9B" w:rsidRPr="00273C76" w:rsidRDefault="00A50B9B" w:rsidP="00A50B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NIP…………………………………. REGON:……………………………………………….....</w:t>
      </w:r>
    </w:p>
    <w:p w14:paraId="7B4C2913" w14:textId="0518ED54" w:rsidR="008D2AB8" w:rsidRPr="0022732C" w:rsidRDefault="00A50B9B" w:rsidP="00A50B9B">
      <w:pPr>
        <w:tabs>
          <w:tab w:val="right" w:pos="9000"/>
        </w:tabs>
        <w:spacing w:line="360" w:lineRule="auto"/>
        <w:rPr>
          <w:sz w:val="22"/>
        </w:rPr>
      </w:pPr>
      <w:r w:rsidRPr="00273C76">
        <w:rPr>
          <w:sz w:val="22"/>
          <w:szCs w:val="22"/>
        </w:rPr>
        <w:t>BANK/ NR KONTA …………………………………………………………………………….</w:t>
      </w:r>
    </w:p>
    <w:p w14:paraId="33D0C500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6B2257A8" w14:textId="77777777" w:rsidR="006F3579" w:rsidRPr="006F3579" w:rsidRDefault="006F3579" w:rsidP="008D2AB8">
      <w:pPr>
        <w:ind w:right="-110"/>
        <w:rPr>
          <w:b/>
        </w:rPr>
      </w:pPr>
      <w:r w:rsidRPr="006F3579">
        <w:rPr>
          <w:b/>
        </w:rPr>
        <w:t>Akademia Górniczo - Hutnicza</w:t>
      </w:r>
    </w:p>
    <w:p w14:paraId="1F89ACE3" w14:textId="77777777" w:rsidR="006F3579" w:rsidRPr="006F3579" w:rsidRDefault="006F3579" w:rsidP="008D2AB8">
      <w:pPr>
        <w:ind w:right="-110"/>
        <w:rPr>
          <w:b/>
        </w:rPr>
      </w:pPr>
      <w:r w:rsidRPr="006F3579">
        <w:rPr>
          <w:b/>
        </w:rPr>
        <w:t>im. Stanisława Staszica w Krakowie</w:t>
      </w:r>
    </w:p>
    <w:p w14:paraId="7FBA46D2" w14:textId="77777777" w:rsidR="008D2AB8" w:rsidRDefault="006F3579" w:rsidP="008D2AB8">
      <w:pPr>
        <w:ind w:right="-110"/>
        <w:rPr>
          <w:b/>
        </w:rPr>
      </w:pPr>
      <w:r w:rsidRPr="006F3579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83BD5A2" w14:textId="77777777" w:rsidR="008D2AB8" w:rsidRDefault="006F3579" w:rsidP="008D2AB8">
      <w:pPr>
        <w:ind w:right="-110"/>
        <w:rPr>
          <w:b/>
        </w:rPr>
      </w:pPr>
      <w:r w:rsidRPr="006F3579">
        <w:rPr>
          <w:b/>
        </w:rPr>
        <w:t>Al. Mickiewicza</w:t>
      </w:r>
      <w:r w:rsidR="008D2AB8">
        <w:rPr>
          <w:b/>
        </w:rPr>
        <w:t xml:space="preserve"> </w:t>
      </w:r>
      <w:r w:rsidRPr="006F3579">
        <w:rPr>
          <w:b/>
        </w:rPr>
        <w:t>30</w:t>
      </w:r>
      <w:r w:rsidR="008D2AB8">
        <w:rPr>
          <w:b/>
        </w:rPr>
        <w:t xml:space="preserve"> </w:t>
      </w:r>
    </w:p>
    <w:p w14:paraId="1A7F7EB2" w14:textId="77777777" w:rsidR="008D2AB8" w:rsidRDefault="006F3579" w:rsidP="008D2AB8">
      <w:pPr>
        <w:rPr>
          <w:b/>
        </w:rPr>
      </w:pPr>
      <w:r w:rsidRPr="006F3579">
        <w:rPr>
          <w:b/>
        </w:rPr>
        <w:t>30-059</w:t>
      </w:r>
      <w:r w:rsidR="008D2AB8">
        <w:rPr>
          <w:b/>
        </w:rPr>
        <w:t xml:space="preserve"> </w:t>
      </w:r>
      <w:r w:rsidRPr="006F3579">
        <w:rPr>
          <w:b/>
        </w:rPr>
        <w:t>Kraków</w:t>
      </w:r>
      <w:r w:rsidR="008D2AB8">
        <w:rPr>
          <w:b/>
        </w:rPr>
        <w:t xml:space="preserve">,  </w:t>
      </w:r>
    </w:p>
    <w:p w14:paraId="282C3A26" w14:textId="77777777" w:rsidR="008D2AB8" w:rsidRDefault="008D2AB8" w:rsidP="008D2AB8">
      <w:pPr>
        <w:ind w:firstLine="3969"/>
        <w:rPr>
          <w:b/>
        </w:rPr>
      </w:pPr>
    </w:p>
    <w:p w14:paraId="43BF8238" w14:textId="0D7DF320" w:rsidR="008D2AB8" w:rsidRDefault="008D2AB8" w:rsidP="0060346B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F556B">
        <w:rPr>
          <w:b/>
        </w:rPr>
        <w:t xml:space="preserve">dostawa stacji roboczej do prowadzenia obliczeń naukowych (komputer stacjonarny) dla </w:t>
      </w:r>
      <w:proofErr w:type="spellStart"/>
      <w:r w:rsidR="001F556B">
        <w:rPr>
          <w:b/>
        </w:rPr>
        <w:t>WIMiC</w:t>
      </w:r>
      <w:proofErr w:type="spellEnd"/>
      <w:r w:rsidR="001F556B">
        <w:rPr>
          <w:b/>
        </w:rPr>
        <w:t xml:space="preserve"> - KC-zp.272-458/23</w:t>
      </w:r>
      <w:r w:rsidRPr="00FB1B4F">
        <w:rPr>
          <w:b/>
          <w:sz w:val="26"/>
        </w:rPr>
        <w:t>,</w:t>
      </w:r>
      <w:r w:rsidR="004F4C98">
        <w:rPr>
          <w:b/>
          <w:sz w:val="26"/>
        </w:rPr>
        <w:t xml:space="preserve"> </w:t>
      </w:r>
      <w:r>
        <w:t>oferuję realizację przedmiotu zamówienia,</w:t>
      </w:r>
      <w:r w:rsidR="0025751A">
        <w:t xml:space="preserve"> </w:t>
      </w:r>
      <w:r>
        <w:t>zgodnie z zasadami określonymi w specyfikacji warunków zamówienia.</w:t>
      </w:r>
    </w:p>
    <w:p w14:paraId="122D2C61" w14:textId="77777777" w:rsidR="008F3EBA" w:rsidRDefault="008F3EBA" w:rsidP="008D2AB8">
      <w:pPr>
        <w:widowControl w:val="0"/>
        <w:ind w:right="1"/>
        <w:jc w:val="both"/>
      </w:pPr>
    </w:p>
    <w:p w14:paraId="788F24EA" w14:textId="537DF6CE" w:rsidR="00FB26A4" w:rsidRPr="00FB26A4" w:rsidRDefault="00FB26A4" w:rsidP="00FB26A4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FB26A4">
        <w:rPr>
          <w:b/>
          <w:sz w:val="22"/>
          <w:szCs w:val="22"/>
        </w:rPr>
        <w:t>Cena netto: ......................................................................... PLN</w:t>
      </w:r>
    </w:p>
    <w:p w14:paraId="2688127B" w14:textId="77777777" w:rsidR="00FB26A4" w:rsidRPr="00FB26A4" w:rsidRDefault="00FB26A4" w:rsidP="00FB26A4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D39BAB2" w14:textId="22723001" w:rsidR="00FB26A4" w:rsidRPr="00FB26A4" w:rsidRDefault="00FB26A4" w:rsidP="00FB26A4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FB26A4">
        <w:rPr>
          <w:b/>
          <w:sz w:val="22"/>
          <w:szCs w:val="22"/>
        </w:rPr>
        <w:t>Cena brutto: ......................................................................... PLN</w:t>
      </w:r>
    </w:p>
    <w:p w14:paraId="3ABC197A" w14:textId="77777777" w:rsidR="00FB26A4" w:rsidRPr="00FB26A4" w:rsidRDefault="00FB26A4" w:rsidP="00FB26A4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D2A3CDA" w14:textId="77777777" w:rsidR="00FB26A4" w:rsidRPr="00FB26A4" w:rsidRDefault="00FB26A4" w:rsidP="00FB26A4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FB26A4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583190C1" w14:textId="37E0C9A5" w:rsidR="00FB26A4" w:rsidRPr="00FB26A4" w:rsidRDefault="00FB26A4" w:rsidP="00FB26A4">
      <w:pPr>
        <w:widowControl w:val="0"/>
        <w:spacing w:line="360" w:lineRule="auto"/>
        <w:rPr>
          <w:b/>
          <w:sz w:val="22"/>
          <w:szCs w:val="22"/>
        </w:rPr>
      </w:pPr>
      <w:r w:rsidRPr="00FB26A4">
        <w:rPr>
          <w:b/>
          <w:sz w:val="22"/>
          <w:szCs w:val="22"/>
        </w:rPr>
        <w:t>Powyższa cena zawiera podatek VAT w wysokości .......... % tj. ……………………. PLN</w:t>
      </w:r>
    </w:p>
    <w:p w14:paraId="008B26D1" w14:textId="7735F374" w:rsidR="00FB26A4" w:rsidRPr="00FB26A4" w:rsidRDefault="00FB26A4" w:rsidP="00FB26A4">
      <w:pPr>
        <w:widowControl w:val="0"/>
        <w:spacing w:line="360" w:lineRule="auto"/>
        <w:rPr>
          <w:b/>
          <w:sz w:val="22"/>
          <w:szCs w:val="22"/>
        </w:rPr>
      </w:pPr>
      <w:r w:rsidRPr="00FB26A4">
        <w:rPr>
          <w:b/>
          <w:sz w:val="22"/>
          <w:szCs w:val="22"/>
        </w:rPr>
        <w:t xml:space="preserve">Producent/model zaoferowanego </w:t>
      </w:r>
      <w:r w:rsidR="003828ED">
        <w:rPr>
          <w:b/>
          <w:sz w:val="22"/>
          <w:szCs w:val="22"/>
        </w:rPr>
        <w:t xml:space="preserve">sprzętu </w:t>
      </w:r>
      <w:r w:rsidR="0060346B">
        <w:rPr>
          <w:b/>
          <w:sz w:val="22"/>
          <w:szCs w:val="22"/>
        </w:rPr>
        <w:t xml:space="preserve"> </w:t>
      </w:r>
      <w:r w:rsidRPr="00FB26A4">
        <w:rPr>
          <w:b/>
          <w:sz w:val="22"/>
          <w:szCs w:val="22"/>
        </w:rPr>
        <w:t xml:space="preserve">: </w:t>
      </w:r>
      <w:r w:rsidRPr="00FB26A4">
        <w:rPr>
          <w:sz w:val="22"/>
          <w:szCs w:val="22"/>
        </w:rPr>
        <w:t>…………………………………</w:t>
      </w:r>
      <w:r w:rsidR="00FC1236">
        <w:rPr>
          <w:sz w:val="22"/>
          <w:szCs w:val="22"/>
        </w:rPr>
        <w:t>...</w:t>
      </w:r>
    </w:p>
    <w:p w14:paraId="755CC636" w14:textId="271DB4B1" w:rsidR="00C871DC" w:rsidRDefault="00FB26A4" w:rsidP="00C871DC">
      <w:pPr>
        <w:widowControl w:val="0"/>
        <w:spacing w:line="360" w:lineRule="auto"/>
        <w:ind w:right="1"/>
        <w:jc w:val="both"/>
        <w:rPr>
          <w:b/>
        </w:rPr>
      </w:pPr>
      <w:r w:rsidRPr="00FB26A4">
        <w:rPr>
          <w:b/>
          <w:sz w:val="22"/>
          <w:szCs w:val="22"/>
        </w:rPr>
        <w:t xml:space="preserve">Termin realizacji umowy: </w:t>
      </w:r>
      <w:r w:rsidRPr="00FB26A4">
        <w:rPr>
          <w:b/>
          <w:bCs/>
          <w:sz w:val="22"/>
          <w:szCs w:val="22"/>
        </w:rPr>
        <w:t xml:space="preserve">do </w:t>
      </w:r>
      <w:r w:rsidR="008F3EBA">
        <w:rPr>
          <w:b/>
          <w:bCs/>
          <w:sz w:val="22"/>
          <w:szCs w:val="22"/>
        </w:rPr>
        <w:t>…………</w:t>
      </w:r>
      <w:r w:rsidRPr="00FB26A4">
        <w:rPr>
          <w:b/>
          <w:bCs/>
          <w:sz w:val="22"/>
          <w:szCs w:val="22"/>
        </w:rPr>
        <w:t xml:space="preserve"> dni od daty otrzymania zamówienia potwierdzonego przez </w:t>
      </w:r>
      <w:proofErr w:type="spellStart"/>
      <w:r w:rsidR="00CC4FE1">
        <w:rPr>
          <w:b/>
          <w:bCs/>
          <w:sz w:val="22"/>
          <w:szCs w:val="22"/>
        </w:rPr>
        <w:t>MEiN</w:t>
      </w:r>
      <w:proofErr w:type="spellEnd"/>
      <w:r w:rsidR="00CC4FE1">
        <w:rPr>
          <w:b/>
          <w:bCs/>
          <w:sz w:val="22"/>
          <w:szCs w:val="22"/>
        </w:rPr>
        <w:t>.</w:t>
      </w:r>
    </w:p>
    <w:p w14:paraId="0CB13738" w14:textId="40777D18" w:rsidR="00C871DC" w:rsidRPr="009C555F" w:rsidRDefault="00C871DC" w:rsidP="00C871DC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>
        <w:rPr>
          <w:b/>
        </w:rPr>
        <w:t>Okres udzielonej gwarancji wynosi:</w:t>
      </w:r>
      <w:r w:rsidRPr="00FB1B4F">
        <w:t xml:space="preserve"> </w:t>
      </w:r>
      <w:r w:rsidRPr="003708D3">
        <w:rPr>
          <w:b/>
          <w:bCs/>
        </w:rPr>
        <w:t>………… miesięcy</w:t>
      </w:r>
      <w:r>
        <w:t xml:space="preserve"> </w:t>
      </w:r>
      <w:r w:rsidRPr="009C555F">
        <w:rPr>
          <w:i/>
          <w:sz w:val="22"/>
          <w:szCs w:val="22"/>
        </w:rPr>
        <w:t xml:space="preserve">*). </w:t>
      </w:r>
    </w:p>
    <w:p w14:paraId="05A01E4A" w14:textId="77777777" w:rsidR="00C871DC" w:rsidRPr="009C555F" w:rsidRDefault="00C871DC" w:rsidP="00C871D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A0218">
        <w:rPr>
          <w:i/>
          <w:sz w:val="22"/>
          <w:szCs w:val="22"/>
        </w:rPr>
        <w:t>*)</w:t>
      </w:r>
      <w:r w:rsidRPr="009C555F">
        <w:rPr>
          <w:i/>
          <w:sz w:val="22"/>
          <w:szCs w:val="22"/>
        </w:rPr>
        <w:t xml:space="preserve">Zamawiający informuje, że w przypadku braku wpisania gwarancji przez Wykonawcę , Zamawiający przyjmie gwarancję minimalną. </w:t>
      </w:r>
    </w:p>
    <w:p w14:paraId="032CFEDB" w14:textId="6AB6A02C" w:rsidR="00FB26A4" w:rsidRPr="00FB26A4" w:rsidRDefault="00FB26A4" w:rsidP="00FB26A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7039D286" w14:textId="77777777" w:rsidR="00FB26A4" w:rsidRPr="00FB26A4" w:rsidRDefault="00FB26A4" w:rsidP="00FB26A4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FB26A4">
        <w:rPr>
          <w:sz w:val="22"/>
          <w:szCs w:val="22"/>
        </w:rPr>
        <w:lastRenderedPageBreak/>
        <w:t>Oświadczamy, że zgodnie z ustawą z dnia 6 marca 2018 r. Prawo przedsiębiorców, należymy do małych lub średnich przedsiębiorców:</w:t>
      </w:r>
      <w:r w:rsidRPr="00FB26A4">
        <w:rPr>
          <w:b/>
          <w:sz w:val="22"/>
          <w:szCs w:val="22"/>
        </w:rPr>
        <w:t xml:space="preserve"> TAK/NIE</w:t>
      </w:r>
    </w:p>
    <w:p w14:paraId="5A531015" w14:textId="33A28179" w:rsidR="00FB26A4" w:rsidRPr="002701D2" w:rsidRDefault="00FB26A4" w:rsidP="002701D2">
      <w:pPr>
        <w:tabs>
          <w:tab w:val="left" w:pos="426"/>
        </w:tabs>
        <w:spacing w:after="120"/>
        <w:jc w:val="both"/>
        <w:rPr>
          <w:sz w:val="22"/>
        </w:rPr>
      </w:pPr>
      <w:r w:rsidRPr="00FB26A4">
        <w:rPr>
          <w:b/>
          <w:sz w:val="22"/>
          <w:szCs w:val="22"/>
        </w:rPr>
        <w:t xml:space="preserve">Termin płatności: </w:t>
      </w:r>
      <w:r w:rsidR="002B1EEB" w:rsidRPr="00082E2B">
        <w:rPr>
          <w:sz w:val="22"/>
        </w:rPr>
        <w:t>w terminie do 21 dni od dnia otrzymania faktury wystawionej przez Sprzedawcę po dokonaniu odbioru przedmiotu umowy potwierdzonego protokołem zdawczo - odbiorczym.</w:t>
      </w:r>
      <w:r w:rsidR="002B1EEB">
        <w:rPr>
          <w:sz w:val="22"/>
        </w:rPr>
        <w:t xml:space="preserve"> </w:t>
      </w:r>
      <w:r w:rsidR="002B1EEB" w:rsidRPr="00082E2B">
        <w:rPr>
          <w:sz w:val="22"/>
        </w:rPr>
        <w:t xml:space="preserve">Zapłata wynagrodzenia nastąpi przelewem na rachunek Sprzedawcy zawarty na dzień zlecenia przelewu w wykazie podmiotów o których mowa w art. 96b ust. 1) Ustawy </w:t>
      </w:r>
      <w:r w:rsidR="002B1EEB" w:rsidRPr="00082E2B">
        <w:rPr>
          <w:sz w:val="22"/>
        </w:rPr>
        <w:br/>
        <w:t>o podatku od towarów i usług.</w:t>
      </w:r>
    </w:p>
    <w:p w14:paraId="24F383F3" w14:textId="744F4902" w:rsidR="008D2AB8" w:rsidRDefault="00FB26A4" w:rsidP="0025751A">
      <w:pPr>
        <w:jc w:val="both"/>
        <w:rPr>
          <w:i/>
          <w:iCs/>
          <w:sz w:val="22"/>
          <w:szCs w:val="22"/>
        </w:rPr>
      </w:pPr>
      <w:r w:rsidRPr="00FB26A4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FB26A4">
        <w:rPr>
          <w:b/>
          <w:bCs/>
          <w:i/>
          <w:iCs/>
          <w:sz w:val="22"/>
          <w:szCs w:val="22"/>
        </w:rPr>
        <w:t xml:space="preserve">na </w:t>
      </w:r>
      <w:r w:rsidR="00E954BF" w:rsidRPr="00E954BF">
        <w:rPr>
          <w:b/>
          <w:bCs/>
          <w:i/>
          <w:iCs/>
          <w:sz w:val="22"/>
          <w:szCs w:val="22"/>
        </w:rPr>
        <w:t xml:space="preserve">stację roboczą </w:t>
      </w:r>
      <w:r w:rsidR="00E954BF">
        <w:rPr>
          <w:b/>
          <w:bCs/>
          <w:i/>
          <w:iCs/>
          <w:sz w:val="22"/>
          <w:szCs w:val="22"/>
        </w:rPr>
        <w:t>(</w:t>
      </w:r>
      <w:r w:rsidR="001F556B">
        <w:rPr>
          <w:b/>
          <w:bCs/>
          <w:i/>
          <w:iCs/>
          <w:sz w:val="22"/>
          <w:szCs w:val="22"/>
        </w:rPr>
        <w:t xml:space="preserve">komputer </w:t>
      </w:r>
      <w:r w:rsidR="00C871DC">
        <w:rPr>
          <w:b/>
          <w:bCs/>
          <w:i/>
          <w:iCs/>
          <w:sz w:val="22"/>
          <w:szCs w:val="22"/>
        </w:rPr>
        <w:t>stacjonarny</w:t>
      </w:r>
      <w:r w:rsidR="00E954BF">
        <w:rPr>
          <w:b/>
          <w:bCs/>
          <w:i/>
          <w:iCs/>
          <w:sz w:val="22"/>
          <w:szCs w:val="22"/>
        </w:rPr>
        <w:t>)</w:t>
      </w:r>
      <w:bookmarkStart w:id="0" w:name="_GoBack"/>
      <w:bookmarkEnd w:id="0"/>
      <w:r w:rsidR="00C871DC">
        <w:rPr>
          <w:b/>
          <w:bCs/>
          <w:i/>
          <w:iCs/>
          <w:sz w:val="22"/>
          <w:szCs w:val="22"/>
        </w:rPr>
        <w:t xml:space="preserve"> </w:t>
      </w:r>
      <w:r w:rsidRPr="00FB26A4">
        <w:rPr>
          <w:b/>
          <w:bCs/>
          <w:i/>
          <w:iCs/>
          <w:sz w:val="22"/>
          <w:szCs w:val="22"/>
        </w:rPr>
        <w:t xml:space="preserve"> </w:t>
      </w:r>
      <w:r w:rsidRPr="00FB26A4"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7A9F9B20" w14:textId="77777777" w:rsidR="004C58CB" w:rsidRPr="0025751A" w:rsidRDefault="004C58CB" w:rsidP="0025751A">
      <w:pPr>
        <w:jc w:val="both"/>
        <w:rPr>
          <w:i/>
          <w:iCs/>
          <w:sz w:val="22"/>
          <w:szCs w:val="22"/>
        </w:rPr>
      </w:pPr>
    </w:p>
    <w:p w14:paraId="7226A0C9" w14:textId="091F70D3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4EF3260C" w14:textId="4E932507"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60346B">
        <w:rPr>
          <w:color w:val="000000"/>
          <w:sz w:val="22"/>
          <w:szCs w:val="22"/>
          <w:lang w:eastAsia="ar-SA"/>
        </w:rPr>
        <w:t>9</w:t>
      </w:r>
      <w:r w:rsidRPr="008F3EBA">
        <w:rPr>
          <w:color w:val="000000"/>
          <w:sz w:val="22"/>
          <w:szCs w:val="22"/>
          <w:lang w:eastAsia="ar-SA"/>
        </w:rPr>
        <w:t>0</w:t>
      </w:r>
      <w:r w:rsidRPr="000B45FE">
        <w:rPr>
          <w:color w:val="000000"/>
          <w:sz w:val="22"/>
          <w:szCs w:val="22"/>
          <w:lang w:eastAsia="ar-SA"/>
        </w:rPr>
        <w:t xml:space="preserve">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61076AE8" w14:textId="77777777"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749D2A3C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C6A2579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F2C7F88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45BE28F" w14:textId="77777777"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14:paraId="3A843400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0F8D53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AD68EA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E9EC8F4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8FFA59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14:paraId="364EFCBE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BADA7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D1CEB7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3FD74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14:paraId="0C4EB778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2E84F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6C5AA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9CF9F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2E12C9E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37981D0" w14:textId="130CADA0"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0269C4DA" w14:textId="686D9330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6A8BC23B" w14:textId="4EB47DE4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0EA7340B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F843EF9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F709A0B" w14:textId="77777777"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DD26BB1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C7A3B04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83700DC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2C4EDCA" w14:textId="1CAA05F5" w:rsidR="00FE545C" w:rsidRPr="0025751A" w:rsidRDefault="0052329A" w:rsidP="0025751A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sectPr w:rsidR="00FE545C" w:rsidRPr="002575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9A8103" w14:textId="77777777" w:rsidR="006340CE" w:rsidRDefault="006340CE">
      <w:r>
        <w:separator/>
      </w:r>
    </w:p>
  </w:endnote>
  <w:endnote w:type="continuationSeparator" w:id="0">
    <w:p w14:paraId="1A6F8873" w14:textId="77777777" w:rsidR="006340CE" w:rsidRDefault="00634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934896" w14:textId="77777777" w:rsidR="006F3579" w:rsidRDefault="006F35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1D4AF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595170" w14:textId="77777777" w:rsidR="006F3579" w:rsidRDefault="006F35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8EABF0" w14:textId="77777777" w:rsidR="006340CE" w:rsidRDefault="006340CE">
      <w:r>
        <w:separator/>
      </w:r>
    </w:p>
  </w:footnote>
  <w:footnote w:type="continuationSeparator" w:id="0">
    <w:p w14:paraId="2F3D52BA" w14:textId="77777777" w:rsidR="006340CE" w:rsidRDefault="006340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34A5F4" w14:textId="77777777" w:rsidR="006F3579" w:rsidRDefault="006F35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CA1CC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EC780E" w14:textId="77777777" w:rsidR="006F3579" w:rsidRDefault="006F35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95B"/>
    <w:rsid w:val="00012286"/>
    <w:rsid w:val="000461F0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F556B"/>
    <w:rsid w:val="00207E98"/>
    <w:rsid w:val="0025751A"/>
    <w:rsid w:val="002701D2"/>
    <w:rsid w:val="002723B0"/>
    <w:rsid w:val="002B1EEB"/>
    <w:rsid w:val="00315A4A"/>
    <w:rsid w:val="003828ED"/>
    <w:rsid w:val="004B7300"/>
    <w:rsid w:val="004C58CB"/>
    <w:rsid w:val="004C6753"/>
    <w:rsid w:val="004F4C98"/>
    <w:rsid w:val="0052329A"/>
    <w:rsid w:val="0052595B"/>
    <w:rsid w:val="00595C87"/>
    <w:rsid w:val="005971A9"/>
    <w:rsid w:val="005D2C65"/>
    <w:rsid w:val="005E6D94"/>
    <w:rsid w:val="0060346B"/>
    <w:rsid w:val="0063384F"/>
    <w:rsid w:val="006340CE"/>
    <w:rsid w:val="00643C6F"/>
    <w:rsid w:val="00646202"/>
    <w:rsid w:val="0065290F"/>
    <w:rsid w:val="006815F6"/>
    <w:rsid w:val="006F3579"/>
    <w:rsid w:val="007748F0"/>
    <w:rsid w:val="00774B14"/>
    <w:rsid w:val="007A4321"/>
    <w:rsid w:val="00833933"/>
    <w:rsid w:val="00853083"/>
    <w:rsid w:val="008B2F0C"/>
    <w:rsid w:val="008B4928"/>
    <w:rsid w:val="008D2AB8"/>
    <w:rsid w:val="008F1C66"/>
    <w:rsid w:val="008F3EBA"/>
    <w:rsid w:val="00970FE4"/>
    <w:rsid w:val="009D1A94"/>
    <w:rsid w:val="009F65C3"/>
    <w:rsid w:val="00A0022B"/>
    <w:rsid w:val="00A346FE"/>
    <w:rsid w:val="00A47B4D"/>
    <w:rsid w:val="00A50B9B"/>
    <w:rsid w:val="00A83018"/>
    <w:rsid w:val="00AF1842"/>
    <w:rsid w:val="00B774DC"/>
    <w:rsid w:val="00BF661A"/>
    <w:rsid w:val="00C871DC"/>
    <w:rsid w:val="00C969A6"/>
    <w:rsid w:val="00CA7D36"/>
    <w:rsid w:val="00CC4FE1"/>
    <w:rsid w:val="00D24208"/>
    <w:rsid w:val="00D60C38"/>
    <w:rsid w:val="00D66893"/>
    <w:rsid w:val="00D90ACB"/>
    <w:rsid w:val="00DC1500"/>
    <w:rsid w:val="00E20DE3"/>
    <w:rsid w:val="00E44371"/>
    <w:rsid w:val="00E949B0"/>
    <w:rsid w:val="00E954BF"/>
    <w:rsid w:val="00EC0BEA"/>
    <w:rsid w:val="00F00591"/>
    <w:rsid w:val="00F51688"/>
    <w:rsid w:val="00F53146"/>
    <w:rsid w:val="00F91018"/>
    <w:rsid w:val="00FA0F30"/>
    <w:rsid w:val="00FA51A4"/>
    <w:rsid w:val="00FB26A4"/>
    <w:rsid w:val="00FC123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1DB959"/>
  <w15:chartTrackingRefBased/>
  <w15:docId w15:val="{E33D46E6-BCA4-4CF3-91A4-E52819F72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D7D12C-15EF-403B-ACB8-101B2FB4C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586</Words>
  <Characters>4733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Renata Rogowska-Kwas</cp:lastModifiedBy>
  <cp:revision>3</cp:revision>
  <cp:lastPrinted>2023-09-08T07:01:00Z</cp:lastPrinted>
  <dcterms:created xsi:type="dcterms:W3CDTF">2023-08-23T11:10:00Z</dcterms:created>
  <dcterms:modified xsi:type="dcterms:W3CDTF">2023-09-08T07:01:00Z</dcterms:modified>
</cp:coreProperties>
</file>