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5143B" w:rsidRPr="00240E71" w:rsidRDefault="0015143B" w:rsidP="0015143B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15143B" w:rsidRDefault="0015143B" w:rsidP="0015143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15143B" w:rsidRPr="0022732C" w:rsidRDefault="0015143B" w:rsidP="0015143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15143B" w:rsidRDefault="0015143B" w:rsidP="0015143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15143B" w:rsidRPr="0022732C" w:rsidRDefault="0015143B" w:rsidP="0015143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15143B" w:rsidRPr="0022732C" w:rsidRDefault="0015143B" w:rsidP="0015143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15143B" w:rsidRPr="0022732C" w:rsidRDefault="0015143B" w:rsidP="0015143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15143B" w:rsidRPr="0022732C" w:rsidRDefault="0015143B" w:rsidP="0015143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15143B" w:rsidRPr="0022732C" w:rsidRDefault="0015143B" w:rsidP="0015143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15143B">
        <w:rPr>
          <w:sz w:val="22"/>
        </w:rPr>
        <w:t>……………………………………………………………………………………………..</w:t>
      </w:r>
    </w:p>
    <w:p w:rsidR="0015143B" w:rsidRPr="0022732C" w:rsidRDefault="0015143B" w:rsidP="0015143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15143B">
        <w:rPr>
          <w:sz w:val="22"/>
        </w:rPr>
        <w:t>…………………………………………………………………………………………….</w:t>
      </w:r>
    </w:p>
    <w:p w:rsidR="0015143B" w:rsidRPr="0022732C" w:rsidRDefault="0015143B" w:rsidP="0015143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15143B" w:rsidRPr="0022732C" w:rsidRDefault="0015143B" w:rsidP="0015143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15143B" w:rsidRPr="0022732C" w:rsidRDefault="0015143B" w:rsidP="0015143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15143B" w:rsidRDefault="0015143B" w:rsidP="0015143B">
      <w:pPr>
        <w:spacing w:line="360" w:lineRule="auto"/>
      </w:pPr>
      <w:r>
        <w:t>Do: Nazwa i siedziba Zamawiającego:</w:t>
      </w:r>
    </w:p>
    <w:p w:rsidR="0015143B" w:rsidRPr="00EF79DE" w:rsidRDefault="0015143B" w:rsidP="0015143B">
      <w:pPr>
        <w:ind w:right="-110"/>
        <w:rPr>
          <w:b/>
        </w:rPr>
      </w:pPr>
      <w:r w:rsidRPr="00EF79DE">
        <w:rPr>
          <w:b/>
        </w:rPr>
        <w:t>Akademia Górniczo - Hutnicza</w:t>
      </w:r>
    </w:p>
    <w:p w:rsidR="0015143B" w:rsidRPr="00EF79DE" w:rsidRDefault="0015143B" w:rsidP="0015143B">
      <w:pPr>
        <w:ind w:right="-110"/>
        <w:rPr>
          <w:b/>
        </w:rPr>
      </w:pPr>
      <w:r w:rsidRPr="00EF79DE">
        <w:rPr>
          <w:b/>
        </w:rPr>
        <w:t>im. Stanisława Staszica w Krakowie</w:t>
      </w:r>
    </w:p>
    <w:p w:rsidR="0015143B" w:rsidRDefault="0015143B" w:rsidP="0015143B">
      <w:pPr>
        <w:ind w:right="-110"/>
        <w:rPr>
          <w:b/>
        </w:rPr>
      </w:pPr>
      <w:r w:rsidRPr="00EF79DE">
        <w:rPr>
          <w:b/>
        </w:rPr>
        <w:t>Dział Zamówień Publicznych</w:t>
      </w:r>
      <w:r>
        <w:rPr>
          <w:b/>
        </w:rPr>
        <w:t xml:space="preserve">  </w:t>
      </w:r>
    </w:p>
    <w:p w:rsidR="0015143B" w:rsidRDefault="0015143B" w:rsidP="0015143B">
      <w:pPr>
        <w:ind w:right="-110"/>
        <w:rPr>
          <w:b/>
        </w:rPr>
      </w:pPr>
      <w:r w:rsidRPr="00EF79DE">
        <w:rPr>
          <w:b/>
        </w:rPr>
        <w:t>Al. Mickiewicza</w:t>
      </w:r>
      <w:r>
        <w:rPr>
          <w:b/>
        </w:rPr>
        <w:t xml:space="preserve"> </w:t>
      </w:r>
      <w:r w:rsidRPr="00EF79DE">
        <w:rPr>
          <w:b/>
        </w:rPr>
        <w:t>30</w:t>
      </w:r>
      <w:r>
        <w:rPr>
          <w:b/>
        </w:rPr>
        <w:t xml:space="preserve"> </w:t>
      </w:r>
    </w:p>
    <w:p w:rsidR="0015143B" w:rsidRDefault="0015143B" w:rsidP="0015143B">
      <w:pPr>
        <w:rPr>
          <w:b/>
        </w:rPr>
      </w:pPr>
      <w:r w:rsidRPr="00EF79DE">
        <w:rPr>
          <w:b/>
        </w:rPr>
        <w:t>30-059</w:t>
      </w:r>
      <w:r>
        <w:rPr>
          <w:b/>
        </w:rPr>
        <w:t xml:space="preserve"> </w:t>
      </w:r>
      <w:r w:rsidRPr="00EF79DE">
        <w:rPr>
          <w:b/>
        </w:rPr>
        <w:t>Kraków</w:t>
      </w:r>
      <w:r>
        <w:rPr>
          <w:b/>
        </w:rPr>
        <w:t xml:space="preserve">,  </w:t>
      </w:r>
    </w:p>
    <w:p w:rsidR="0015143B" w:rsidRDefault="0015143B" w:rsidP="0015143B">
      <w:pPr>
        <w:ind w:firstLine="3969"/>
        <w:rPr>
          <w:b/>
        </w:rPr>
      </w:pPr>
    </w:p>
    <w:p w:rsidR="0015143B" w:rsidRDefault="0015143B" w:rsidP="0015143B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EF79DE">
        <w:rPr>
          <w:b/>
        </w:rPr>
        <w:t xml:space="preserve">Dostawa </w:t>
      </w:r>
      <w:r>
        <w:rPr>
          <w:b/>
        </w:rPr>
        <w:t xml:space="preserve">bezzałogowego systemu latającego (BSL) do monitoringu roślinności na potrzeby </w:t>
      </w:r>
      <w:proofErr w:type="spellStart"/>
      <w:r>
        <w:rPr>
          <w:b/>
        </w:rPr>
        <w:t>WGGiIŚ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KC-zp.272-5</w:t>
      </w:r>
      <w:r>
        <w:rPr>
          <w:b/>
          <w:sz w:val="26"/>
        </w:rPr>
        <w:t>28</w:t>
      </w:r>
      <w:r>
        <w:rPr>
          <w:b/>
          <w:sz w:val="26"/>
        </w:rPr>
        <w:t xml:space="preserve">/23 </w:t>
      </w:r>
      <w:r>
        <w:t>oferuję realizację przedmiotu zamówienia, zgodnie z zasadami określonymi w specyfikacji istotnych warunków zamówienia.</w:t>
      </w:r>
    </w:p>
    <w:p w:rsidR="0015143B" w:rsidRDefault="0015143B" w:rsidP="0015143B">
      <w:pPr>
        <w:tabs>
          <w:tab w:val="right" w:pos="9000"/>
        </w:tabs>
      </w:pPr>
    </w:p>
    <w:p w:rsidR="0015143B" w:rsidRDefault="0015143B" w:rsidP="0015143B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15143B" w:rsidRDefault="0015143B" w:rsidP="0015143B">
      <w:pPr>
        <w:widowControl w:val="0"/>
        <w:spacing w:line="264" w:lineRule="auto"/>
        <w:ind w:right="1"/>
        <w:rPr>
          <w:b/>
        </w:rPr>
      </w:pPr>
    </w:p>
    <w:p w:rsidR="0015143B" w:rsidRDefault="0015143B" w:rsidP="0015143B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15143B" w:rsidRPr="00FB1B4F" w:rsidRDefault="0015143B" w:rsidP="0015143B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15143B" w:rsidRPr="00FB1B4F" w:rsidRDefault="0015143B" w:rsidP="0015143B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15143B" w:rsidRPr="00FB1B4F" w:rsidRDefault="0015143B" w:rsidP="0015143B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15143B" w:rsidRDefault="0015143B" w:rsidP="0015143B">
      <w:pPr>
        <w:pStyle w:val="Tekstpodstawowy"/>
      </w:pPr>
      <w:r>
        <w:t>Powyższa cena zawiera podatek VAT w wysokości 23 % tj.…………………….PLN</w:t>
      </w:r>
    </w:p>
    <w:p w:rsidR="0015143B" w:rsidRDefault="0015143B" w:rsidP="0015143B">
      <w:pPr>
        <w:pStyle w:val="Tekstpodstawowy"/>
      </w:pPr>
      <w:r>
        <w:t xml:space="preserve">Producent/model zaoferowanego </w:t>
      </w:r>
      <w:r w:rsidRPr="00FE545C">
        <w:rPr>
          <w:highlight w:val="yellow"/>
        </w:rPr>
        <w:t>sprzętu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:rsidR="0015143B" w:rsidRDefault="0015143B" w:rsidP="0015143B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40073A">
        <w:rPr>
          <w:b/>
          <w:bCs/>
        </w:rPr>
        <w:t xml:space="preserve">do </w:t>
      </w:r>
      <w:r>
        <w:rPr>
          <w:b/>
          <w:bCs/>
        </w:rPr>
        <w:t xml:space="preserve">7 </w:t>
      </w:r>
      <w:r w:rsidRPr="0040073A">
        <w:rPr>
          <w:b/>
          <w:bCs/>
        </w:rPr>
        <w:t>dni od daty podpisania umowy.</w:t>
      </w:r>
    </w:p>
    <w:p w:rsidR="0015143B" w:rsidRDefault="0015143B" w:rsidP="0015143B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</w:t>
      </w:r>
      <w:r>
        <w:t xml:space="preserve"> miesięcy (</w:t>
      </w:r>
      <w:r w:rsidRPr="0022732C">
        <w:rPr>
          <w:i/>
          <w:highlight w:val="yellow"/>
        </w:rPr>
        <w:t>kryterium oceny ofert)</w:t>
      </w:r>
    </w:p>
    <w:p w:rsidR="0015143B" w:rsidRPr="00FE545C" w:rsidRDefault="0015143B" w:rsidP="0015143B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15143B" w:rsidRPr="00FE545C" w:rsidRDefault="0015143B" w:rsidP="0015143B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15143B" w:rsidRDefault="0015143B" w:rsidP="0015143B">
      <w:pPr>
        <w:rPr>
          <w:b/>
          <w:sz w:val="22"/>
          <w:szCs w:val="22"/>
          <w:u w:val="single"/>
        </w:rPr>
      </w:pPr>
    </w:p>
    <w:p w:rsidR="0015143B" w:rsidRDefault="0015143B" w:rsidP="0015143B">
      <w:pPr>
        <w:rPr>
          <w:b/>
          <w:sz w:val="22"/>
          <w:szCs w:val="22"/>
          <w:u w:val="single"/>
        </w:rPr>
      </w:pPr>
    </w:p>
    <w:p w:rsidR="0015143B" w:rsidRDefault="0015143B" w:rsidP="0015143B">
      <w:pPr>
        <w:rPr>
          <w:b/>
          <w:sz w:val="22"/>
          <w:szCs w:val="22"/>
          <w:u w:val="single"/>
        </w:rPr>
      </w:pPr>
    </w:p>
    <w:p w:rsidR="0015143B" w:rsidRDefault="0015143B" w:rsidP="0015143B">
      <w:pPr>
        <w:rPr>
          <w:b/>
          <w:sz w:val="22"/>
          <w:szCs w:val="22"/>
          <w:u w:val="single"/>
        </w:rPr>
      </w:pPr>
    </w:p>
    <w:p w:rsidR="0015143B" w:rsidRDefault="0015143B" w:rsidP="0015143B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15143B" w:rsidRPr="00730EFE" w:rsidRDefault="0015143B" w:rsidP="0015143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15143B" w:rsidRPr="001D671E" w:rsidRDefault="0015143B" w:rsidP="0015143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15143B" w:rsidRDefault="0015143B" w:rsidP="0015143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15143B" w:rsidRDefault="0015143B" w:rsidP="0015143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5143B" w:rsidRDefault="0015143B" w:rsidP="0015143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5143B" w:rsidRPr="001D671E" w:rsidRDefault="0015143B" w:rsidP="0015143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5143B" w:rsidRPr="00FE545C" w:rsidTr="0036540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143B" w:rsidRPr="00FE545C" w:rsidRDefault="0015143B" w:rsidP="0036540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143B" w:rsidRPr="00FE545C" w:rsidRDefault="0015143B" w:rsidP="0036540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15143B" w:rsidRPr="00FE545C" w:rsidRDefault="0015143B" w:rsidP="0036540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143B" w:rsidRPr="00FE545C" w:rsidRDefault="0015143B" w:rsidP="0036540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15143B" w:rsidRPr="00FE545C" w:rsidTr="0036540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143B" w:rsidRPr="00FE545C" w:rsidRDefault="0015143B" w:rsidP="0036540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143B" w:rsidRPr="00FE545C" w:rsidRDefault="0015143B" w:rsidP="0036540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143B" w:rsidRPr="00FE545C" w:rsidRDefault="0015143B" w:rsidP="0036540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5143B" w:rsidRPr="00FE545C" w:rsidTr="0036540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143B" w:rsidRPr="00FE545C" w:rsidRDefault="0015143B" w:rsidP="0036540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143B" w:rsidRPr="00FE545C" w:rsidRDefault="0015143B" w:rsidP="0036540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143B" w:rsidRPr="00FE545C" w:rsidRDefault="0015143B" w:rsidP="0036540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15143B" w:rsidRDefault="0015143B" w:rsidP="0015143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15143B" w:rsidRPr="00D638CC" w:rsidRDefault="0015143B" w:rsidP="0015143B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15143B" w:rsidRPr="002F276A" w:rsidRDefault="0015143B" w:rsidP="0015143B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15143B" w:rsidRPr="002F276A" w:rsidRDefault="0015143B" w:rsidP="0015143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15143B" w:rsidRPr="002F276A" w:rsidRDefault="0015143B" w:rsidP="0015143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15143B" w:rsidRPr="002F276A" w:rsidRDefault="0015143B" w:rsidP="0015143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15143B" w:rsidRPr="002F276A" w:rsidRDefault="0015143B" w:rsidP="0015143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15143B" w:rsidRDefault="0015143B" w:rsidP="0015143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15143B" w:rsidRDefault="0015143B" w:rsidP="0015143B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15143B" w:rsidRDefault="0015143B" w:rsidP="0015143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15143B" w:rsidRDefault="0015143B" w:rsidP="0015143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15143B" w:rsidRDefault="0015143B" w:rsidP="0015143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15143B" w:rsidRDefault="0015143B" w:rsidP="0015143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15143B" w:rsidRDefault="0015143B" w:rsidP="0015143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15143B" w:rsidRPr="000B45FE" w:rsidRDefault="0015143B" w:rsidP="0015143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15143B" w:rsidRDefault="0015143B" w:rsidP="0015143B">
      <w:pPr>
        <w:jc w:val="both"/>
        <w:rPr>
          <w:sz w:val="22"/>
          <w:szCs w:val="22"/>
        </w:rPr>
      </w:pPr>
    </w:p>
    <w:p w:rsidR="0015143B" w:rsidRPr="00423B06" w:rsidRDefault="0015143B" w:rsidP="0015143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15143B" w:rsidRPr="0041794B" w:rsidRDefault="0015143B" w:rsidP="0015143B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FE545C" w:rsidRPr="0015143B" w:rsidRDefault="00FE545C" w:rsidP="0015143B"/>
    <w:sectPr w:rsidR="00FE545C" w:rsidRPr="001514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307D3" w:rsidRDefault="008307D3">
      <w:r>
        <w:separator/>
      </w:r>
    </w:p>
  </w:endnote>
  <w:endnote w:type="continuationSeparator" w:id="0">
    <w:p w:rsidR="008307D3" w:rsidRDefault="00830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7546" w:rsidRDefault="001275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7546" w:rsidRDefault="001275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307D3" w:rsidRDefault="008307D3">
      <w:r>
        <w:separator/>
      </w:r>
    </w:p>
  </w:footnote>
  <w:footnote w:type="continuationSeparator" w:id="0">
    <w:p w:rsidR="008307D3" w:rsidRDefault="00830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7546" w:rsidRDefault="001275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7546" w:rsidRDefault="001275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104315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04337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24903419">
    <w:abstractNumId w:val="0"/>
  </w:num>
  <w:num w:numId="4" w16cid:durableId="21077989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07D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27546"/>
    <w:rsid w:val="0015143B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07D3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8A81CFB"/>
  <w15:chartTrackingRefBased/>
  <w15:docId w15:val="{0C70C503-C276-4080-A0E6-1829FC03F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143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450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2023-09-08T11:44:00Z</cp:lastPrinted>
  <dcterms:created xsi:type="dcterms:W3CDTF">2023-09-08T11:39:00Z</dcterms:created>
  <dcterms:modified xsi:type="dcterms:W3CDTF">2023-09-08T11:44:00Z</dcterms:modified>
</cp:coreProperties>
</file>