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6A31" w14:textId="77777777" w:rsidR="00FB7F50" w:rsidRPr="002245BE" w:rsidRDefault="00F57D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57D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57D64">
        <w:rPr>
          <w:sz w:val="22"/>
          <w:szCs w:val="22"/>
        </w:rPr>
        <w:t>2023-09-18</w:t>
      </w:r>
    </w:p>
    <w:p w14:paraId="3744A26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F1749FE" w14:textId="77777777" w:rsidR="00F57D64" w:rsidRPr="00F57D64" w:rsidRDefault="00F57D64" w:rsidP="00FB7F50">
      <w:pPr>
        <w:spacing w:after="40"/>
        <w:rPr>
          <w:b/>
          <w:bCs/>
          <w:sz w:val="22"/>
          <w:szCs w:val="22"/>
        </w:rPr>
      </w:pPr>
      <w:r w:rsidRPr="00F57D64">
        <w:rPr>
          <w:b/>
          <w:bCs/>
          <w:sz w:val="22"/>
          <w:szCs w:val="22"/>
        </w:rPr>
        <w:t>Akademia Górniczo - Hutnicza</w:t>
      </w:r>
    </w:p>
    <w:p w14:paraId="1B7E89CA" w14:textId="77777777" w:rsidR="00F57D64" w:rsidRPr="00F57D64" w:rsidRDefault="00F57D64" w:rsidP="00FB7F50">
      <w:pPr>
        <w:spacing w:after="40"/>
        <w:rPr>
          <w:b/>
          <w:bCs/>
          <w:sz w:val="22"/>
          <w:szCs w:val="22"/>
        </w:rPr>
      </w:pPr>
      <w:r w:rsidRPr="00F57D64">
        <w:rPr>
          <w:b/>
          <w:bCs/>
          <w:sz w:val="22"/>
          <w:szCs w:val="22"/>
        </w:rPr>
        <w:t>im. Stanisława Staszica w Krakowie</w:t>
      </w:r>
    </w:p>
    <w:p w14:paraId="6078CF2A" w14:textId="77777777" w:rsidR="00FB7F50" w:rsidRPr="002245BE" w:rsidRDefault="00F57D64" w:rsidP="00FB7F50">
      <w:pPr>
        <w:spacing w:after="40"/>
        <w:rPr>
          <w:b/>
          <w:bCs/>
          <w:sz w:val="22"/>
          <w:szCs w:val="22"/>
        </w:rPr>
      </w:pPr>
      <w:r w:rsidRPr="00F57D64">
        <w:rPr>
          <w:b/>
          <w:bCs/>
          <w:sz w:val="22"/>
          <w:szCs w:val="22"/>
        </w:rPr>
        <w:t>Dział Zamówień Publicznych</w:t>
      </w:r>
    </w:p>
    <w:p w14:paraId="15B074B9" w14:textId="77777777" w:rsidR="00FB7F50" w:rsidRPr="002245BE" w:rsidRDefault="00F57D64" w:rsidP="00FB7F50">
      <w:pPr>
        <w:rPr>
          <w:sz w:val="22"/>
          <w:szCs w:val="22"/>
        </w:rPr>
      </w:pPr>
      <w:r w:rsidRPr="00F57D6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57D64">
        <w:rPr>
          <w:sz w:val="22"/>
          <w:szCs w:val="22"/>
        </w:rPr>
        <w:t>30</w:t>
      </w:r>
    </w:p>
    <w:p w14:paraId="2D7A975A" w14:textId="77777777" w:rsidR="00FB7F50" w:rsidRPr="002245BE" w:rsidRDefault="00F57D64" w:rsidP="00FB7F50">
      <w:pPr>
        <w:rPr>
          <w:sz w:val="22"/>
          <w:szCs w:val="22"/>
        </w:rPr>
      </w:pPr>
      <w:r w:rsidRPr="00F57D6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57D64">
        <w:rPr>
          <w:sz w:val="22"/>
          <w:szCs w:val="22"/>
        </w:rPr>
        <w:t>Kraków</w:t>
      </w:r>
    </w:p>
    <w:p w14:paraId="530D2FB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ED298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57D64" w:rsidRPr="00607F9B" w14:paraId="6B93ADB0" w14:textId="77777777" w:rsidTr="00C93178">
        <w:trPr>
          <w:trHeight w:val="638"/>
        </w:trPr>
        <w:tc>
          <w:tcPr>
            <w:tcW w:w="959" w:type="dxa"/>
            <w:shd w:val="clear" w:color="auto" w:fill="auto"/>
          </w:tcPr>
          <w:p w14:paraId="145FA911" w14:textId="77777777" w:rsidR="00F57D64" w:rsidRPr="00607F9B" w:rsidRDefault="00F57D64" w:rsidP="00C931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E5B669" w14:textId="424629A7" w:rsidR="00F57D64" w:rsidRPr="00607F9B" w:rsidRDefault="00F57D64" w:rsidP="00C931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57D64">
              <w:rPr>
                <w:sz w:val="22"/>
                <w:szCs w:val="22"/>
              </w:rPr>
              <w:t>podstawowy</w:t>
            </w:r>
            <w:r w:rsidR="00D32991">
              <w:rPr>
                <w:sz w:val="22"/>
                <w:szCs w:val="22"/>
              </w:rPr>
              <w:t>m</w:t>
            </w:r>
            <w:r w:rsidRPr="00F57D6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57D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7D64">
              <w:rPr>
                <w:b/>
                <w:bCs/>
                <w:sz w:val="22"/>
                <w:szCs w:val="22"/>
              </w:rPr>
              <w:t xml:space="preserve">Dostawa dwóch zintegrowanych stacji monitoringu akustycznego z modemem 4G wraz z pakietami opcji </w:t>
            </w:r>
            <w:proofErr w:type="spellStart"/>
            <w:r w:rsidRPr="00F57D64">
              <w:rPr>
                <w:b/>
                <w:bCs/>
                <w:sz w:val="22"/>
                <w:szCs w:val="22"/>
              </w:rPr>
              <w:t>firmware</w:t>
            </w:r>
            <w:proofErr w:type="spellEnd"/>
            <w:r w:rsidRPr="00F57D64">
              <w:rPr>
                <w:b/>
                <w:bCs/>
                <w:sz w:val="22"/>
                <w:szCs w:val="22"/>
              </w:rPr>
              <w:t>, oprogramowaniem, wzorcowaniem mierników, kalibratorem, wzorcowaniem kalibratora i dwoma laptopami zintegrowanymi ze stacjami wraz z oprogramowaniem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7D64">
              <w:rPr>
                <w:b/>
                <w:sz w:val="22"/>
                <w:szCs w:val="22"/>
              </w:rPr>
              <w:t>KC-zp.272-482/23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7B271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7D64" w14:paraId="4415AF33" w14:textId="77777777" w:rsidTr="00C93178">
        <w:trPr>
          <w:cantSplit/>
        </w:trPr>
        <w:tc>
          <w:tcPr>
            <w:tcW w:w="10150" w:type="dxa"/>
          </w:tcPr>
          <w:p w14:paraId="5E972B11" w14:textId="77777777" w:rsidR="00F57D64" w:rsidRPr="00D26ED6" w:rsidRDefault="00F57D64" w:rsidP="00C931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57D64">
              <w:rPr>
                <w:b/>
                <w:sz w:val="22"/>
                <w:szCs w:val="22"/>
              </w:rPr>
              <w:t>Svantek</w:t>
            </w:r>
            <w:proofErr w:type="spellEnd"/>
            <w:r w:rsidRPr="00F57D64">
              <w:rPr>
                <w:b/>
                <w:sz w:val="22"/>
                <w:szCs w:val="22"/>
              </w:rPr>
              <w:t xml:space="preserve"> Sp. z o.o.</w:t>
            </w:r>
          </w:p>
          <w:p w14:paraId="685C0E3B" w14:textId="77777777" w:rsidR="00F57D64" w:rsidRPr="009F0E5C" w:rsidRDefault="00F57D64" w:rsidP="00C9317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57D64">
              <w:rPr>
                <w:bCs/>
                <w:sz w:val="22"/>
                <w:szCs w:val="22"/>
              </w:rPr>
              <w:t>Strzygłowska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7D64">
              <w:rPr>
                <w:bCs/>
                <w:sz w:val="22"/>
                <w:szCs w:val="22"/>
              </w:rPr>
              <w:t>81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9ACC38" w14:textId="77777777" w:rsidR="00F57D64" w:rsidRPr="009F0E5C" w:rsidRDefault="00F57D64" w:rsidP="00C93178">
            <w:pPr>
              <w:jc w:val="both"/>
              <w:rPr>
                <w:bCs/>
                <w:sz w:val="22"/>
                <w:szCs w:val="22"/>
              </w:rPr>
            </w:pPr>
            <w:r w:rsidRPr="00F57D64">
              <w:rPr>
                <w:bCs/>
                <w:sz w:val="22"/>
                <w:szCs w:val="22"/>
              </w:rPr>
              <w:t>04-872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7D64">
              <w:rPr>
                <w:bCs/>
                <w:sz w:val="22"/>
                <w:szCs w:val="22"/>
              </w:rPr>
              <w:t>Warszawa</w:t>
            </w:r>
          </w:p>
          <w:p w14:paraId="03995192" w14:textId="77777777" w:rsidR="00F57D64" w:rsidRPr="00D26ED6" w:rsidRDefault="00F57D64" w:rsidP="00C931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DAFD9F" w14:textId="0227CD4B" w:rsidR="00F57D64" w:rsidRPr="00D26ED6" w:rsidRDefault="00F57D64" w:rsidP="00D32991">
            <w:pPr>
              <w:jc w:val="both"/>
              <w:rPr>
                <w:b/>
                <w:sz w:val="22"/>
                <w:szCs w:val="22"/>
              </w:rPr>
            </w:pPr>
            <w:r w:rsidRPr="00F57D64">
              <w:rPr>
                <w:sz w:val="22"/>
                <w:szCs w:val="22"/>
              </w:rPr>
              <w:t>Dostaw</w:t>
            </w:r>
            <w:r w:rsidR="00D32991">
              <w:rPr>
                <w:sz w:val="22"/>
                <w:szCs w:val="22"/>
              </w:rPr>
              <w:t>ę</w:t>
            </w:r>
            <w:r w:rsidRPr="00F57D64">
              <w:rPr>
                <w:sz w:val="22"/>
                <w:szCs w:val="22"/>
              </w:rPr>
              <w:t xml:space="preserve"> dwóch zintegrowanych stacji monitoringu akustycznego z modemem 4G wraz z pakietami opcji </w:t>
            </w:r>
            <w:proofErr w:type="spellStart"/>
            <w:r w:rsidRPr="00F57D64">
              <w:rPr>
                <w:sz w:val="22"/>
                <w:szCs w:val="22"/>
              </w:rPr>
              <w:t>firmware</w:t>
            </w:r>
            <w:proofErr w:type="spellEnd"/>
            <w:r w:rsidRPr="00F57D64">
              <w:rPr>
                <w:sz w:val="22"/>
                <w:szCs w:val="22"/>
              </w:rPr>
              <w:t>, oprogramowaniem, wzorcowaniem mierników, kalibratorem, wzorcowaniem kalibratora i dwoma laptopami zintegrowanymi ze stacjami wraz z oprogramowaniem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57D64">
              <w:rPr>
                <w:b/>
                <w:sz w:val="22"/>
                <w:szCs w:val="22"/>
              </w:rPr>
              <w:t>69 925.50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407D5A" w14:textId="77777777" w:rsidR="00F57D64" w:rsidRDefault="00F57D64" w:rsidP="00C9317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EEF18A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4B8C7E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590E84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32BB51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ECE661A" w14:textId="77777777" w:rsidR="002B6761" w:rsidRPr="008567C7" w:rsidRDefault="00F57D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F2FE93C" w14:textId="77777777" w:rsidR="002B6761" w:rsidRPr="008567C7" w:rsidRDefault="00F57D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C136AF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FAE96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D921A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ED130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4FEF99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57D64" w:rsidRPr="008567C7" w14:paraId="7D0B821F" w14:textId="77777777" w:rsidTr="00C93178">
        <w:tc>
          <w:tcPr>
            <w:tcW w:w="709" w:type="dxa"/>
            <w:vAlign w:val="center"/>
          </w:tcPr>
          <w:p w14:paraId="2FD8CFEA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AD214C" w14:textId="77777777" w:rsidR="00F57D64" w:rsidRPr="002B6761" w:rsidRDefault="00F57D64" w:rsidP="00C931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57D64">
              <w:rPr>
                <w:rFonts w:ascii="Times New Roman" w:hAnsi="Times New Roman" w:cs="Times New Roman"/>
                <w:b/>
                <w:sz w:val="18"/>
                <w:szCs w:val="18"/>
              </w:rPr>
              <w:t>Svantek</w:t>
            </w:r>
            <w:proofErr w:type="spellEnd"/>
            <w:r w:rsidRPr="00F57D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BE3198E" w14:textId="77777777" w:rsidR="00F57D64" w:rsidRPr="008567C7" w:rsidRDefault="00F57D64" w:rsidP="00C931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Strzygłowska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583839" w14:textId="77777777" w:rsidR="00F57D64" w:rsidRPr="001B7815" w:rsidRDefault="00F57D64" w:rsidP="00C931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04-872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7D6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D71C22A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32AED6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369F898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72C98B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AAA9AC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3BEC98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F07D81" w14:textId="77777777" w:rsidR="00F57D64" w:rsidRPr="008567C7" w:rsidRDefault="00F57D64" w:rsidP="00C93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7D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D8BCB4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7036CD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E4D31F7" w14:textId="77777777" w:rsidR="00B92029" w:rsidRDefault="00B92029" w:rsidP="00B92029">
      <w:pPr>
        <w:spacing w:after="120"/>
        <w:jc w:val="both"/>
        <w:rPr>
          <w:color w:val="000000"/>
          <w:sz w:val="16"/>
          <w:szCs w:val="16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973577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41CD9" w14:textId="77777777" w:rsidR="009C5237" w:rsidRDefault="009C5237">
      <w:r>
        <w:separator/>
      </w:r>
    </w:p>
  </w:endnote>
  <w:endnote w:type="continuationSeparator" w:id="0">
    <w:p w14:paraId="3542F530" w14:textId="77777777" w:rsidR="009C5237" w:rsidRDefault="009C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FBD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47AB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7A41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20C3" w14:textId="77777777" w:rsidR="009C5237" w:rsidRDefault="009C5237">
      <w:r>
        <w:separator/>
      </w:r>
    </w:p>
  </w:footnote>
  <w:footnote w:type="continuationSeparator" w:id="0">
    <w:p w14:paraId="734ADFE1" w14:textId="77777777" w:rsidR="009C5237" w:rsidRDefault="009C5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506F0" w14:textId="5135E9B6" w:rsidR="006E3089" w:rsidRDefault="00B92029">
    <w:pPr>
      <w:pStyle w:val="Nagwek"/>
    </w:pPr>
    <w:r>
      <w:rPr>
        <w:noProof/>
      </w:rPr>
      <w:pict w14:anchorId="7285A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25.9pt;margin-top:0;width:453.5pt;height:35.45pt;z-index:251658240;visibility:visible">
          <v:imagedata r:id="rId1" o:title="stopka_listownika_prace-lab_v2"/>
          <o:lock v:ext="edit" aspectratio="f"/>
        </v:shape>
      </w:pict>
    </w:r>
  </w:p>
  <w:p w14:paraId="177B4136" w14:textId="77777777" w:rsidR="00B92029" w:rsidRDefault="00B92029">
    <w:pPr>
      <w:pStyle w:val="Nagwek"/>
    </w:pPr>
  </w:p>
  <w:p w14:paraId="7449E07C" w14:textId="77777777" w:rsidR="00B92029" w:rsidRDefault="00B92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23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5237"/>
    <w:rsid w:val="009F0E5C"/>
    <w:rsid w:val="00A029B8"/>
    <w:rsid w:val="00A17CDB"/>
    <w:rsid w:val="00AA02AC"/>
    <w:rsid w:val="00B32D12"/>
    <w:rsid w:val="00B464D3"/>
    <w:rsid w:val="00B8185B"/>
    <w:rsid w:val="00B92029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32991"/>
    <w:rsid w:val="00D42C90"/>
    <w:rsid w:val="00D8427E"/>
    <w:rsid w:val="00DE4BF6"/>
    <w:rsid w:val="00E30B2D"/>
    <w:rsid w:val="00E62859"/>
    <w:rsid w:val="00E85D70"/>
    <w:rsid w:val="00F33C66"/>
    <w:rsid w:val="00F57D6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0265CF"/>
  <w15:chartTrackingRefBased/>
  <w15:docId w15:val="{E9F8AC54-E78A-4941-B382-AEED293C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2023-09-18T07:34:00Z</cp:lastPrinted>
  <dcterms:created xsi:type="dcterms:W3CDTF">2023-09-18T07:34:00Z</dcterms:created>
  <dcterms:modified xsi:type="dcterms:W3CDTF">2023-09-18T07:34:00Z</dcterms:modified>
</cp:coreProperties>
</file>