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621F1">
        <w:rPr>
          <w:rFonts w:ascii="Arial" w:eastAsia="Times New Roman" w:hAnsi="Arial" w:cs="Arial"/>
          <w:bCs/>
          <w:sz w:val="24"/>
          <w:szCs w:val="24"/>
          <w:lang w:eastAsia="pl-PL"/>
        </w:rPr>
        <w:t>7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393D" w:rsidRPr="00C14101" w:rsidTr="004A776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7393D" w:rsidRPr="00C14101" w:rsidRDefault="00D7393D" w:rsidP="004A776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7393D" w:rsidRPr="00C14101" w:rsidRDefault="00D7393D" w:rsidP="004A776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7393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D7393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D7393D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D7393D" w:rsidRPr="00C14101" w:rsidRDefault="00D7393D" w:rsidP="004A7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7393D" w:rsidRPr="00C14101" w:rsidRDefault="00D7393D" w:rsidP="004A77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D7393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393D">
        <w:rPr>
          <w:rFonts w:ascii="Arial" w:eastAsia="Times New Roman" w:hAnsi="Arial" w:cs="Arial"/>
          <w:b/>
          <w:sz w:val="24"/>
          <w:szCs w:val="24"/>
          <w:lang w:eastAsia="pl-PL"/>
        </w:rPr>
        <w:t>Zakup energii elektrycznej do obiektów Akademii Wychowania Fizycznego im. Bronisława Czecha w Krakowie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7393D" w:rsidRPr="00D7393D">
        <w:rPr>
          <w:rFonts w:ascii="Arial" w:eastAsia="Times New Roman" w:hAnsi="Arial" w:cs="Arial"/>
          <w:b/>
          <w:sz w:val="24"/>
          <w:szCs w:val="24"/>
          <w:lang w:eastAsia="pl-PL"/>
        </w:rPr>
        <w:t>K-2.381/20/2023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D7393D" w:rsidRPr="00D7393D">
        <w:rPr>
          <w:rFonts w:ascii="Arial" w:eastAsia="Times New Roman" w:hAnsi="Arial" w:cs="Arial"/>
          <w:b/>
          <w:sz w:val="24"/>
          <w:szCs w:val="24"/>
          <w:lang w:eastAsia="pl-PL"/>
        </w:rPr>
        <w:t>Akademia Wychowania Fizycznego  im Bronisława Czecha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D7393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AB3" w:rsidRDefault="006E2AB3">
      <w:r>
        <w:separator/>
      </w:r>
    </w:p>
  </w:endnote>
  <w:endnote w:type="continuationSeparator" w:id="0">
    <w:p w:rsidR="006E2AB3" w:rsidRDefault="006E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93D" w:rsidRDefault="00D739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AB3" w:rsidRDefault="006E2AB3">
      <w:r>
        <w:separator/>
      </w:r>
    </w:p>
  </w:footnote>
  <w:footnote w:type="continuationSeparator" w:id="0">
    <w:p w:rsidR="006E2AB3" w:rsidRDefault="006E2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93D" w:rsidRDefault="00D73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93D" w:rsidRDefault="00D739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93D" w:rsidRDefault="00D739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AB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21F1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2AB3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6DA9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393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5C4C55"/>
  <w15:chartTrackingRefBased/>
  <w15:docId w15:val="{B6A65C04-D20B-48D5-A7D9-D5AD4F8CF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49764-918F-424B-B299-21D080974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2010-01-07T09:39:00Z</cp:lastPrinted>
  <dcterms:created xsi:type="dcterms:W3CDTF">2023-09-15T11:28:00Z</dcterms:created>
  <dcterms:modified xsi:type="dcterms:W3CDTF">2023-09-15T11:28:00Z</dcterms:modified>
</cp:coreProperties>
</file>