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C83D" w14:textId="1F27052A" w:rsidR="00DD5E6B" w:rsidRDefault="00DD5E6B" w:rsidP="00DD5E6B">
      <w:pPr>
        <w:jc w:val="right"/>
        <w:rPr>
          <w:b/>
          <w:sz w:val="24"/>
          <w:szCs w:val="24"/>
        </w:rPr>
      </w:pPr>
      <w:r w:rsidRPr="00FF48B3">
        <w:rPr>
          <w:b/>
          <w:sz w:val="24"/>
          <w:szCs w:val="24"/>
        </w:rPr>
        <w:t xml:space="preserve">Załącznik nr </w:t>
      </w:r>
      <w:r w:rsidR="006640CA">
        <w:rPr>
          <w:b/>
          <w:sz w:val="24"/>
          <w:szCs w:val="24"/>
        </w:rPr>
        <w:t>5</w:t>
      </w:r>
    </w:p>
    <w:p w14:paraId="29FF799D" w14:textId="77777777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662976C" w14:textId="1A534C66" w:rsidR="00D17C2F" w:rsidRPr="00D17C2F" w:rsidRDefault="006640CA" w:rsidP="00D17C2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CFF74" wp14:editId="54DC1660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437D51" w14:textId="0AB649C3" w:rsidR="00D17C2F" w:rsidRDefault="00D17C2F" w:rsidP="00D17C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CFF7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" stroked="f">
                <v:textbox inset="0,0,0,0">
                  <w:txbxContent>
                    <w:p w14:paraId="5E437D51" w14:textId="0AB649C3" w:rsidR="00D17C2F" w:rsidRDefault="00D17C2F" w:rsidP="00D17C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7D995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D17C2F">
        <w:rPr>
          <w:b/>
          <w:color w:val="000000"/>
          <w:sz w:val="28"/>
        </w:rPr>
        <w:t>WYKAZ ZREALIZOWANYCH DOSTAW</w:t>
      </w:r>
    </w:p>
    <w:p w14:paraId="484310AE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FE3BE19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>NAZWA WYKONAWCY: …………………………………………………….</w:t>
      </w:r>
    </w:p>
    <w:p w14:paraId="6F00AB95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 xml:space="preserve">ADRES:…………………………………………………………………………. </w:t>
      </w:r>
    </w:p>
    <w:p w14:paraId="07C35F8E" w14:textId="5356EE0D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D17C2F">
        <w:rPr>
          <w:color w:val="000000"/>
          <w:sz w:val="24"/>
          <w:szCs w:val="24"/>
        </w:rPr>
        <w:t>Składając ofertę w postępowaniu o</w:t>
      </w:r>
      <w:bookmarkStart w:id="0" w:name="_GoBack"/>
      <w:bookmarkEnd w:id="0"/>
      <w:r w:rsidRPr="00D17C2F">
        <w:rPr>
          <w:color w:val="000000"/>
          <w:sz w:val="24"/>
          <w:szCs w:val="24"/>
        </w:rPr>
        <w:t xml:space="preserve"> udzielenie zamówienia publicznego w trybie </w:t>
      </w:r>
      <w:r w:rsidRPr="00D17C2F">
        <w:rPr>
          <w:sz w:val="24"/>
          <w:szCs w:val="24"/>
        </w:rPr>
        <w:t>przetarg nieograniczony</w:t>
      </w:r>
      <w:r w:rsidRPr="00D17C2F">
        <w:t xml:space="preserve"> </w:t>
      </w:r>
      <w:r w:rsidRPr="00D17C2F">
        <w:rPr>
          <w:color w:val="000000"/>
          <w:sz w:val="24"/>
          <w:szCs w:val="24"/>
        </w:rPr>
        <w:t xml:space="preserve">na </w:t>
      </w:r>
      <w:r w:rsidR="002C63B1" w:rsidRPr="002C63B1">
        <w:rPr>
          <w:b/>
          <w:sz w:val="24"/>
          <w:szCs w:val="24"/>
        </w:rPr>
        <w:t xml:space="preserve">zakup licencji oprogramowania symulacyjnego typu </w:t>
      </w:r>
      <w:proofErr w:type="spellStart"/>
      <w:r w:rsidR="002C63B1" w:rsidRPr="002C63B1">
        <w:rPr>
          <w:b/>
          <w:sz w:val="24"/>
          <w:szCs w:val="24"/>
        </w:rPr>
        <w:t>marketplace</w:t>
      </w:r>
      <w:proofErr w:type="spellEnd"/>
      <w:r w:rsidR="002C63B1" w:rsidRPr="002C63B1">
        <w:rPr>
          <w:b/>
          <w:sz w:val="24"/>
          <w:szCs w:val="24"/>
        </w:rPr>
        <w:t xml:space="preserve"> (gry symulacyjne) dostępnej dla wszystkich studentów WZ AGH wraz ze szkoleniem dla 7 dydaktyków  - KC-zp.272-488/23</w:t>
      </w:r>
      <w:r w:rsidRPr="00D17C2F">
        <w:rPr>
          <w:b/>
          <w:sz w:val="24"/>
          <w:szCs w:val="24"/>
        </w:rPr>
        <w:t xml:space="preserve">, </w:t>
      </w:r>
      <w:r w:rsidRPr="00D17C2F">
        <w:rPr>
          <w:sz w:val="24"/>
          <w:szCs w:val="24"/>
        </w:rPr>
        <w:t>oświadczamy, że w ciągu ostatnich 3 lat przed upływem terminu składania ofert zrealizowaliśmy następujące zamówienia odpowiadające rodzajem dostawom stanowiącym przedmiot zamówienia:</w:t>
      </w:r>
    </w:p>
    <w:p w14:paraId="6D3577C4" w14:textId="77777777" w:rsidR="00D17C2F" w:rsidRPr="00D17C2F" w:rsidRDefault="00D17C2F" w:rsidP="00D17C2F">
      <w:pPr>
        <w:rPr>
          <w:b/>
        </w:rPr>
        <w:sectPr w:rsidR="00D17C2F" w:rsidRPr="00D17C2F" w:rsidSect="00D17C2F">
          <w:headerReference w:type="default" r:id="rId7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D17C2F" w:rsidRDefault="00D17C2F" w:rsidP="00D17C2F">
      <w:pPr>
        <w:rPr>
          <w:b/>
        </w:rPr>
        <w:sectPr w:rsidR="00D17C2F" w:rsidRPr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81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2923"/>
        <w:gridCol w:w="1878"/>
        <w:gridCol w:w="1878"/>
      </w:tblGrid>
      <w:tr w:rsidR="00D17C2F" w:rsidRPr="00D17C2F" w14:paraId="58E23CFD" w14:textId="77777777" w:rsidTr="00591EF7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D17C2F">
              <w:rPr>
                <w:b/>
              </w:rPr>
              <w:t>L.p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Przedmiot dostawy</w:t>
            </w:r>
            <w:r w:rsidRPr="00D17C2F">
              <w:rPr>
                <w:b/>
                <w:vertAlign w:val="superscript"/>
              </w:rPr>
              <w:footnoteReference w:id="1"/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D28C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Data wykonania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161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Wartość [PLN]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Odbiorca dostawy (nazwa, adres)</w:t>
            </w:r>
          </w:p>
        </w:tc>
      </w:tr>
      <w:tr w:rsidR="00D17C2F" w:rsidRPr="00D17C2F" w14:paraId="6FE4E03F" w14:textId="77777777" w:rsidTr="00591EF7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2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3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25F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4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D17C2F">
              <w:t>5</w:t>
            </w:r>
          </w:p>
        </w:tc>
      </w:tr>
      <w:tr w:rsidR="00D17C2F" w:rsidRPr="00D17C2F" w14:paraId="304BABD7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3C31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C89749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83DD9" w:rsidRPr="00D17C2F" w14:paraId="56C4B163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71F6A" w14:textId="77777777" w:rsidR="00D83DD9" w:rsidRPr="00D17C2F" w:rsidRDefault="00D83DD9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D2783" w14:textId="77777777" w:rsidR="00D83DD9" w:rsidRPr="00D17C2F" w:rsidRDefault="00D83DD9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19CB0" w14:textId="77777777" w:rsidR="00D83DD9" w:rsidRPr="00D17C2F" w:rsidRDefault="00D83DD9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4EC72" w14:textId="77777777" w:rsidR="00D83DD9" w:rsidRPr="00D17C2F" w:rsidRDefault="00D83DD9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FA976" w14:textId="77777777" w:rsidR="00D83DD9" w:rsidRPr="00D17C2F" w:rsidRDefault="00D83DD9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83DD9" w:rsidRPr="00D17C2F" w14:paraId="234C4E01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DA9E9" w14:textId="77777777" w:rsidR="00D83DD9" w:rsidRPr="00D17C2F" w:rsidRDefault="00D83DD9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C2BBB" w14:textId="77777777" w:rsidR="00D83DD9" w:rsidRPr="00D17C2F" w:rsidRDefault="00D83DD9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687D7" w14:textId="77777777" w:rsidR="00D83DD9" w:rsidRPr="00D17C2F" w:rsidRDefault="00D83DD9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613F3" w14:textId="77777777" w:rsidR="00D83DD9" w:rsidRPr="00D17C2F" w:rsidRDefault="00D83DD9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8511A" w14:textId="77777777" w:rsidR="00D83DD9" w:rsidRPr="00D17C2F" w:rsidRDefault="00D83DD9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443BD8E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7617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B23262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BD6FFA6" w14:textId="77777777" w:rsidTr="00591EF7">
        <w:trPr>
          <w:cantSplit/>
          <w:trHeight w:val="26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69A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74510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559B8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D17C2F">
              <w:rPr>
                <w:color w:val="000000"/>
                <w:sz w:val="28"/>
              </w:rPr>
              <w:t>RAZEM:</w:t>
            </w:r>
          </w:p>
        </w:tc>
        <w:tc>
          <w:tcPr>
            <w:tcW w:w="18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83CCBBD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F60B3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21A61F0" w14:textId="77777777" w:rsidR="00D17C2F" w:rsidRPr="00D17C2F" w:rsidRDefault="00D17C2F" w:rsidP="00D17C2F">
      <w:pPr>
        <w:spacing w:line="360" w:lineRule="auto"/>
        <w:jc w:val="both"/>
      </w:pPr>
    </w:p>
    <w:p w14:paraId="292C1DD7" w14:textId="77777777" w:rsidR="00D17C2F" w:rsidRPr="00D17C2F" w:rsidRDefault="00D17C2F" w:rsidP="00D17C2F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14:paraId="189539DD" w14:textId="77777777" w:rsidR="00D83DD9" w:rsidRDefault="00D83DD9" w:rsidP="006640CA">
      <w:pPr>
        <w:tabs>
          <w:tab w:val="left" w:pos="0"/>
        </w:tabs>
        <w:ind w:right="1"/>
        <w:contextualSpacing/>
        <w:jc w:val="center"/>
        <w:rPr>
          <w:bCs/>
          <w:i/>
          <w:iCs/>
          <w:color w:val="FF0000"/>
          <w:sz w:val="16"/>
          <w:szCs w:val="16"/>
        </w:rPr>
      </w:pPr>
    </w:p>
    <w:p w14:paraId="46FCB98C" w14:textId="77777777" w:rsidR="00D83DD9" w:rsidRDefault="00D83DD9" w:rsidP="006640CA">
      <w:pPr>
        <w:tabs>
          <w:tab w:val="left" w:pos="0"/>
        </w:tabs>
        <w:ind w:right="1"/>
        <w:contextualSpacing/>
        <w:jc w:val="center"/>
        <w:rPr>
          <w:bCs/>
          <w:i/>
          <w:iCs/>
          <w:color w:val="FF0000"/>
          <w:sz w:val="16"/>
          <w:szCs w:val="16"/>
        </w:rPr>
      </w:pPr>
    </w:p>
    <w:p w14:paraId="5314AFB3" w14:textId="2FD9862A" w:rsidR="006640CA" w:rsidRPr="00BE6E2C" w:rsidRDefault="006640CA" w:rsidP="006640CA">
      <w:pPr>
        <w:tabs>
          <w:tab w:val="left" w:pos="0"/>
        </w:tabs>
        <w:ind w:right="1"/>
        <w:contextualSpacing/>
        <w:jc w:val="center"/>
      </w:pPr>
      <w:r w:rsidRPr="00BE6E2C">
        <w:rPr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bCs/>
          <w:i/>
          <w:iCs/>
          <w:color w:val="FF0000"/>
          <w:sz w:val="16"/>
          <w:szCs w:val="16"/>
        </w:rPr>
        <w:t>podpisem elektronicznym lub podpisem zaufanym lub elektronicznym podpisem osobistym.</w:t>
      </w:r>
    </w:p>
    <w:p w14:paraId="75A3B7C5" w14:textId="5F23A1E9" w:rsidR="007335B2" w:rsidRPr="007732FD" w:rsidRDefault="006640CA" w:rsidP="007732F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F1818" wp14:editId="04DE4C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7E25" w14:textId="502D79AA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F1818" id="Text Box 3" o:spid="_x0000_s1027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5mfQIAAAYF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HPUG&#10;YEEiW82eQBdWQ9mg+PCYgNFq+xWjHhqzxu7LnliOkXyrQFuhiyfDTsZ2MoiicLTGHqPRvPVjt++N&#10;FbsWkEf1Kn0N+mtElMYzi6NqodliDMeHIXTz+Tx6PT9f6x8A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A3t85mfQIAAAYF&#10;AAAOAAAAAAAAAAAAAAAAAC4CAABkcnMvZTJvRG9jLnhtbFBLAQItABQABgAIAAAAIQARLSOF3QAA&#10;AAgBAAAPAAAAAAAAAAAAAAAAANcEAABkcnMvZG93bnJldi54bWxQSwUGAAAAAAQABADzAAAA4QUA&#10;AAAA&#10;" stroked="f">
                <v:textbox inset="0,0,0,0">
                  <w:txbxContent>
                    <w:p w14:paraId="1AB47E25" w14:textId="502D79AA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335B2" w:rsidRPr="007732FD" w:rsidSect="00E93A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A9C3FB" w14:textId="77777777" w:rsidR="009C34F2" w:rsidRDefault="009C34F2">
      <w:r>
        <w:separator/>
      </w:r>
    </w:p>
  </w:endnote>
  <w:endnote w:type="continuationSeparator" w:id="0">
    <w:p w14:paraId="6AB7E689" w14:textId="77777777" w:rsidR="009C34F2" w:rsidRDefault="009C3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6E5D3" w14:textId="77777777" w:rsidR="009C34F2" w:rsidRDefault="009C34F2">
      <w:r>
        <w:separator/>
      </w:r>
    </w:p>
  </w:footnote>
  <w:footnote w:type="continuationSeparator" w:id="0">
    <w:p w14:paraId="53D092C1" w14:textId="77777777" w:rsidR="009C34F2" w:rsidRDefault="009C34F2">
      <w:r>
        <w:continuationSeparator/>
      </w:r>
    </w:p>
  </w:footnote>
  <w:footnote w:id="1">
    <w:p w14:paraId="35800D01" w14:textId="7B80ED92" w:rsidR="00D17C2F" w:rsidRDefault="00D17C2F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</w:t>
      </w:r>
      <w:r w:rsidR="00662E81" w:rsidRPr="00662E81">
        <w:t>8</w:t>
      </w:r>
      <w:r w:rsidRPr="00662E81">
        <w:t>.</w:t>
      </w:r>
      <w:r w:rsidR="006640CA">
        <w:t>2</w:t>
      </w:r>
      <w:r w:rsidRPr="00662E81">
        <w:t>.</w:t>
      </w:r>
      <w:r w:rsidR="006640CA">
        <w:t>3</w:t>
      </w:r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DE535D" w14:textId="5AB64CBB" w:rsidR="00027F25" w:rsidRDefault="00027F25">
    <w:pPr>
      <w:pStyle w:val="Nagwek"/>
    </w:pPr>
    <w:r>
      <w:rPr>
        <w:noProof/>
      </w:rPr>
      <w:drawing>
        <wp:inline distT="0" distB="0" distL="0" distR="0" wp14:anchorId="1EAA8511" wp14:editId="0EBF9C92">
          <wp:extent cx="5514975" cy="504825"/>
          <wp:effectExtent l="0" t="0" r="9525" b="9525"/>
          <wp:docPr id="608046400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04640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B8021" w14:textId="77777777" w:rsidR="00DD5E6B" w:rsidRDefault="00DD5E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55A57" w14:textId="77777777" w:rsidR="00DD5E6B" w:rsidRDefault="00DD5E6B">
    <w:pPr>
      <w:pStyle w:val="Nagwek"/>
    </w:pPr>
    <w:r>
      <w:t>Załącznik do oferty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44"/>
    <w:rsid w:val="00012240"/>
    <w:rsid w:val="00027F25"/>
    <w:rsid w:val="00054B56"/>
    <w:rsid w:val="000C4504"/>
    <w:rsid w:val="001F2CD2"/>
    <w:rsid w:val="002355F4"/>
    <w:rsid w:val="002605A3"/>
    <w:rsid w:val="002646BC"/>
    <w:rsid w:val="002C63B1"/>
    <w:rsid w:val="002F6942"/>
    <w:rsid w:val="00326EA6"/>
    <w:rsid w:val="003857B7"/>
    <w:rsid w:val="00437D39"/>
    <w:rsid w:val="00591EF7"/>
    <w:rsid w:val="00662E81"/>
    <w:rsid w:val="006640CA"/>
    <w:rsid w:val="006A5B9B"/>
    <w:rsid w:val="006B58EB"/>
    <w:rsid w:val="006F12AA"/>
    <w:rsid w:val="007335B2"/>
    <w:rsid w:val="00750860"/>
    <w:rsid w:val="007732FD"/>
    <w:rsid w:val="008D3D57"/>
    <w:rsid w:val="009C34F2"/>
    <w:rsid w:val="00A1762A"/>
    <w:rsid w:val="00A42B44"/>
    <w:rsid w:val="00AE488D"/>
    <w:rsid w:val="00B538A0"/>
    <w:rsid w:val="00C1516B"/>
    <w:rsid w:val="00CD0D35"/>
    <w:rsid w:val="00D019F7"/>
    <w:rsid w:val="00D17C2F"/>
    <w:rsid w:val="00D83DD9"/>
    <w:rsid w:val="00DC0ED5"/>
    <w:rsid w:val="00DD5E6B"/>
    <w:rsid w:val="00E154E9"/>
    <w:rsid w:val="00E43856"/>
    <w:rsid w:val="00E65313"/>
    <w:rsid w:val="00E93A60"/>
    <w:rsid w:val="00EB64E2"/>
    <w:rsid w:val="00F7311C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E9E0D-A9A1-4853-B281-B06189B5E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111</Words>
  <Characters>871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Jolata Oleksy</cp:lastModifiedBy>
  <cp:revision>5</cp:revision>
  <cp:lastPrinted>2023-07-28T10:56:00Z</cp:lastPrinted>
  <dcterms:created xsi:type="dcterms:W3CDTF">2023-09-06T12:43:00Z</dcterms:created>
  <dcterms:modified xsi:type="dcterms:W3CDTF">2023-09-13T10:00:00Z</dcterms:modified>
</cp:coreProperties>
</file>