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41CEEC7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Pr="009E778A">
        <w:rPr>
          <w:bCs/>
          <w:i w:val="0"/>
          <w:sz w:val="22"/>
          <w:szCs w:val="22"/>
        </w:rPr>
        <w:t xml:space="preserve">nr </w:t>
      </w:r>
      <w:r w:rsidR="00754A77">
        <w:rPr>
          <w:bCs/>
          <w:i w:val="0"/>
          <w:sz w:val="22"/>
          <w:szCs w:val="22"/>
        </w:rPr>
        <w:t>6</w:t>
      </w:r>
      <w:r w:rsidR="007666D6" w:rsidRPr="009E778A">
        <w:rPr>
          <w:bCs/>
          <w:i w:val="0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B1F184E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</w:t>
      </w:r>
      <w:bookmarkStart w:id="1" w:name="_GoBack"/>
      <w:bookmarkEnd w:id="1"/>
      <w:r w:rsidR="004A52F1" w:rsidRPr="00D44F1E">
        <w:rPr>
          <w:rFonts w:ascii="Times New Roman" w:eastAsia="Times New Roman" w:hAnsi="Times New Roman"/>
          <w:b/>
          <w:lang w:eastAsia="pl-PL"/>
        </w:rPr>
        <w:t>2-</w:t>
      </w:r>
      <w:r w:rsidR="00754A77">
        <w:rPr>
          <w:rFonts w:ascii="Times New Roman" w:eastAsia="Times New Roman" w:hAnsi="Times New Roman"/>
          <w:b/>
          <w:lang w:eastAsia="pl-PL"/>
        </w:rPr>
        <w:t>4</w:t>
      </w:r>
      <w:r w:rsidR="00613767">
        <w:rPr>
          <w:rFonts w:ascii="Times New Roman" w:eastAsia="Times New Roman" w:hAnsi="Times New Roman"/>
          <w:b/>
          <w:lang w:eastAsia="pl-PL"/>
        </w:rPr>
        <w:t>88</w:t>
      </w:r>
      <w:r w:rsidR="00337FC6">
        <w:rPr>
          <w:rFonts w:ascii="Times New Roman" w:eastAsia="Times New Roman" w:hAnsi="Times New Roman"/>
          <w:b/>
          <w:lang w:eastAsia="pl-PL"/>
        </w:rPr>
        <w:t>/</w:t>
      </w:r>
      <w:r w:rsidR="001F2DEC">
        <w:rPr>
          <w:rFonts w:ascii="Times New Roman" w:eastAsia="Times New Roman" w:hAnsi="Times New Roman"/>
          <w:b/>
          <w:lang w:eastAsia="pl-PL"/>
        </w:rPr>
        <w:t>23</w:t>
      </w:r>
    </w:p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FE49B7F" w14:textId="7A043733" w:rsidR="00613767" w:rsidRDefault="00613767" w:rsidP="003B599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</w:rPr>
      </w:pPr>
      <w:r w:rsidRPr="00613767">
        <w:rPr>
          <w:rFonts w:ascii="Times New Roman" w:hAnsi="Times New Roman"/>
          <w:b/>
        </w:rPr>
        <w:t xml:space="preserve">zakup licencji oprogramowania symulacyjnego typu </w:t>
      </w:r>
      <w:proofErr w:type="spellStart"/>
      <w:r w:rsidRPr="00613767">
        <w:rPr>
          <w:rFonts w:ascii="Times New Roman" w:hAnsi="Times New Roman"/>
          <w:b/>
        </w:rPr>
        <w:t>marketplace</w:t>
      </w:r>
      <w:proofErr w:type="spellEnd"/>
      <w:r w:rsidRPr="00613767">
        <w:rPr>
          <w:rFonts w:ascii="Times New Roman" w:hAnsi="Times New Roman"/>
          <w:b/>
        </w:rPr>
        <w:t xml:space="preserve"> (gry symulacyjne) dostępnej dla wszystkich studentów WZ AGH wraz ze szkoleniem dla 7 dydaktyków  - KC-zp.272-488/23</w:t>
      </w:r>
    </w:p>
    <w:p w14:paraId="1F94EBA1" w14:textId="15D823DD" w:rsidR="00DC652A" w:rsidRPr="00D44F1E" w:rsidRDefault="00CB29AC" w:rsidP="003B599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32DCCB13" w14:textId="36BD7509" w:rsidR="00754A77" w:rsidRPr="00BD5987" w:rsidRDefault="004374F2" w:rsidP="00BD59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1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380495C" w14:textId="0BE031A2" w:rsidR="000F06EE" w:rsidRPr="00754A77" w:rsidRDefault="000F06EE" w:rsidP="000F06EE">
      <w:pPr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754A77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BD5987">
      <w:headerReference w:type="default" r:id="rId7"/>
      <w:footerReference w:type="default" r:id="rId8"/>
      <w:pgSz w:w="11906" w:h="16838"/>
      <w:pgMar w:top="426" w:right="1417" w:bottom="709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AD13FA" w14:textId="77777777" w:rsidR="00350526" w:rsidRDefault="00350526" w:rsidP="00025386">
      <w:pPr>
        <w:spacing w:after="0" w:line="240" w:lineRule="auto"/>
      </w:pPr>
      <w:r>
        <w:separator/>
      </w:r>
    </w:p>
  </w:endnote>
  <w:endnote w:type="continuationSeparator" w:id="0">
    <w:p w14:paraId="323A7D69" w14:textId="77777777" w:rsidR="00350526" w:rsidRDefault="003505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3A8ED" w14:textId="77777777" w:rsidR="00350526" w:rsidRDefault="00350526" w:rsidP="00025386">
      <w:pPr>
        <w:spacing w:after="0" w:line="240" w:lineRule="auto"/>
      </w:pPr>
      <w:r>
        <w:separator/>
      </w:r>
    </w:p>
  </w:footnote>
  <w:footnote w:type="continuationSeparator" w:id="0">
    <w:p w14:paraId="270691A8" w14:textId="77777777" w:rsidR="00350526" w:rsidRDefault="003505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99FD345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7BF285A4" w:rsidR="004A52F1" w:rsidRDefault="00A8799C">
    <w:pPr>
      <w:pStyle w:val="Nagwek"/>
    </w:pPr>
    <w:r>
      <w:rPr>
        <w:noProof/>
      </w:rPr>
      <w:drawing>
        <wp:inline distT="0" distB="0" distL="0" distR="0" wp14:anchorId="21FDD606" wp14:editId="220857F5">
          <wp:extent cx="5514975" cy="504825"/>
          <wp:effectExtent l="0" t="0" r="9525" b="9525"/>
          <wp:docPr id="608046400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04640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354C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37FC6"/>
    <w:rsid w:val="00350032"/>
    <w:rsid w:val="00350526"/>
    <w:rsid w:val="003B5993"/>
    <w:rsid w:val="003B6FEB"/>
    <w:rsid w:val="003D33D9"/>
    <w:rsid w:val="003E11F4"/>
    <w:rsid w:val="004374F2"/>
    <w:rsid w:val="00460705"/>
    <w:rsid w:val="00485239"/>
    <w:rsid w:val="004A52F1"/>
    <w:rsid w:val="004E27D7"/>
    <w:rsid w:val="00510D45"/>
    <w:rsid w:val="00532592"/>
    <w:rsid w:val="0055145C"/>
    <w:rsid w:val="005624D8"/>
    <w:rsid w:val="005B36A5"/>
    <w:rsid w:val="005D2FB3"/>
    <w:rsid w:val="00613767"/>
    <w:rsid w:val="00620476"/>
    <w:rsid w:val="00641778"/>
    <w:rsid w:val="00657A47"/>
    <w:rsid w:val="00660CE9"/>
    <w:rsid w:val="00664E26"/>
    <w:rsid w:val="006B0055"/>
    <w:rsid w:val="00745A44"/>
    <w:rsid w:val="00754A77"/>
    <w:rsid w:val="007666D6"/>
    <w:rsid w:val="007C77A9"/>
    <w:rsid w:val="007E6AA6"/>
    <w:rsid w:val="00805D88"/>
    <w:rsid w:val="00824D73"/>
    <w:rsid w:val="00830970"/>
    <w:rsid w:val="008A7D05"/>
    <w:rsid w:val="008B19AB"/>
    <w:rsid w:val="008B2892"/>
    <w:rsid w:val="008B797E"/>
    <w:rsid w:val="008E0486"/>
    <w:rsid w:val="008F2498"/>
    <w:rsid w:val="0093388F"/>
    <w:rsid w:val="009E6D6B"/>
    <w:rsid w:val="009E778A"/>
    <w:rsid w:val="00A133EB"/>
    <w:rsid w:val="00A2548D"/>
    <w:rsid w:val="00A56A6F"/>
    <w:rsid w:val="00A87380"/>
    <w:rsid w:val="00A8799C"/>
    <w:rsid w:val="00AF7375"/>
    <w:rsid w:val="00B61056"/>
    <w:rsid w:val="00B76004"/>
    <w:rsid w:val="00B77707"/>
    <w:rsid w:val="00BB6291"/>
    <w:rsid w:val="00BD5987"/>
    <w:rsid w:val="00BE3BCE"/>
    <w:rsid w:val="00C05733"/>
    <w:rsid w:val="00C966F9"/>
    <w:rsid w:val="00CB29AC"/>
    <w:rsid w:val="00CE5F1D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B5C00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6</cp:revision>
  <cp:lastPrinted>2023-07-18T07:52:00Z</cp:lastPrinted>
  <dcterms:created xsi:type="dcterms:W3CDTF">2023-08-29T08:54:00Z</dcterms:created>
  <dcterms:modified xsi:type="dcterms:W3CDTF">2023-09-13T09:59:00Z</dcterms:modified>
</cp:coreProperties>
</file>