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F4BF0" w14:textId="77777777" w:rsidR="00A00D9E" w:rsidRPr="003261E7" w:rsidRDefault="00A00D9E" w:rsidP="00A00D9E">
      <w:pPr>
        <w:spacing w:after="240"/>
        <w:jc w:val="right"/>
        <w:rPr>
          <w:sz w:val="22"/>
          <w:szCs w:val="22"/>
        </w:rPr>
      </w:pPr>
      <w:r w:rsidRPr="008A16C0">
        <w:rPr>
          <w:sz w:val="22"/>
          <w:szCs w:val="22"/>
        </w:rPr>
        <w:t>Kraków</w:t>
      </w:r>
      <w:r w:rsidRPr="003261E7">
        <w:rPr>
          <w:sz w:val="22"/>
          <w:szCs w:val="22"/>
        </w:rPr>
        <w:t xml:space="preserve"> dnia: </w:t>
      </w:r>
      <w:r w:rsidRPr="008A16C0">
        <w:rPr>
          <w:sz w:val="22"/>
          <w:szCs w:val="22"/>
        </w:rPr>
        <w:t>2023-09-15</w:t>
      </w:r>
    </w:p>
    <w:p w14:paraId="019130B3" w14:textId="77777777" w:rsidR="00A00D9E" w:rsidRPr="003261E7" w:rsidRDefault="00A00D9E" w:rsidP="00A00D9E">
      <w:pPr>
        <w:spacing w:after="240"/>
        <w:rPr>
          <w:sz w:val="22"/>
          <w:szCs w:val="22"/>
        </w:rPr>
      </w:pPr>
    </w:p>
    <w:p w14:paraId="3A05F5E8" w14:textId="77777777" w:rsidR="00A00D9E" w:rsidRPr="008A16C0" w:rsidRDefault="00A00D9E" w:rsidP="00A00D9E">
      <w:pPr>
        <w:spacing w:after="40"/>
        <w:rPr>
          <w:b/>
          <w:bCs/>
          <w:sz w:val="22"/>
          <w:szCs w:val="22"/>
        </w:rPr>
      </w:pPr>
      <w:r w:rsidRPr="008A16C0">
        <w:rPr>
          <w:b/>
          <w:bCs/>
          <w:sz w:val="22"/>
          <w:szCs w:val="22"/>
        </w:rPr>
        <w:t>Akademia Górniczo - Hutnicza</w:t>
      </w:r>
    </w:p>
    <w:p w14:paraId="11B78593" w14:textId="77777777" w:rsidR="00A00D9E" w:rsidRPr="008A16C0" w:rsidRDefault="00A00D9E" w:rsidP="00A00D9E">
      <w:pPr>
        <w:spacing w:after="40"/>
        <w:rPr>
          <w:b/>
          <w:bCs/>
          <w:sz w:val="22"/>
          <w:szCs w:val="22"/>
        </w:rPr>
      </w:pPr>
      <w:r w:rsidRPr="008A16C0">
        <w:rPr>
          <w:b/>
          <w:bCs/>
          <w:sz w:val="22"/>
          <w:szCs w:val="22"/>
        </w:rPr>
        <w:t>im. Stanisława Staszica w Krakowie</w:t>
      </w:r>
    </w:p>
    <w:p w14:paraId="488C117F" w14:textId="77777777" w:rsidR="00A00D9E" w:rsidRPr="003261E7" w:rsidRDefault="00A00D9E" w:rsidP="00A00D9E">
      <w:pPr>
        <w:spacing w:after="40"/>
        <w:rPr>
          <w:b/>
          <w:bCs/>
          <w:sz w:val="22"/>
          <w:szCs w:val="22"/>
        </w:rPr>
      </w:pPr>
      <w:r w:rsidRPr="008A16C0">
        <w:rPr>
          <w:b/>
          <w:bCs/>
          <w:sz w:val="22"/>
          <w:szCs w:val="22"/>
        </w:rPr>
        <w:t>Dział Zamówień Publicznych</w:t>
      </w:r>
    </w:p>
    <w:p w14:paraId="40881EB6" w14:textId="77777777" w:rsidR="00A00D9E" w:rsidRPr="003261E7" w:rsidRDefault="00A00D9E" w:rsidP="00A00D9E">
      <w:pPr>
        <w:rPr>
          <w:sz w:val="22"/>
          <w:szCs w:val="22"/>
        </w:rPr>
      </w:pPr>
      <w:r w:rsidRPr="008A16C0">
        <w:rPr>
          <w:sz w:val="22"/>
          <w:szCs w:val="22"/>
        </w:rPr>
        <w:t>Al. Mickiewicza</w:t>
      </w:r>
      <w:r w:rsidRPr="003261E7">
        <w:rPr>
          <w:sz w:val="22"/>
          <w:szCs w:val="22"/>
        </w:rPr>
        <w:t xml:space="preserve"> </w:t>
      </w:r>
      <w:r w:rsidRPr="008A16C0">
        <w:rPr>
          <w:sz w:val="22"/>
          <w:szCs w:val="22"/>
        </w:rPr>
        <w:t>30</w:t>
      </w:r>
    </w:p>
    <w:p w14:paraId="410F0355" w14:textId="77777777" w:rsidR="00A00D9E" w:rsidRPr="003261E7" w:rsidRDefault="00A00D9E" w:rsidP="00A00D9E">
      <w:pPr>
        <w:rPr>
          <w:sz w:val="22"/>
          <w:szCs w:val="22"/>
        </w:rPr>
      </w:pPr>
      <w:r w:rsidRPr="008A16C0">
        <w:rPr>
          <w:sz w:val="22"/>
          <w:szCs w:val="22"/>
        </w:rPr>
        <w:t>30-059</w:t>
      </w:r>
      <w:r w:rsidRPr="003261E7">
        <w:rPr>
          <w:sz w:val="22"/>
          <w:szCs w:val="22"/>
        </w:rPr>
        <w:t xml:space="preserve"> </w:t>
      </w:r>
      <w:r w:rsidRPr="008A16C0">
        <w:rPr>
          <w:sz w:val="22"/>
          <w:szCs w:val="22"/>
        </w:rPr>
        <w:t>Kraków</w:t>
      </w:r>
    </w:p>
    <w:p w14:paraId="77FFBE33" w14:textId="77777777" w:rsidR="00A00D9E" w:rsidRPr="003261E7" w:rsidRDefault="00A00D9E" w:rsidP="00A00D9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930A111" w14:textId="77777777" w:rsidR="00A00D9E" w:rsidRPr="003261E7" w:rsidRDefault="00A00D9E" w:rsidP="00A00D9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99FCA70" w14:textId="6C1C5685" w:rsidR="00A00D9E" w:rsidRPr="003261E7" w:rsidRDefault="00A00D9E" w:rsidP="00A00D9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12260C8C" w14:textId="77777777" w:rsidR="00A00D9E" w:rsidRDefault="00A00D9E" w:rsidP="00A00D9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58BC12E0" w14:textId="77777777" w:rsidR="00A00D9E" w:rsidRPr="003261E7" w:rsidRDefault="00A00D9E" w:rsidP="00A00D9E">
      <w:pPr>
        <w:spacing w:after="480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- zadanie częściowe nr 4 -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00D9E" w:rsidRPr="003261E7" w14:paraId="7ECA5664" w14:textId="77777777" w:rsidTr="004778D8">
        <w:trPr>
          <w:trHeight w:val="638"/>
        </w:trPr>
        <w:tc>
          <w:tcPr>
            <w:tcW w:w="959" w:type="dxa"/>
            <w:shd w:val="clear" w:color="auto" w:fill="auto"/>
          </w:tcPr>
          <w:p w14:paraId="422D082C" w14:textId="77777777" w:rsidR="00A00D9E" w:rsidRPr="003261E7" w:rsidRDefault="00A00D9E" w:rsidP="004778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9F4FEF" w14:textId="77777777" w:rsidR="00A00D9E" w:rsidRPr="003261E7" w:rsidRDefault="00A00D9E" w:rsidP="004778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A16C0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A16C0">
              <w:rPr>
                <w:b/>
                <w:bCs/>
                <w:sz w:val="22"/>
                <w:szCs w:val="22"/>
              </w:rPr>
              <w:t>Usługa zorganizowania i przeprowadzenia szkoleń dla studentów - KC-zp.272-248/23</w:t>
            </w:r>
            <w:r w:rsidRPr="003261E7">
              <w:rPr>
                <w:bCs/>
                <w:sz w:val="22"/>
                <w:szCs w:val="22"/>
              </w:rPr>
              <w:t>”.</w:t>
            </w:r>
          </w:p>
        </w:tc>
      </w:tr>
    </w:tbl>
    <w:p w14:paraId="336140FA" w14:textId="77777777" w:rsidR="00A00D9E" w:rsidRDefault="00A00D9E" w:rsidP="00A00D9E">
      <w:pPr>
        <w:pStyle w:val="Nagwek"/>
        <w:tabs>
          <w:tab w:val="left" w:pos="708"/>
        </w:tabs>
        <w:jc w:val="center"/>
        <w:rPr>
          <w:b/>
        </w:rPr>
      </w:pPr>
    </w:p>
    <w:p w14:paraId="35067A08" w14:textId="77777777" w:rsidR="00A00D9E" w:rsidRDefault="00A00D9E" w:rsidP="00A00D9E">
      <w:pPr>
        <w:pStyle w:val="Nagwek"/>
        <w:tabs>
          <w:tab w:val="left" w:pos="708"/>
        </w:tabs>
      </w:pPr>
    </w:p>
    <w:p w14:paraId="54845C1F" w14:textId="77777777" w:rsidR="00A00D9E" w:rsidRDefault="00A00D9E" w:rsidP="00A00D9E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Pr="008A16C0">
        <w:rPr>
          <w:sz w:val="22"/>
          <w:szCs w:val="22"/>
        </w:rPr>
        <w:t>(</w:t>
      </w:r>
      <w:proofErr w:type="spellStart"/>
      <w:r w:rsidRPr="008A16C0">
        <w:rPr>
          <w:sz w:val="22"/>
          <w:szCs w:val="22"/>
        </w:rPr>
        <w:t>t.j</w:t>
      </w:r>
      <w:proofErr w:type="spellEnd"/>
      <w:r w:rsidRPr="008A16C0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na</w:t>
      </w:r>
      <w:r>
        <w:rPr>
          <w:sz w:val="22"/>
          <w:szCs w:val="22"/>
        </w:rPr>
        <w:t xml:space="preserve"> </w:t>
      </w:r>
      <w:r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A00D9E" w:rsidRPr="00EB1359" w14:paraId="19ECCF76" w14:textId="77777777" w:rsidTr="004778D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EFB95" w14:textId="77777777" w:rsidR="00A00D9E" w:rsidRPr="00EB1359" w:rsidRDefault="00A00D9E" w:rsidP="00477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79AA" w14:textId="77777777" w:rsidR="00A00D9E" w:rsidRPr="00EB1359" w:rsidRDefault="00A00D9E" w:rsidP="004778D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EC65661" w14:textId="77777777" w:rsidR="00A00D9E" w:rsidRPr="00EB1359" w:rsidRDefault="00A00D9E" w:rsidP="004778D8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00D9E" w:rsidRPr="00EB1359" w14:paraId="4FD53A58" w14:textId="77777777" w:rsidTr="004778D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9E09" w14:textId="77777777" w:rsidR="00A00D9E" w:rsidRPr="00710915" w:rsidRDefault="00A00D9E" w:rsidP="004778D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A16C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93A4" w14:textId="77777777" w:rsidR="00A00D9E" w:rsidRPr="00EB1359" w:rsidRDefault="00A00D9E" w:rsidP="004778D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A16C0">
              <w:rPr>
                <w:b/>
                <w:sz w:val="22"/>
                <w:szCs w:val="22"/>
              </w:rPr>
              <w:t xml:space="preserve">Usługa zorganizowania i przeprowadzenia szkolenia z zakresu: Docker </w:t>
            </w:r>
            <w:proofErr w:type="spellStart"/>
            <w:r w:rsidRPr="008A16C0">
              <w:rPr>
                <w:b/>
                <w:sz w:val="22"/>
                <w:szCs w:val="22"/>
              </w:rPr>
              <w:t>Certified</w:t>
            </w:r>
            <w:proofErr w:type="spellEnd"/>
            <w:r w:rsidRPr="008A16C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A16C0">
              <w:rPr>
                <w:b/>
                <w:sz w:val="22"/>
                <w:szCs w:val="22"/>
              </w:rPr>
              <w:t>Associate</w:t>
            </w:r>
            <w:proofErr w:type="spellEnd"/>
            <w:r w:rsidRPr="008A16C0">
              <w:rPr>
                <w:b/>
                <w:sz w:val="22"/>
                <w:szCs w:val="22"/>
              </w:rPr>
              <w:t xml:space="preserve"> (DCA)</w:t>
            </w:r>
          </w:p>
          <w:p w14:paraId="3F32C249" w14:textId="77777777" w:rsidR="00A00D9E" w:rsidRPr="008A16C0" w:rsidRDefault="00A00D9E" w:rsidP="004778D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A16C0">
              <w:rPr>
                <w:sz w:val="22"/>
                <w:szCs w:val="22"/>
              </w:rPr>
              <w:t>Art. 255 pkt 7</w:t>
            </w:r>
            <w:r>
              <w:rPr>
                <w:sz w:val="22"/>
                <w:szCs w:val="22"/>
              </w:rPr>
              <w:t xml:space="preserve"> </w:t>
            </w:r>
            <w:r w:rsidRPr="008A16C0">
              <w:rPr>
                <w:sz w:val="22"/>
                <w:szCs w:val="22"/>
              </w:rPr>
              <w:t>Zamawiając</w:t>
            </w:r>
            <w:r>
              <w:rPr>
                <w:sz w:val="22"/>
                <w:szCs w:val="22"/>
              </w:rPr>
              <w:t>y</w:t>
            </w:r>
            <w:r w:rsidRPr="008A16C0">
              <w:rPr>
                <w:sz w:val="22"/>
                <w:szCs w:val="22"/>
              </w:rPr>
              <w:t xml:space="preserve"> unieważnia postępowanie w sprawie zamówienia publicznego jeżeli wykonawca nie wniósł wymaganego zabezpieczenia należytego wykonania umowy lub uchylił się od zawarcia umowy w sprawie zamówienia publicznego.</w:t>
            </w:r>
          </w:p>
          <w:p w14:paraId="19543DD8" w14:textId="77777777" w:rsidR="00A00D9E" w:rsidRPr="00EB1359" w:rsidRDefault="00A00D9E" w:rsidP="004778D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A16C0">
              <w:rPr>
                <w:sz w:val="22"/>
                <w:szCs w:val="22"/>
              </w:rPr>
              <w:t xml:space="preserve">Wykonawca </w:t>
            </w:r>
            <w:proofErr w:type="spellStart"/>
            <w:r w:rsidRPr="008A16C0">
              <w:rPr>
                <w:sz w:val="22"/>
                <w:szCs w:val="22"/>
              </w:rPr>
              <w:t>Techelf</w:t>
            </w:r>
            <w:proofErr w:type="spellEnd"/>
            <w:r w:rsidRPr="008A16C0">
              <w:rPr>
                <w:sz w:val="22"/>
                <w:szCs w:val="22"/>
              </w:rPr>
              <w:t xml:space="preserve"> sp. z o.o. w dniu 29.06.2023 r. odmówiła podpisania umowy. W zadaniu nr 4 została złożona jedna oferta. W związku z powyższym Zamawiający unieważnia postępowanie KC-zp.272-248/23 w Zadaniu częściowym nr 4</w:t>
            </w:r>
          </w:p>
        </w:tc>
      </w:tr>
    </w:tbl>
    <w:p w14:paraId="422C289F" w14:textId="77777777" w:rsidR="00A00D9E" w:rsidRDefault="00A00D9E" w:rsidP="00A00D9E"/>
    <w:p w14:paraId="4318E8EF" w14:textId="5D49B3B0" w:rsidR="008642B3" w:rsidRPr="00A00D9E" w:rsidRDefault="008642B3" w:rsidP="00A00D9E"/>
    <w:sectPr w:rsidR="008642B3" w:rsidRPr="00A00D9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9F0C7" w14:textId="77777777" w:rsidR="000A3011" w:rsidRDefault="000A3011">
      <w:r>
        <w:separator/>
      </w:r>
    </w:p>
  </w:endnote>
  <w:endnote w:type="continuationSeparator" w:id="0">
    <w:p w14:paraId="7507CFDF" w14:textId="77777777" w:rsidR="000A3011" w:rsidRDefault="000A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BD24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C504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30FF16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AD0AA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877E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B75F2" w14:textId="77777777" w:rsidR="000A3011" w:rsidRDefault="000A3011">
      <w:r>
        <w:separator/>
      </w:r>
    </w:p>
  </w:footnote>
  <w:footnote w:type="continuationSeparator" w:id="0">
    <w:p w14:paraId="7369D604" w14:textId="77777777" w:rsidR="000A3011" w:rsidRDefault="000A3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841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F3418" w14:textId="77777777" w:rsidR="00802AE2" w:rsidRPr="00802AE2" w:rsidRDefault="00A00D9E" w:rsidP="00802AE2">
    <w:pPr>
      <w:pStyle w:val="pkt"/>
      <w:ind w:left="0" w:firstLine="0"/>
      <w:jc w:val="center"/>
      <w:rPr>
        <w:b/>
        <w:color w:val="000000"/>
        <w:sz w:val="22"/>
        <w:szCs w:val="22"/>
      </w:rPr>
    </w:pPr>
    <w:r>
      <w:rPr>
        <w:b/>
        <w:noProof/>
        <w:color w:val="000000"/>
        <w:sz w:val="22"/>
        <w:szCs w:val="22"/>
      </w:rPr>
      <w:pict w14:anchorId="2D89D86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34.25pt;height:39.75pt;visibility:visible;mso-wrap-style:square">
          <v:imagedata r:id="rId1" o:title=""/>
        </v:shape>
      </w:pict>
    </w:r>
  </w:p>
  <w:p w14:paraId="03D1D20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E620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011"/>
    <w:rsid w:val="00022322"/>
    <w:rsid w:val="00042497"/>
    <w:rsid w:val="000A3011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2AE2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0D9E"/>
    <w:rsid w:val="00A029B8"/>
    <w:rsid w:val="00A91321"/>
    <w:rsid w:val="00AA02AC"/>
    <w:rsid w:val="00B32D12"/>
    <w:rsid w:val="00B464D3"/>
    <w:rsid w:val="00B8185B"/>
    <w:rsid w:val="00B92A55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43C247"/>
  <w15:chartTrackingRefBased/>
  <w15:docId w15:val="{E99197BA-2793-4674-B58B-D052CD3ED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0D9E"/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Zwykytekst">
    <w:name w:val="Plain Text"/>
    <w:basedOn w:val="Normalny"/>
    <w:rsid w:val="00E85D70"/>
    <w:rPr>
      <w:rFonts w:ascii="Courier New" w:hAnsi="Courier New" w:cs="Courier New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802AE2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A00D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2023-09-15T11:20:00Z</cp:lastPrinted>
  <dcterms:created xsi:type="dcterms:W3CDTF">2023-09-15T11:20:00Z</dcterms:created>
  <dcterms:modified xsi:type="dcterms:W3CDTF">2023-09-15T11:20:00Z</dcterms:modified>
</cp:coreProperties>
</file>