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F70C" w14:textId="4902F64D" w:rsidR="00FB7F50" w:rsidRPr="002245BE" w:rsidRDefault="00C80B7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80B7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80B77">
        <w:rPr>
          <w:sz w:val="22"/>
          <w:szCs w:val="22"/>
        </w:rPr>
        <w:t>2023-09-15</w:t>
      </w:r>
    </w:p>
    <w:p w14:paraId="259E304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9047303" w14:textId="77777777" w:rsidR="00C80B77" w:rsidRPr="00C80B77" w:rsidRDefault="00C80B77" w:rsidP="00FB7F50">
      <w:pPr>
        <w:spacing w:after="40"/>
        <w:rPr>
          <w:b/>
          <w:bCs/>
          <w:sz w:val="22"/>
          <w:szCs w:val="22"/>
        </w:rPr>
      </w:pPr>
      <w:r w:rsidRPr="00C80B77">
        <w:rPr>
          <w:b/>
          <w:bCs/>
          <w:sz w:val="22"/>
          <w:szCs w:val="22"/>
        </w:rPr>
        <w:t>Akademia Górniczo - Hutnicza</w:t>
      </w:r>
    </w:p>
    <w:p w14:paraId="0F346B5B" w14:textId="77777777" w:rsidR="00C80B77" w:rsidRPr="00C80B77" w:rsidRDefault="00C80B77" w:rsidP="00FB7F50">
      <w:pPr>
        <w:spacing w:after="40"/>
        <w:rPr>
          <w:b/>
          <w:bCs/>
          <w:sz w:val="22"/>
          <w:szCs w:val="22"/>
        </w:rPr>
      </w:pPr>
      <w:r w:rsidRPr="00C80B77">
        <w:rPr>
          <w:b/>
          <w:bCs/>
          <w:sz w:val="22"/>
          <w:szCs w:val="22"/>
        </w:rPr>
        <w:t>im. Stanisława Staszica w Krakowie</w:t>
      </w:r>
    </w:p>
    <w:p w14:paraId="40AEA7A6" w14:textId="690744BE" w:rsidR="00FB7F50" w:rsidRPr="002245BE" w:rsidRDefault="00C80B77" w:rsidP="00FB7F50">
      <w:pPr>
        <w:spacing w:after="40"/>
        <w:rPr>
          <w:b/>
          <w:bCs/>
          <w:sz w:val="22"/>
          <w:szCs w:val="22"/>
        </w:rPr>
      </w:pPr>
      <w:r w:rsidRPr="00C80B77">
        <w:rPr>
          <w:b/>
          <w:bCs/>
          <w:sz w:val="22"/>
          <w:szCs w:val="22"/>
        </w:rPr>
        <w:t>Dział Zamówień Publicznych</w:t>
      </w:r>
    </w:p>
    <w:p w14:paraId="07626A51" w14:textId="798E2ED7" w:rsidR="00FB7F50" w:rsidRPr="002245BE" w:rsidRDefault="00C80B77" w:rsidP="00FB7F50">
      <w:pPr>
        <w:rPr>
          <w:sz w:val="22"/>
          <w:szCs w:val="22"/>
        </w:rPr>
      </w:pPr>
      <w:r w:rsidRPr="00C80B7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80B77">
        <w:rPr>
          <w:sz w:val="22"/>
          <w:szCs w:val="22"/>
        </w:rPr>
        <w:t>30</w:t>
      </w:r>
    </w:p>
    <w:p w14:paraId="65956530" w14:textId="225AF53B" w:rsidR="00FB7F50" w:rsidRPr="002245BE" w:rsidRDefault="00C80B77" w:rsidP="00FB7F50">
      <w:pPr>
        <w:rPr>
          <w:sz w:val="22"/>
          <w:szCs w:val="22"/>
        </w:rPr>
      </w:pPr>
      <w:r w:rsidRPr="00C80B7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80B77">
        <w:rPr>
          <w:sz w:val="22"/>
          <w:szCs w:val="22"/>
        </w:rPr>
        <w:t>Kraków</w:t>
      </w:r>
    </w:p>
    <w:p w14:paraId="2F57D26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72EBB5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80B77" w:rsidRPr="00607F9B" w14:paraId="29E7D2C7" w14:textId="77777777" w:rsidTr="004F0082">
        <w:trPr>
          <w:trHeight w:val="638"/>
        </w:trPr>
        <w:tc>
          <w:tcPr>
            <w:tcW w:w="959" w:type="dxa"/>
            <w:shd w:val="clear" w:color="auto" w:fill="auto"/>
          </w:tcPr>
          <w:p w14:paraId="42BC80A7" w14:textId="77777777" w:rsidR="00C80B77" w:rsidRPr="00607F9B" w:rsidRDefault="00C80B77" w:rsidP="004F00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A06FA4" w14:textId="163EA88A" w:rsidR="00C80B77" w:rsidRPr="00607F9B" w:rsidRDefault="00C80B77" w:rsidP="004F00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80B7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80B7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80B77">
              <w:rPr>
                <w:b/>
                <w:bCs/>
                <w:sz w:val="22"/>
                <w:szCs w:val="22"/>
              </w:rPr>
              <w:t>Zakup oprogramowania do symulacji w zakresie logistyki i zarządzania produkcją ze wsparciem technicznym, szkoleniem dla dydaktyków i skonfigurowanym laptopem zawierającym licencję - KC-zp.272-489/23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80B77">
              <w:rPr>
                <w:b/>
                <w:sz w:val="22"/>
                <w:szCs w:val="22"/>
              </w:rPr>
              <w:t>KC-zp.272-489/23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CF2802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80B77" w14:paraId="66DBC04C" w14:textId="77777777" w:rsidTr="004F00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107900D" w14:textId="50209E73" w:rsidR="00C80B77" w:rsidRPr="00C80B77" w:rsidRDefault="00C80B77" w:rsidP="004F0082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80B77">
              <w:rPr>
                <w:b/>
                <w:sz w:val="22"/>
                <w:szCs w:val="22"/>
                <w:lang w:val="en-US"/>
              </w:rPr>
              <w:t xml:space="preserve">AMC Advanced Manufacturing Consulting Sp. z </w:t>
            </w:r>
            <w:proofErr w:type="spellStart"/>
            <w:r w:rsidRPr="00C80B77">
              <w:rPr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5A2E222E" w14:textId="023D3B5D" w:rsidR="00C80B77" w:rsidRPr="009F0E5C" w:rsidRDefault="00C80B77" w:rsidP="004F0082">
            <w:pPr>
              <w:jc w:val="both"/>
              <w:rPr>
                <w:bCs/>
                <w:sz w:val="22"/>
                <w:szCs w:val="22"/>
              </w:rPr>
            </w:pPr>
            <w:r w:rsidRPr="00C80B77">
              <w:rPr>
                <w:bCs/>
                <w:sz w:val="22"/>
                <w:szCs w:val="22"/>
              </w:rPr>
              <w:t>Słowicza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0B77">
              <w:rPr>
                <w:bCs/>
                <w:sz w:val="22"/>
                <w:szCs w:val="22"/>
              </w:rPr>
              <w:t>25A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E22849" w14:textId="301D15D8" w:rsidR="00C80B77" w:rsidRPr="009F0E5C" w:rsidRDefault="00C80B77" w:rsidP="004F0082">
            <w:pPr>
              <w:jc w:val="both"/>
              <w:rPr>
                <w:bCs/>
                <w:sz w:val="22"/>
                <w:szCs w:val="22"/>
              </w:rPr>
            </w:pPr>
            <w:r w:rsidRPr="00C80B77">
              <w:rPr>
                <w:bCs/>
                <w:sz w:val="22"/>
                <w:szCs w:val="22"/>
              </w:rPr>
              <w:t>05-807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0B77">
              <w:rPr>
                <w:bCs/>
                <w:sz w:val="22"/>
                <w:szCs w:val="22"/>
              </w:rPr>
              <w:t>Podkowa Leśna</w:t>
            </w:r>
          </w:p>
          <w:p w14:paraId="1D304FBD" w14:textId="77777777" w:rsidR="00C80B77" w:rsidRPr="00D26ED6" w:rsidRDefault="00C80B77" w:rsidP="004F00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6FC99E" w14:textId="1DDFC593" w:rsidR="00C80B77" w:rsidRPr="00D26ED6" w:rsidRDefault="00C80B77" w:rsidP="004F008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80B77">
              <w:rPr>
                <w:sz w:val="22"/>
                <w:szCs w:val="22"/>
              </w:rPr>
              <w:t>Zakup oprogramowania do symulacji w zakresie logistyki i zarządzania produkcją ze wsparciem technicznym, szkoleniem dla dydaktyków i skonfigurowanym laptopem zawierającym licencję - KC-zp.272-489/23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80B77">
              <w:rPr>
                <w:b/>
                <w:sz w:val="22"/>
                <w:szCs w:val="22"/>
              </w:rPr>
              <w:t>179 567.70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896A8F0" w14:textId="77777777" w:rsidR="00C80B77" w:rsidRDefault="00C80B77" w:rsidP="004F008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F96FC4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F9A7878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E591E6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BEF99B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1E84AC9" w14:textId="12A73A57" w:rsidR="002B6761" w:rsidRPr="008567C7" w:rsidRDefault="00C80B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0B7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789C3EE" w14:textId="2A02E2DC" w:rsidR="002B6761" w:rsidRPr="008567C7" w:rsidRDefault="00C80B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0B77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14:paraId="2B2E632B" w14:textId="7E7D3CDA" w:rsidR="002B6761" w:rsidRPr="008567C7" w:rsidRDefault="00C80B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0B77">
              <w:rPr>
                <w:rFonts w:ascii="Times New Roman" w:hAnsi="Times New Roman" w:cs="Times New Roman"/>
                <w:bCs/>
                <w:sz w:val="18"/>
                <w:szCs w:val="18"/>
              </w:rPr>
              <w:t>Czas naprawy</w:t>
            </w:r>
          </w:p>
        </w:tc>
        <w:tc>
          <w:tcPr>
            <w:tcW w:w="1134" w:type="dxa"/>
            <w:vAlign w:val="center"/>
          </w:tcPr>
          <w:p w14:paraId="2D9F3D11" w14:textId="25946963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0F683DA" w14:textId="499BCDE9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C2D1166" w14:textId="7937406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801294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80B77" w:rsidRPr="008567C7" w14:paraId="2176947D" w14:textId="77777777" w:rsidTr="004F0082">
        <w:tc>
          <w:tcPr>
            <w:tcW w:w="709" w:type="dxa"/>
            <w:vAlign w:val="center"/>
          </w:tcPr>
          <w:p w14:paraId="1DC88BBF" w14:textId="6003A0D7" w:rsidR="00C80B77" w:rsidRPr="008567C7" w:rsidRDefault="00C80B77" w:rsidP="004F00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0B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1A5EA4A" w14:textId="1B03631B" w:rsidR="00C80B77" w:rsidRPr="00C80B77" w:rsidRDefault="00C80B77" w:rsidP="004F008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80B7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AMC Advanced Manufacturing Consulting Sp. z </w:t>
            </w:r>
            <w:proofErr w:type="spellStart"/>
            <w:r w:rsidRPr="00C80B77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4519F2CC" w14:textId="2EE19F41" w:rsidR="00C80B77" w:rsidRPr="008567C7" w:rsidRDefault="00C80B77" w:rsidP="004F00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0B77">
              <w:rPr>
                <w:rFonts w:ascii="Times New Roman" w:hAnsi="Times New Roman" w:cs="Times New Roman"/>
                <w:bCs/>
                <w:sz w:val="18"/>
                <w:szCs w:val="18"/>
              </w:rPr>
              <w:t>Słowicza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0B77">
              <w:rPr>
                <w:rFonts w:ascii="Times New Roman" w:hAnsi="Times New Roman" w:cs="Times New Roman"/>
                <w:bCs/>
                <w:sz w:val="18"/>
                <w:szCs w:val="18"/>
              </w:rPr>
              <w:t>25A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F8454C1" w14:textId="60E8CE6B" w:rsidR="00C80B77" w:rsidRPr="001B7815" w:rsidRDefault="00C80B77" w:rsidP="004F008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0B77">
              <w:rPr>
                <w:rFonts w:ascii="Times New Roman" w:hAnsi="Times New Roman" w:cs="Times New Roman"/>
                <w:bCs/>
                <w:sz w:val="18"/>
                <w:szCs w:val="18"/>
              </w:rPr>
              <w:t>05-807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0B77">
              <w:rPr>
                <w:rFonts w:ascii="Times New Roman" w:hAnsi="Times New Roman" w:cs="Times New Roman"/>
                <w:bCs/>
                <w:sz w:val="18"/>
                <w:szCs w:val="18"/>
              </w:rPr>
              <w:t>Podkowa Leśna</w:t>
            </w:r>
          </w:p>
        </w:tc>
        <w:tc>
          <w:tcPr>
            <w:tcW w:w="1134" w:type="dxa"/>
            <w:vAlign w:val="center"/>
          </w:tcPr>
          <w:p w14:paraId="62B41F04" w14:textId="67682BE8" w:rsidR="00C80B77" w:rsidRPr="008567C7" w:rsidRDefault="00C80B77" w:rsidP="004F00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0B7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316D16B" w14:textId="3EC16D3D" w:rsidR="00C80B77" w:rsidRPr="008567C7" w:rsidRDefault="00C80B77" w:rsidP="004F00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0B7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D6CBE1B" w14:textId="1B6374B1" w:rsidR="00C80B77" w:rsidRPr="008567C7" w:rsidRDefault="00C80B77" w:rsidP="004F00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0B77">
              <w:rPr>
                <w:rFonts w:ascii="Times New Roman" w:hAnsi="Times New Roman" w:cs="Times New Roman"/>
                <w:sz w:val="18"/>
                <w:szCs w:val="18"/>
              </w:rPr>
              <w:t xml:space="preserve">  7,50</w:t>
            </w:r>
          </w:p>
        </w:tc>
        <w:tc>
          <w:tcPr>
            <w:tcW w:w="1134" w:type="dxa"/>
            <w:vAlign w:val="center"/>
          </w:tcPr>
          <w:p w14:paraId="1FC5C92F" w14:textId="518076A7" w:rsidR="00C80B77" w:rsidRPr="008567C7" w:rsidRDefault="00C80B77" w:rsidP="004F00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1C3CC78" w14:textId="4854C207" w:rsidR="00C80B77" w:rsidRPr="008567C7" w:rsidRDefault="00C80B77" w:rsidP="004F00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F87DA81" w14:textId="76A46CD1" w:rsidR="00C80B77" w:rsidRPr="008567C7" w:rsidRDefault="00C80B77" w:rsidP="004F00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9D66893" w14:textId="2CD33DAC" w:rsidR="00C80B77" w:rsidRPr="008567C7" w:rsidRDefault="00C80B77" w:rsidP="004F00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0B77">
              <w:rPr>
                <w:rFonts w:ascii="Times New Roman" w:hAnsi="Times New Roman" w:cs="Times New Roman"/>
                <w:sz w:val="18"/>
                <w:szCs w:val="18"/>
              </w:rPr>
              <w:t xml:space="preserve">  67,50</w:t>
            </w:r>
          </w:p>
        </w:tc>
      </w:tr>
    </w:tbl>
    <w:p w14:paraId="04AB6DB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14:paraId="0D25493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24E78" w14:textId="77777777" w:rsidR="001F3F83" w:rsidRDefault="001F3F83">
      <w:r>
        <w:separator/>
      </w:r>
    </w:p>
  </w:endnote>
  <w:endnote w:type="continuationSeparator" w:id="0">
    <w:p w14:paraId="4D6C363B" w14:textId="77777777" w:rsidR="001F3F83" w:rsidRDefault="001F3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01B6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07A2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AEA86F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480A6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872A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D3231" w14:textId="77777777" w:rsidR="001F3F83" w:rsidRDefault="001F3F83">
      <w:r>
        <w:separator/>
      </w:r>
    </w:p>
  </w:footnote>
  <w:footnote w:type="continuationSeparator" w:id="0">
    <w:p w14:paraId="6E4C85F3" w14:textId="77777777" w:rsidR="001F3F83" w:rsidRDefault="001F3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2F7B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DA4E8" w14:textId="77777777" w:rsidR="00204E71" w:rsidRDefault="00204E71" w:rsidP="00204E71">
    <w:pPr>
      <w:pStyle w:val="pkt"/>
      <w:ind w:left="0" w:firstLine="0"/>
      <w:jc w:val="center"/>
      <w:rPr>
        <w:b/>
        <w:color w:val="000000"/>
        <w:sz w:val="22"/>
        <w:szCs w:val="22"/>
      </w:rPr>
    </w:pPr>
    <w:r>
      <w:rPr>
        <w:b/>
        <w:noProof/>
        <w:color w:val="000000"/>
        <w:sz w:val="22"/>
        <w:szCs w:val="22"/>
      </w:rPr>
      <w:pict w14:anchorId="13BAE7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3.85pt;height:40.2pt;visibility:visible;mso-wrap-style:square">
          <v:imagedata r:id="rId1" o:title=""/>
        </v:shape>
      </w:pict>
    </w:r>
  </w:p>
  <w:p w14:paraId="0D14261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1D12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F83"/>
    <w:rsid w:val="00005838"/>
    <w:rsid w:val="00022322"/>
    <w:rsid w:val="00042497"/>
    <w:rsid w:val="000C1E6F"/>
    <w:rsid w:val="000E4E56"/>
    <w:rsid w:val="001A1468"/>
    <w:rsid w:val="001B7815"/>
    <w:rsid w:val="001C31ED"/>
    <w:rsid w:val="001F3F83"/>
    <w:rsid w:val="00204E7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80B77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F5ED6"/>
  <w15:chartTrackingRefBased/>
  <w15:docId w15:val="{88AEAC1D-BCAE-4F8B-B002-43400C177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204E71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2023-09-15T11:07:00Z</cp:lastPrinted>
  <dcterms:created xsi:type="dcterms:W3CDTF">2023-09-15T11:07:00Z</dcterms:created>
  <dcterms:modified xsi:type="dcterms:W3CDTF">2023-09-15T11:07:00Z</dcterms:modified>
</cp:coreProperties>
</file>