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D5EF9" w14:textId="77777777" w:rsidR="0058727A" w:rsidRPr="00515AFA" w:rsidRDefault="0058727A" w:rsidP="0058727A">
      <w:pPr>
        <w:jc w:val="right"/>
        <w:rPr>
          <w:b/>
          <w:sz w:val="22"/>
          <w:szCs w:val="22"/>
          <w:lang w:val="pl-PL"/>
        </w:rPr>
      </w:pPr>
      <w:r w:rsidRPr="00515AFA">
        <w:rPr>
          <w:b/>
          <w:sz w:val="22"/>
          <w:szCs w:val="22"/>
          <w:lang w:val="pl-PL"/>
        </w:rPr>
        <w:t>Załącznik nr 3</w:t>
      </w:r>
    </w:p>
    <w:p w14:paraId="3DD16A4D" w14:textId="77777777" w:rsidR="0058727A" w:rsidRPr="00515AFA" w:rsidRDefault="0058727A" w:rsidP="0058727A">
      <w:pPr>
        <w:jc w:val="right"/>
        <w:rPr>
          <w:b/>
          <w:sz w:val="22"/>
          <w:szCs w:val="22"/>
          <w:lang w:val="pl-PL"/>
        </w:rPr>
      </w:pPr>
    </w:p>
    <w:p w14:paraId="25E7CF7C" w14:textId="77777777" w:rsidR="0058727A" w:rsidRPr="00515AFA" w:rsidRDefault="0058727A" w:rsidP="0058727A">
      <w:pPr>
        <w:jc w:val="center"/>
        <w:rPr>
          <w:b/>
          <w:sz w:val="22"/>
          <w:szCs w:val="22"/>
          <w:lang w:val="pl-PL"/>
        </w:rPr>
      </w:pPr>
      <w:r w:rsidRPr="00515AFA">
        <w:rPr>
          <w:b/>
          <w:sz w:val="22"/>
          <w:szCs w:val="22"/>
          <w:lang w:val="pl-PL"/>
        </w:rPr>
        <w:t>WZÓR UMOWY</w:t>
      </w:r>
    </w:p>
    <w:p w14:paraId="490F94C6" w14:textId="77777777" w:rsidR="0058727A" w:rsidRPr="00515AFA" w:rsidRDefault="0058727A" w:rsidP="0058727A">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75CB49C4" w14:textId="77777777" w:rsidR="0058727A" w:rsidRPr="00515AFA" w:rsidRDefault="0058727A" w:rsidP="0058727A">
      <w:pPr>
        <w:jc w:val="center"/>
        <w:rPr>
          <w:b/>
          <w:sz w:val="22"/>
          <w:szCs w:val="22"/>
          <w:lang w:val="pl-PL"/>
        </w:rPr>
      </w:pPr>
    </w:p>
    <w:p w14:paraId="12D9DC3E" w14:textId="7014E652" w:rsidR="0058727A" w:rsidRPr="00515AFA" w:rsidRDefault="0058727A" w:rsidP="0058727A">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nr sprawy: KC-zp.272-</w:t>
      </w:r>
      <w:r>
        <w:rPr>
          <w:sz w:val="22"/>
          <w:szCs w:val="22"/>
          <w:lang w:val="pl-PL"/>
        </w:rPr>
        <w:t>51</w:t>
      </w:r>
      <w:r>
        <w:rPr>
          <w:sz w:val="22"/>
          <w:szCs w:val="22"/>
          <w:lang w:val="pl-PL"/>
        </w:rPr>
        <w:t>8</w:t>
      </w:r>
      <w:r w:rsidRPr="005140A1">
        <w:rPr>
          <w:sz w:val="22"/>
          <w:szCs w:val="22"/>
          <w:lang w:val="pl-PL"/>
        </w:rPr>
        <w:t>/23</w:t>
      </w:r>
      <w:r w:rsidRPr="00515AFA">
        <w:rPr>
          <w:sz w:val="22"/>
          <w:szCs w:val="22"/>
          <w:lang w:val="pl-PL"/>
        </w:rPr>
        <w:t xml:space="preserve"> pomiędzy:</w:t>
      </w:r>
    </w:p>
    <w:p w14:paraId="4AE2E9B3" w14:textId="77777777" w:rsidR="0058727A" w:rsidRPr="00515AFA" w:rsidRDefault="0058727A" w:rsidP="0058727A">
      <w:pPr>
        <w:pStyle w:val="Tekstpodstawowywcity"/>
        <w:spacing w:after="0"/>
        <w:ind w:left="0"/>
        <w:jc w:val="both"/>
        <w:rPr>
          <w:sz w:val="22"/>
          <w:szCs w:val="22"/>
          <w:lang w:val="pl-PL"/>
        </w:rPr>
      </w:pPr>
    </w:p>
    <w:p w14:paraId="7E2C5430" w14:textId="77777777" w:rsidR="0058727A" w:rsidRPr="00515AFA" w:rsidRDefault="0058727A" w:rsidP="0058727A">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05A69F51" w14:textId="77777777" w:rsidR="0058727A" w:rsidRPr="00515AFA" w:rsidRDefault="0058727A" w:rsidP="0058727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643A8CDD" w14:textId="77777777" w:rsidR="0058727A" w:rsidRPr="00515AFA" w:rsidRDefault="0058727A" w:rsidP="0058727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53ADB18" w14:textId="77777777" w:rsidR="0058727A" w:rsidRPr="00515AFA" w:rsidRDefault="0058727A" w:rsidP="0058727A">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2DF3F545" w14:textId="77777777" w:rsidR="0058727A" w:rsidRPr="00515AFA" w:rsidRDefault="0058727A" w:rsidP="0058727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031531D6" w14:textId="77777777" w:rsidR="0058727A" w:rsidRPr="00515AFA" w:rsidRDefault="0058727A" w:rsidP="0058727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5F258315" w14:textId="77777777" w:rsidR="0058727A" w:rsidRPr="00515AFA" w:rsidRDefault="0058727A" w:rsidP="0058727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3D229A24" w14:textId="77777777" w:rsidR="0058727A" w:rsidRPr="00515AFA" w:rsidRDefault="0058727A" w:rsidP="0058727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73803BEE" w14:textId="77777777" w:rsidR="0058727A" w:rsidRPr="00515AFA" w:rsidRDefault="0058727A" w:rsidP="0058727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19880609" w14:textId="77777777" w:rsidR="0058727A" w:rsidRPr="00515AFA" w:rsidRDefault="0058727A" w:rsidP="0058727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125C4264" w14:textId="77777777" w:rsidR="0058727A" w:rsidRPr="00515AFA" w:rsidRDefault="0058727A" w:rsidP="0058727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786BB5DD" w14:textId="77777777" w:rsidR="0058727A" w:rsidRPr="00515AFA" w:rsidRDefault="0058727A" w:rsidP="0058727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572CE0AF" w14:textId="77777777" w:rsidR="0058727A" w:rsidRPr="00515AFA" w:rsidRDefault="0058727A" w:rsidP="0058727A">
      <w:pPr>
        <w:pStyle w:val="Tekstpodstawowy"/>
        <w:spacing w:line="240" w:lineRule="auto"/>
        <w:ind w:right="-47"/>
        <w:jc w:val="center"/>
        <w:rPr>
          <w:rFonts w:ascii="Times New Roman" w:hAnsi="Times New Roman"/>
          <w:b/>
          <w:sz w:val="22"/>
          <w:szCs w:val="22"/>
        </w:rPr>
      </w:pPr>
    </w:p>
    <w:p w14:paraId="6FB48E16" w14:textId="77777777" w:rsidR="0058727A" w:rsidRPr="00515AFA" w:rsidRDefault="0058727A" w:rsidP="0058727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7CBBCD23" w14:textId="3343D8E0" w:rsidR="0058727A" w:rsidRPr="00515AFA" w:rsidRDefault="0058727A" w:rsidP="0058727A">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ostawa 1</w:t>
      </w:r>
      <w:r>
        <w:rPr>
          <w:b/>
          <w:bCs/>
          <w:sz w:val="22"/>
          <w:szCs w:val="22"/>
          <w:lang w:val="pl-PL"/>
        </w:rPr>
        <w:t>1</w:t>
      </w:r>
      <w:r w:rsidRPr="00FB60AB">
        <w:rPr>
          <w:b/>
          <w:bCs/>
          <w:sz w:val="22"/>
          <w:szCs w:val="22"/>
          <w:lang w:val="pl-PL"/>
        </w:rPr>
        <w:t xml:space="preserve"> szt. </w:t>
      </w:r>
      <w:r>
        <w:rPr>
          <w:b/>
          <w:bCs/>
          <w:sz w:val="22"/>
          <w:szCs w:val="22"/>
          <w:lang w:val="pl-PL"/>
        </w:rPr>
        <w:t>komputerów stacjonarnych / jednostek centralnych</w:t>
      </w:r>
      <w:r w:rsidRPr="00FB60AB">
        <w:rPr>
          <w:b/>
          <w:bCs/>
          <w:sz w:val="22"/>
          <w:szCs w:val="22"/>
          <w:lang w:val="pl-PL"/>
        </w:rPr>
        <w:t xml:space="preserve"> na potrzeby </w:t>
      </w:r>
      <w:proofErr w:type="spellStart"/>
      <w:r>
        <w:rPr>
          <w:b/>
          <w:bCs/>
          <w:sz w:val="22"/>
          <w:szCs w:val="22"/>
          <w:lang w:val="pl-PL"/>
        </w:rPr>
        <w:t>WGGiOŚ</w:t>
      </w:r>
      <w:proofErr w:type="spellEnd"/>
      <w:r w:rsidRPr="00515AFA">
        <w:rPr>
          <w:b/>
          <w:sz w:val="22"/>
          <w:szCs w:val="22"/>
          <w:lang w:val="pl-PL"/>
        </w:rPr>
        <w:t>.</w:t>
      </w:r>
    </w:p>
    <w:p w14:paraId="4BB9AE53" w14:textId="77777777" w:rsidR="0058727A" w:rsidRPr="00515AFA" w:rsidRDefault="0058727A" w:rsidP="0058727A">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2D6194AC" w14:textId="77777777" w:rsidR="0058727A" w:rsidRPr="00515AFA" w:rsidRDefault="0058727A" w:rsidP="0058727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13916141" w14:textId="77CB5B42" w:rsidR="0058727A" w:rsidRPr="00515AFA" w:rsidRDefault="0058727A" w:rsidP="0058727A">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otrzymania zamówienia potwierdzonego przez </w:t>
      </w:r>
      <w:proofErr w:type="spellStart"/>
      <w:r w:rsidRPr="00515AFA">
        <w:rPr>
          <w:rFonts w:ascii="Times New Roman" w:hAnsi="Times New Roman"/>
          <w:sz w:val="22"/>
          <w:szCs w:val="22"/>
        </w:rPr>
        <w:t>MEiN</w:t>
      </w:r>
      <w:proofErr w:type="spellEnd"/>
      <w:r>
        <w:rPr>
          <w:rFonts w:ascii="Times New Roman" w:hAnsi="Times New Roman"/>
          <w:sz w:val="22"/>
          <w:szCs w:val="22"/>
        </w:rPr>
        <w:t xml:space="preserve">, </w:t>
      </w:r>
      <w:r w:rsidRPr="00515AFA">
        <w:rPr>
          <w:rFonts w:ascii="Times New Roman" w:hAnsi="Times New Roman"/>
          <w:sz w:val="22"/>
          <w:szCs w:val="22"/>
        </w:rPr>
        <w:t>do siedziby Kupującego.</w:t>
      </w:r>
    </w:p>
    <w:p w14:paraId="4B4CBB20" w14:textId="77777777" w:rsidR="0058727A" w:rsidRPr="00515AFA" w:rsidRDefault="0058727A" w:rsidP="0058727A">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59B3A386" w14:textId="77777777" w:rsidR="0058727A" w:rsidRPr="00515AFA" w:rsidRDefault="0058727A" w:rsidP="0058727A">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5B9530E8" w14:textId="77777777" w:rsidR="0058727A" w:rsidRPr="00515AFA" w:rsidRDefault="0058727A" w:rsidP="0058727A">
      <w:pPr>
        <w:pStyle w:val="Tekstpodstawowy"/>
        <w:spacing w:line="240" w:lineRule="auto"/>
        <w:ind w:right="-47"/>
        <w:jc w:val="center"/>
        <w:rPr>
          <w:rFonts w:ascii="Times New Roman" w:hAnsi="Times New Roman"/>
          <w:b/>
          <w:sz w:val="22"/>
          <w:szCs w:val="22"/>
        </w:rPr>
      </w:pPr>
    </w:p>
    <w:p w14:paraId="05821D56" w14:textId="77777777" w:rsidR="0058727A" w:rsidRPr="00515AFA" w:rsidRDefault="0058727A" w:rsidP="0058727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6BAC12AE" w14:textId="77777777" w:rsidR="0058727A" w:rsidRPr="00515AFA" w:rsidRDefault="0058727A" w:rsidP="0058727A">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3557E05" w14:textId="77777777" w:rsidR="0058727A" w:rsidRPr="00515AFA" w:rsidRDefault="0058727A" w:rsidP="0058727A">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41D0535E" w14:textId="77777777" w:rsidR="0058727A" w:rsidRPr="00515AFA" w:rsidRDefault="0058727A" w:rsidP="0058727A">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01B16E9" w14:textId="2AD399DB" w:rsidR="0058727A" w:rsidRPr="00515AFA" w:rsidRDefault="0058727A" w:rsidP="0058727A">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 xml:space="preserve">i usług (Dz.U. z dnia 5 kwietnia 2004 r.) będzie ubiegał się o zgodę na zastosowanie stawki podatku VAT w wysokości 0% </w:t>
      </w:r>
      <w:r w:rsidRPr="00515AFA">
        <w:rPr>
          <w:rFonts w:eastAsia="Calibri"/>
          <w:b/>
          <w:sz w:val="22"/>
          <w:szCs w:val="22"/>
          <w:lang w:val="pl-PL" w:eastAsia="en-US"/>
        </w:rPr>
        <w:t>na komputer</w:t>
      </w:r>
      <w:r>
        <w:rPr>
          <w:rFonts w:eastAsia="Calibri"/>
          <w:b/>
          <w:sz w:val="22"/>
          <w:szCs w:val="22"/>
          <w:lang w:val="pl-PL" w:eastAsia="en-US"/>
        </w:rPr>
        <w:t>y</w:t>
      </w:r>
      <w:r w:rsidRPr="00515AFA">
        <w:rPr>
          <w:rFonts w:eastAsia="Calibri"/>
          <w:b/>
          <w:sz w:val="22"/>
          <w:szCs w:val="22"/>
          <w:lang w:val="pl-PL" w:eastAsia="en-US"/>
        </w:rPr>
        <w:t xml:space="preserve"> stacjonarn</w:t>
      </w:r>
      <w:r>
        <w:rPr>
          <w:rFonts w:eastAsia="Calibri"/>
          <w:b/>
          <w:sz w:val="22"/>
          <w:szCs w:val="22"/>
          <w:lang w:val="pl-PL" w:eastAsia="en-US"/>
        </w:rPr>
        <w:t>e</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e</w:t>
      </w:r>
      <w:r w:rsidRPr="00515AFA">
        <w:rPr>
          <w:rFonts w:eastAsia="Calibri"/>
          <w:sz w:val="22"/>
          <w:szCs w:val="22"/>
          <w:lang w:val="pl-PL" w:eastAsia="en-US"/>
        </w:rPr>
        <w:t xml:space="preserve"> w zakres niniejszej umowy. Po przedstawieniu przez Kupującego zamówienia potwierdzonego przez organ nadzorujący Kupującego Sprzedawca uwzględni w wystawionej fakturze 0% stawkę podatku VAT.</w:t>
      </w:r>
    </w:p>
    <w:p w14:paraId="5A4AD9B6" w14:textId="77777777" w:rsidR="0058727A" w:rsidRPr="00515AFA" w:rsidRDefault="0058727A" w:rsidP="0058727A">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048EF8B5" w14:textId="77777777" w:rsidR="0058727A" w:rsidRPr="00515AFA" w:rsidRDefault="0058727A" w:rsidP="0058727A">
      <w:pPr>
        <w:pStyle w:val="Tekstpodstawowy"/>
        <w:spacing w:line="240" w:lineRule="auto"/>
        <w:ind w:left="340" w:right="-47"/>
        <w:jc w:val="both"/>
        <w:rPr>
          <w:rFonts w:ascii="Times New Roman" w:hAnsi="Times New Roman"/>
          <w:i/>
          <w:sz w:val="22"/>
          <w:szCs w:val="22"/>
        </w:rPr>
      </w:pPr>
    </w:p>
    <w:p w14:paraId="7BE7E635" w14:textId="77777777" w:rsidR="0058727A" w:rsidRPr="00515AFA" w:rsidRDefault="0058727A" w:rsidP="0058727A">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0A7770C6" w14:textId="77777777" w:rsidR="0058727A" w:rsidRPr="00515AFA" w:rsidRDefault="0058727A" w:rsidP="0058727A">
      <w:pPr>
        <w:pStyle w:val="Tekstpodstawowy"/>
        <w:spacing w:line="240" w:lineRule="auto"/>
        <w:ind w:right="-47"/>
        <w:jc w:val="center"/>
        <w:rPr>
          <w:rFonts w:ascii="Times New Roman" w:hAnsi="Times New Roman"/>
          <w:b/>
          <w:sz w:val="22"/>
          <w:szCs w:val="22"/>
        </w:rPr>
      </w:pPr>
    </w:p>
    <w:p w14:paraId="232E169A" w14:textId="77777777" w:rsidR="0058727A" w:rsidRPr="00515AFA" w:rsidRDefault="0058727A" w:rsidP="0058727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3A25CE0A" w14:textId="77777777" w:rsidR="0058727A" w:rsidRDefault="0058727A" w:rsidP="0058727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172DC19" w14:textId="77777777" w:rsidR="0058727A" w:rsidRPr="00515AFA" w:rsidRDefault="0058727A" w:rsidP="0058727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3E727E07" w14:textId="77777777" w:rsidR="0058727A" w:rsidRPr="00515AFA" w:rsidRDefault="0058727A" w:rsidP="0058727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959AF4E" w14:textId="77777777" w:rsidR="0058727A" w:rsidRPr="00515AFA" w:rsidRDefault="0058727A" w:rsidP="0058727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10A7183C" w14:textId="77777777" w:rsidR="0058727A" w:rsidRPr="00515AFA" w:rsidRDefault="0058727A" w:rsidP="0058727A">
      <w:pPr>
        <w:pStyle w:val="Tekstpodstawowy"/>
        <w:spacing w:line="240" w:lineRule="auto"/>
        <w:ind w:right="-47"/>
        <w:jc w:val="center"/>
        <w:rPr>
          <w:rFonts w:ascii="Times New Roman" w:hAnsi="Times New Roman"/>
          <w:b/>
          <w:sz w:val="22"/>
          <w:szCs w:val="22"/>
        </w:rPr>
      </w:pPr>
    </w:p>
    <w:p w14:paraId="7559618D" w14:textId="77777777" w:rsidR="0058727A" w:rsidRPr="00515AFA" w:rsidRDefault="0058727A" w:rsidP="0058727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0100616D" w14:textId="77777777" w:rsidR="0058727A" w:rsidRPr="00515AFA" w:rsidRDefault="0058727A" w:rsidP="0058727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06A6482D" w14:textId="77777777" w:rsidR="0058727A" w:rsidRPr="00515AFA" w:rsidRDefault="0058727A" w:rsidP="0058727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342B94F5" w14:textId="77777777" w:rsidR="0058727A" w:rsidRPr="00515AFA" w:rsidRDefault="0058727A" w:rsidP="0058727A">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06FE393B" w14:textId="77777777" w:rsidR="0058727A" w:rsidRPr="00515AFA" w:rsidRDefault="0058727A" w:rsidP="0058727A">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61E645CA" w14:textId="77777777" w:rsidR="0058727A" w:rsidRPr="00515AFA" w:rsidRDefault="0058727A" w:rsidP="0058727A">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5A10452A" w14:textId="77777777" w:rsidR="0058727A" w:rsidRPr="00515AFA" w:rsidRDefault="0058727A" w:rsidP="0058727A">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3D3A3845" w14:textId="77777777" w:rsidR="0058727A" w:rsidRPr="00515AFA" w:rsidRDefault="0058727A" w:rsidP="0058727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7D8D8B00" w14:textId="77777777" w:rsidR="0058727A" w:rsidRPr="00515AFA" w:rsidRDefault="0058727A" w:rsidP="0058727A">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3A1A7A55" w14:textId="77777777" w:rsidR="0058727A" w:rsidRPr="00515AFA" w:rsidRDefault="0058727A" w:rsidP="0058727A">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24D3E81F" w14:textId="77777777" w:rsidR="0058727A" w:rsidRPr="00515AFA" w:rsidRDefault="0058727A" w:rsidP="0058727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07CAD8C" w14:textId="77777777" w:rsidR="0058727A" w:rsidRPr="00515AFA" w:rsidRDefault="0058727A" w:rsidP="0058727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7A1ACE37" w14:textId="77777777" w:rsidR="0058727A" w:rsidRPr="00515AFA" w:rsidRDefault="0058727A" w:rsidP="0058727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716605A5" w14:textId="77777777" w:rsidR="0058727A" w:rsidRPr="00515AFA" w:rsidRDefault="0058727A" w:rsidP="0058727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1F379E8" w14:textId="77777777" w:rsidR="0058727A" w:rsidRPr="00515AFA" w:rsidRDefault="0058727A" w:rsidP="0058727A">
      <w:pPr>
        <w:pStyle w:val="Tekstpodstawowy"/>
        <w:ind w:right="-47"/>
        <w:jc w:val="center"/>
        <w:rPr>
          <w:rFonts w:ascii="Times New Roman" w:hAnsi="Times New Roman"/>
          <w:b/>
          <w:sz w:val="22"/>
          <w:szCs w:val="22"/>
        </w:rPr>
      </w:pPr>
    </w:p>
    <w:p w14:paraId="2498B9EF" w14:textId="77777777" w:rsidR="0058727A" w:rsidRPr="00515AFA" w:rsidRDefault="0058727A" w:rsidP="0058727A">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1221DB05" w14:textId="77777777" w:rsidR="0058727A" w:rsidRPr="00515AFA" w:rsidRDefault="0058727A" w:rsidP="0058727A">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37DC1673" w14:textId="77777777" w:rsidR="0058727A" w:rsidRPr="00515AFA" w:rsidRDefault="0058727A" w:rsidP="0058727A">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11560622" w14:textId="77777777" w:rsidR="0058727A" w:rsidRPr="00515AFA" w:rsidRDefault="0058727A" w:rsidP="0058727A">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C35FD5A" w14:textId="77777777" w:rsidR="0058727A" w:rsidRPr="00515AFA" w:rsidRDefault="0058727A" w:rsidP="0058727A">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E45259C" w14:textId="77777777" w:rsidR="0058727A" w:rsidRPr="00515AFA" w:rsidRDefault="0058727A" w:rsidP="0058727A">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DC0A931" w14:textId="77777777" w:rsidR="0058727A" w:rsidRPr="00515AFA" w:rsidRDefault="0058727A" w:rsidP="0058727A">
      <w:pPr>
        <w:rPr>
          <w:color w:val="00000A"/>
          <w:sz w:val="22"/>
          <w:szCs w:val="22"/>
          <w:lang w:val="pl-PL"/>
        </w:rPr>
      </w:pPr>
    </w:p>
    <w:p w14:paraId="53277645" w14:textId="77777777" w:rsidR="0058727A" w:rsidRPr="00515AFA" w:rsidRDefault="0058727A" w:rsidP="0058727A">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2BF11B1F" w14:textId="77777777" w:rsidR="0058727A" w:rsidRPr="00515AFA" w:rsidRDefault="0058727A" w:rsidP="0058727A">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AA36DF" w14:textId="77777777" w:rsidR="0058727A" w:rsidRPr="00515AFA" w:rsidRDefault="0058727A" w:rsidP="0058727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C07F536" w14:textId="77777777" w:rsidR="0058727A" w:rsidRPr="00515AFA" w:rsidRDefault="0058727A" w:rsidP="0058727A">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856D72F" w14:textId="77777777" w:rsidR="0058727A" w:rsidRPr="00515AFA" w:rsidRDefault="0058727A" w:rsidP="0058727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689F340" w14:textId="77777777" w:rsidR="0058727A" w:rsidRPr="00515AFA" w:rsidRDefault="0058727A" w:rsidP="0058727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3545BB89" w14:textId="77777777" w:rsidR="0058727A" w:rsidRPr="00515AFA" w:rsidRDefault="0058727A" w:rsidP="0058727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4F385614" w14:textId="77777777" w:rsidR="0058727A" w:rsidRPr="00515AFA" w:rsidRDefault="0058727A" w:rsidP="0058727A">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F4B18E7" w14:textId="77777777" w:rsidR="0058727A" w:rsidRPr="00515AFA" w:rsidRDefault="0058727A" w:rsidP="0058727A">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F073561" w14:textId="77777777" w:rsidR="0058727A" w:rsidRPr="00515AFA" w:rsidRDefault="0058727A" w:rsidP="0058727A">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2978D74" w14:textId="77777777" w:rsidR="0058727A" w:rsidRPr="00515AFA" w:rsidRDefault="0058727A" w:rsidP="0058727A">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B1A4BFE" w14:textId="77777777" w:rsidR="0058727A" w:rsidRPr="00515AFA" w:rsidRDefault="0058727A" w:rsidP="0058727A">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1AE23999" w14:textId="77777777" w:rsidR="0058727A" w:rsidRPr="00515AFA" w:rsidRDefault="0058727A" w:rsidP="0058727A">
      <w:pPr>
        <w:ind w:left="720"/>
        <w:jc w:val="both"/>
        <w:rPr>
          <w:color w:val="00000A"/>
          <w:sz w:val="22"/>
          <w:szCs w:val="22"/>
          <w:lang w:val="pl-PL"/>
        </w:rPr>
      </w:pPr>
    </w:p>
    <w:p w14:paraId="73C872C1" w14:textId="77777777" w:rsidR="0058727A" w:rsidRPr="00515AFA" w:rsidRDefault="0058727A" w:rsidP="0058727A">
      <w:pPr>
        <w:ind w:left="170"/>
        <w:jc w:val="both"/>
        <w:rPr>
          <w:color w:val="00000A"/>
          <w:sz w:val="22"/>
          <w:szCs w:val="22"/>
          <w:lang w:val="pl-PL"/>
        </w:rPr>
      </w:pPr>
    </w:p>
    <w:p w14:paraId="6BE73D96" w14:textId="77777777" w:rsidR="0058727A" w:rsidRDefault="0058727A" w:rsidP="0058727A">
      <w:pPr>
        <w:pStyle w:val="Tekstpodstawowy"/>
        <w:spacing w:line="240" w:lineRule="auto"/>
        <w:ind w:left="360" w:right="-47"/>
        <w:jc w:val="center"/>
        <w:rPr>
          <w:rFonts w:ascii="Times New Roman" w:hAnsi="Times New Roman"/>
          <w:b/>
          <w:sz w:val="22"/>
          <w:szCs w:val="22"/>
        </w:rPr>
      </w:pPr>
    </w:p>
    <w:p w14:paraId="21329DDA" w14:textId="77777777" w:rsidR="0058727A" w:rsidRDefault="0058727A" w:rsidP="0058727A">
      <w:pPr>
        <w:pStyle w:val="Tekstpodstawowy"/>
        <w:spacing w:line="240" w:lineRule="auto"/>
        <w:ind w:left="360" w:right="-47"/>
        <w:jc w:val="center"/>
        <w:rPr>
          <w:rFonts w:ascii="Times New Roman" w:hAnsi="Times New Roman"/>
          <w:b/>
          <w:sz w:val="22"/>
          <w:szCs w:val="22"/>
        </w:rPr>
      </w:pPr>
    </w:p>
    <w:p w14:paraId="2DDE7F80" w14:textId="77777777" w:rsidR="0058727A" w:rsidRDefault="0058727A" w:rsidP="0058727A">
      <w:pPr>
        <w:pStyle w:val="Tekstpodstawowy"/>
        <w:spacing w:line="240" w:lineRule="auto"/>
        <w:ind w:left="360" w:right="-47"/>
        <w:jc w:val="center"/>
        <w:rPr>
          <w:rFonts w:ascii="Times New Roman" w:hAnsi="Times New Roman"/>
          <w:b/>
          <w:sz w:val="22"/>
          <w:szCs w:val="22"/>
        </w:rPr>
      </w:pPr>
    </w:p>
    <w:p w14:paraId="4BCE1A08" w14:textId="77777777" w:rsidR="0058727A" w:rsidRPr="00515AFA" w:rsidRDefault="0058727A" w:rsidP="0058727A">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3CC97827" w14:textId="77777777" w:rsidR="0058727A" w:rsidRPr="00515AFA" w:rsidRDefault="0058727A" w:rsidP="0058727A">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8134271" w14:textId="77777777" w:rsidR="0058727A" w:rsidRPr="00515AFA" w:rsidRDefault="0058727A" w:rsidP="0058727A">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5E8AD76" w14:textId="77777777" w:rsidR="0058727A" w:rsidRPr="00515AFA" w:rsidRDefault="0058727A" w:rsidP="0058727A">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A535B7D" w14:textId="77777777" w:rsidR="0058727A" w:rsidRPr="00515AFA" w:rsidRDefault="0058727A" w:rsidP="0058727A">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2AE99929" w14:textId="77777777" w:rsidR="0058727A" w:rsidRPr="00515AFA" w:rsidRDefault="0058727A" w:rsidP="0058727A">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5EA5900F" w14:textId="77777777" w:rsidR="0058727A" w:rsidRPr="00515AFA" w:rsidRDefault="0058727A" w:rsidP="0058727A">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10948B4F" w14:textId="77777777" w:rsidR="0058727A" w:rsidRPr="00515AFA" w:rsidRDefault="0058727A" w:rsidP="0058727A">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2DB112D8" w14:textId="77777777" w:rsidR="0058727A" w:rsidRPr="00515AFA" w:rsidRDefault="0058727A" w:rsidP="0058727A">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7D2CA455" w14:textId="77777777" w:rsidR="0058727A" w:rsidRPr="00515AFA" w:rsidRDefault="0058727A" w:rsidP="0058727A">
      <w:pPr>
        <w:numPr>
          <w:ilvl w:val="1"/>
          <w:numId w:val="35"/>
        </w:numPr>
        <w:jc w:val="both"/>
        <w:rPr>
          <w:bCs/>
          <w:sz w:val="22"/>
          <w:szCs w:val="22"/>
          <w:lang w:val="pl-PL" w:eastAsia="en-US"/>
        </w:rPr>
      </w:pPr>
      <w:r w:rsidRPr="00515AFA">
        <w:rPr>
          <w:bCs/>
          <w:sz w:val="22"/>
          <w:szCs w:val="22"/>
          <w:lang w:val="pl-PL" w:eastAsia="en-US"/>
        </w:rPr>
        <w:t xml:space="preserve">Czas reakcji na zgłoszenie usterki nie może być dłuższy niż </w:t>
      </w:r>
      <w:r>
        <w:rPr>
          <w:bCs/>
          <w:sz w:val="22"/>
          <w:szCs w:val="22"/>
          <w:lang w:val="pl-PL" w:eastAsia="en-US"/>
        </w:rPr>
        <w:t xml:space="preserve">48 </w:t>
      </w:r>
      <w:r w:rsidRPr="00515AFA">
        <w:rPr>
          <w:bCs/>
          <w:sz w:val="22"/>
          <w:szCs w:val="22"/>
          <w:lang w:val="pl-PL" w:eastAsia="en-US"/>
        </w:rPr>
        <w:t xml:space="preserve">godzin od momentu zgłoszenia, czas naprawy nie dłuższy niż </w:t>
      </w:r>
      <w:r>
        <w:rPr>
          <w:bCs/>
          <w:sz w:val="22"/>
          <w:szCs w:val="22"/>
          <w:lang w:val="pl-PL" w:eastAsia="en-US"/>
        </w:rPr>
        <w:t>10</w:t>
      </w:r>
      <w:r w:rsidRPr="00515AFA">
        <w:rPr>
          <w:bCs/>
          <w:sz w:val="22"/>
          <w:szCs w:val="22"/>
          <w:lang w:val="pl-PL" w:eastAsia="en-US"/>
        </w:rPr>
        <w:t xml:space="preserve"> dni roboczych od momentu zgłoszenia.</w:t>
      </w:r>
    </w:p>
    <w:p w14:paraId="34A9561A" w14:textId="77777777" w:rsidR="0058727A" w:rsidRPr="00515AFA" w:rsidRDefault="0058727A" w:rsidP="0058727A">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F58FBC9" w14:textId="77777777" w:rsidR="0058727A" w:rsidRPr="00515AFA" w:rsidRDefault="0058727A" w:rsidP="0058727A">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3C02DC6" w14:textId="77777777" w:rsidR="0058727A" w:rsidRPr="00515AFA" w:rsidRDefault="0058727A" w:rsidP="0058727A">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2EA90A61" w14:textId="77777777" w:rsidR="0058727A" w:rsidRPr="00515AFA" w:rsidRDefault="0058727A" w:rsidP="0058727A">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5FFF20C" w14:textId="77777777" w:rsidR="0058727A" w:rsidRPr="00515AFA" w:rsidRDefault="0058727A" w:rsidP="0058727A">
      <w:pPr>
        <w:ind w:left="567"/>
        <w:jc w:val="both"/>
        <w:rPr>
          <w:bCs/>
          <w:sz w:val="22"/>
          <w:szCs w:val="22"/>
          <w:lang w:val="pl-PL" w:eastAsia="en-US"/>
        </w:rPr>
      </w:pPr>
    </w:p>
    <w:p w14:paraId="66F582C9" w14:textId="77777777" w:rsidR="0058727A" w:rsidRPr="00515AFA" w:rsidRDefault="0058727A" w:rsidP="0058727A">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73A73D58" w14:textId="77777777" w:rsidR="0058727A" w:rsidRPr="00515AFA" w:rsidRDefault="0058727A" w:rsidP="0058727A">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1E9617C" w14:textId="77777777" w:rsidR="0058727A" w:rsidRPr="00515AFA" w:rsidRDefault="0058727A" w:rsidP="0058727A">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14DD074" w14:textId="77777777" w:rsidR="0058727A" w:rsidRPr="00515AFA" w:rsidRDefault="0058727A" w:rsidP="0058727A">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4142B61A" w14:textId="77777777" w:rsidR="0058727A" w:rsidRPr="00515AFA" w:rsidRDefault="0058727A" w:rsidP="0058727A">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w:t>
      </w:r>
      <w:r w:rsidRPr="00515AFA">
        <w:rPr>
          <w:bCs/>
          <w:sz w:val="22"/>
          <w:szCs w:val="22"/>
          <w:lang w:val="pl-PL" w:eastAsia="en-US"/>
        </w:rPr>
        <w:lastRenderedPageBreak/>
        <w:t xml:space="preserve">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750D39F" w14:textId="77777777" w:rsidR="0058727A" w:rsidRPr="00515AFA" w:rsidRDefault="0058727A" w:rsidP="0058727A">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32D33BE0" w14:textId="77777777" w:rsidR="0058727A" w:rsidRPr="00515AFA" w:rsidRDefault="0058727A" w:rsidP="0058727A">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CACD44B" w14:textId="77777777" w:rsidR="0058727A" w:rsidRPr="00515AFA" w:rsidRDefault="0058727A" w:rsidP="0058727A">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D592BDF" w14:textId="77777777" w:rsidR="0058727A" w:rsidRPr="00515AFA" w:rsidRDefault="0058727A" w:rsidP="0058727A">
      <w:pPr>
        <w:pStyle w:val="Tekstpodstawowy"/>
        <w:spacing w:line="240" w:lineRule="auto"/>
        <w:ind w:right="-47"/>
        <w:rPr>
          <w:rFonts w:ascii="Times New Roman" w:hAnsi="Times New Roman"/>
          <w:b/>
          <w:sz w:val="22"/>
          <w:szCs w:val="22"/>
        </w:rPr>
      </w:pPr>
    </w:p>
    <w:p w14:paraId="20F4CFC6" w14:textId="77777777" w:rsidR="0058727A" w:rsidRPr="00515AFA" w:rsidRDefault="0058727A" w:rsidP="0058727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6AD39686" w14:textId="77777777" w:rsidR="0058727A" w:rsidRPr="00515AFA" w:rsidRDefault="0058727A" w:rsidP="0058727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52428A57" w14:textId="77777777" w:rsidR="0058727A" w:rsidRPr="00515AFA" w:rsidRDefault="0058727A" w:rsidP="0058727A">
      <w:pPr>
        <w:pStyle w:val="Tekstpodstawowy"/>
        <w:spacing w:line="240" w:lineRule="auto"/>
        <w:ind w:right="-47"/>
        <w:jc w:val="both"/>
        <w:rPr>
          <w:rFonts w:ascii="Times New Roman" w:hAnsi="Times New Roman"/>
          <w:sz w:val="22"/>
          <w:szCs w:val="22"/>
        </w:rPr>
      </w:pPr>
    </w:p>
    <w:p w14:paraId="5DC20897" w14:textId="77777777" w:rsidR="0058727A" w:rsidRPr="00515AFA" w:rsidRDefault="0058727A" w:rsidP="0058727A">
      <w:pPr>
        <w:spacing w:line="240" w:lineRule="atLeast"/>
        <w:ind w:right="-47"/>
        <w:jc w:val="center"/>
        <w:rPr>
          <w:b/>
          <w:sz w:val="22"/>
          <w:szCs w:val="22"/>
        </w:rPr>
      </w:pPr>
      <w:r w:rsidRPr="00515AFA">
        <w:rPr>
          <w:b/>
          <w:sz w:val="22"/>
          <w:szCs w:val="22"/>
        </w:rPr>
        <w:t>§ 10</w:t>
      </w:r>
    </w:p>
    <w:p w14:paraId="77D072A7" w14:textId="77777777" w:rsidR="0058727A" w:rsidRPr="00515AFA" w:rsidRDefault="0058727A" w:rsidP="0058727A">
      <w:pPr>
        <w:spacing w:line="240" w:lineRule="atLeast"/>
        <w:ind w:right="-47"/>
        <w:rPr>
          <w:sz w:val="22"/>
          <w:szCs w:val="22"/>
          <w:lang w:val="pl-PL"/>
        </w:rPr>
      </w:pPr>
    </w:p>
    <w:p w14:paraId="12CB5CCB" w14:textId="77777777" w:rsidR="0058727A" w:rsidRPr="00515AFA" w:rsidRDefault="0058727A" w:rsidP="0058727A">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1EB38F6C" w14:textId="77777777" w:rsidR="0058727A" w:rsidRPr="00515AFA" w:rsidRDefault="0058727A" w:rsidP="0058727A">
      <w:pPr>
        <w:tabs>
          <w:tab w:val="left" w:pos="367"/>
        </w:tabs>
        <w:spacing w:line="276" w:lineRule="auto"/>
        <w:ind w:left="360" w:right="60"/>
        <w:contextualSpacing/>
        <w:jc w:val="both"/>
        <w:rPr>
          <w:rFonts w:eastAsia="Calibri"/>
          <w:sz w:val="22"/>
          <w:szCs w:val="22"/>
          <w:lang w:val="pl-PL" w:eastAsia="en-US"/>
        </w:rPr>
      </w:pPr>
    </w:p>
    <w:p w14:paraId="6991D422" w14:textId="77777777" w:rsidR="0058727A" w:rsidRPr="00515AFA" w:rsidRDefault="0058727A" w:rsidP="0058727A">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1A841B82" w14:textId="77777777" w:rsidR="0058727A" w:rsidRPr="00515AFA" w:rsidRDefault="0058727A" w:rsidP="0058727A">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59200711" w14:textId="77777777" w:rsidR="0058727A" w:rsidRPr="00515AFA" w:rsidRDefault="0058727A" w:rsidP="0058727A">
      <w:pPr>
        <w:tabs>
          <w:tab w:val="left" w:pos="387"/>
        </w:tabs>
        <w:spacing w:line="276" w:lineRule="auto"/>
        <w:ind w:left="720" w:right="60"/>
        <w:contextualSpacing/>
        <w:jc w:val="both"/>
        <w:rPr>
          <w:rFonts w:eastAsia="Calibri"/>
          <w:sz w:val="22"/>
          <w:szCs w:val="22"/>
          <w:lang w:val="pl-PL" w:eastAsia="en-US"/>
        </w:rPr>
      </w:pPr>
    </w:p>
    <w:p w14:paraId="3CBC03E6" w14:textId="77777777" w:rsidR="0058727A" w:rsidRPr="00515AFA" w:rsidRDefault="0058727A" w:rsidP="0058727A">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13EE578A" w14:textId="77777777" w:rsidR="0058727A" w:rsidRPr="00515AFA" w:rsidRDefault="0058727A" w:rsidP="0058727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9A0F976" w14:textId="77777777" w:rsidR="0058727A" w:rsidRPr="00515AFA" w:rsidRDefault="0058727A" w:rsidP="0058727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F8F03C6" w14:textId="77777777" w:rsidR="0058727A" w:rsidRPr="00515AFA" w:rsidRDefault="0058727A" w:rsidP="0058727A">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C90AFF3" w14:textId="77777777" w:rsidR="0058727A" w:rsidRPr="00515AFA" w:rsidRDefault="0058727A" w:rsidP="0058727A">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w:t>
      </w:r>
      <w:r w:rsidRPr="00515AFA">
        <w:rPr>
          <w:rFonts w:ascii="Times New Roman" w:eastAsia="Lucida Sans Unicode" w:hAnsi="Times New Roman" w:cs="Times New Roman"/>
          <w:lang w:eastAsia="ar-SA"/>
        </w:rPr>
        <w:lastRenderedPageBreak/>
        <w:t xml:space="preserve">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5BAE235" w14:textId="77777777" w:rsidR="0058727A" w:rsidRPr="00515AFA" w:rsidRDefault="0058727A" w:rsidP="0058727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5D84D86E" w14:textId="77777777" w:rsidR="0058727A" w:rsidRPr="00515AFA" w:rsidRDefault="0058727A" w:rsidP="0058727A">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C6FD13F" w14:textId="77777777" w:rsidR="0058727A" w:rsidRPr="00515AFA" w:rsidRDefault="0058727A" w:rsidP="0058727A">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78BB3D31" w14:textId="77777777" w:rsidR="0058727A" w:rsidRPr="00515AFA" w:rsidRDefault="0058727A" w:rsidP="0058727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22782CD" w14:textId="77777777" w:rsidR="0058727A" w:rsidRPr="00515AFA" w:rsidRDefault="0058727A" w:rsidP="0058727A">
      <w:pPr>
        <w:pStyle w:val="Standard"/>
        <w:widowControl w:val="0"/>
        <w:spacing w:after="0"/>
        <w:jc w:val="both"/>
        <w:rPr>
          <w:rFonts w:ascii="Times New Roman" w:eastAsia="Lucida Sans Unicode" w:hAnsi="Times New Roman" w:cs="Times New Roman"/>
          <w:lang w:eastAsia="ar-SA"/>
        </w:rPr>
      </w:pPr>
    </w:p>
    <w:p w14:paraId="00D1D203" w14:textId="77777777" w:rsidR="0058727A" w:rsidRPr="00515AFA" w:rsidRDefault="0058727A" w:rsidP="0058727A">
      <w:pPr>
        <w:tabs>
          <w:tab w:val="left" w:pos="387"/>
        </w:tabs>
        <w:spacing w:line="276" w:lineRule="auto"/>
        <w:ind w:left="720" w:right="60"/>
        <w:contextualSpacing/>
        <w:jc w:val="both"/>
        <w:rPr>
          <w:rFonts w:eastAsia="Calibri"/>
          <w:sz w:val="22"/>
          <w:szCs w:val="22"/>
          <w:lang w:val="pl-PL" w:eastAsia="en-US"/>
        </w:rPr>
      </w:pPr>
    </w:p>
    <w:p w14:paraId="0C7260E9" w14:textId="77777777" w:rsidR="0058727A" w:rsidRPr="00515AFA" w:rsidRDefault="0058727A" w:rsidP="0058727A">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1AFC7761" w14:textId="77777777" w:rsidR="0058727A" w:rsidRPr="00515AFA" w:rsidRDefault="0058727A" w:rsidP="0058727A">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627C9413" w14:textId="77777777" w:rsidR="0058727A" w:rsidRPr="00515AFA" w:rsidRDefault="0058727A" w:rsidP="0058727A">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60497833" w14:textId="77777777" w:rsidR="0058727A" w:rsidRPr="00515AFA" w:rsidRDefault="0058727A" w:rsidP="0058727A">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D953635" w14:textId="77777777" w:rsidR="0058727A" w:rsidRPr="00515AFA" w:rsidRDefault="0058727A" w:rsidP="0058727A">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604D8EDB" w14:textId="77777777" w:rsidR="0058727A" w:rsidRPr="00515AFA" w:rsidRDefault="0058727A" w:rsidP="0058727A">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1A6E4E4A" w14:textId="77777777" w:rsidR="0058727A" w:rsidRPr="00515AFA" w:rsidRDefault="0058727A" w:rsidP="0058727A">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14BE217C" w14:textId="77777777" w:rsidR="0058727A" w:rsidRPr="00515AFA" w:rsidRDefault="0058727A" w:rsidP="0058727A">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5D175927" w14:textId="77777777" w:rsidR="0058727A" w:rsidRPr="00515AFA" w:rsidRDefault="0058727A" w:rsidP="0058727A">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63C41577" w14:textId="77777777" w:rsidR="0058727A" w:rsidRPr="00515AFA" w:rsidRDefault="0058727A" w:rsidP="0058727A">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74787070" w14:textId="77777777" w:rsidR="0058727A" w:rsidRPr="00515AFA" w:rsidRDefault="0058727A" w:rsidP="0058727A">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B7E5C57" w14:textId="77777777" w:rsidR="0058727A" w:rsidRPr="00515AFA" w:rsidRDefault="0058727A" w:rsidP="0058727A">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9A965EC" w14:textId="77777777" w:rsidR="0058727A" w:rsidRPr="00515AFA" w:rsidRDefault="0058727A" w:rsidP="0058727A">
      <w:pPr>
        <w:widowControl w:val="0"/>
        <w:suppressAutoHyphens/>
        <w:autoSpaceDN w:val="0"/>
        <w:ind w:left="360"/>
        <w:jc w:val="center"/>
        <w:textAlignment w:val="baseline"/>
        <w:rPr>
          <w:rFonts w:eastAsia="SimSun"/>
          <w:b/>
          <w:bCs/>
          <w:color w:val="000000"/>
          <w:kern w:val="2"/>
          <w:sz w:val="22"/>
          <w:szCs w:val="22"/>
          <w:lang w:val="pl-PL"/>
        </w:rPr>
      </w:pPr>
    </w:p>
    <w:p w14:paraId="02B7F34B" w14:textId="77777777" w:rsidR="0058727A" w:rsidRPr="00515AFA" w:rsidRDefault="0058727A" w:rsidP="0058727A">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5FD2E94" w14:textId="77777777" w:rsidR="0058727A" w:rsidRPr="00515AFA" w:rsidRDefault="0058727A" w:rsidP="0058727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CF0D5A9" w14:textId="77777777" w:rsidR="0058727A" w:rsidRPr="00515AFA" w:rsidRDefault="0058727A" w:rsidP="0058727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E418277" w14:textId="77777777" w:rsidR="0058727A" w:rsidRPr="00515AFA" w:rsidRDefault="0058727A" w:rsidP="0058727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23719C6" w14:textId="77777777" w:rsidR="0058727A" w:rsidRPr="00515AFA" w:rsidRDefault="0058727A" w:rsidP="0058727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6E4953A" w14:textId="77777777" w:rsidR="0058727A" w:rsidRPr="00515AFA" w:rsidRDefault="0058727A" w:rsidP="0058727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0A3D92D0" w14:textId="77777777" w:rsidR="0058727A" w:rsidRPr="00515AFA" w:rsidRDefault="0058727A" w:rsidP="0058727A">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735E6A3" w14:textId="77777777" w:rsidR="0058727A" w:rsidRPr="00515AFA" w:rsidRDefault="0058727A" w:rsidP="0058727A">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9DDFA71" w14:textId="77777777" w:rsidR="0058727A" w:rsidRPr="00515AFA" w:rsidRDefault="0058727A" w:rsidP="0058727A">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03DDAB61" w14:textId="77777777" w:rsidR="0058727A" w:rsidRPr="00515AFA" w:rsidRDefault="0058727A" w:rsidP="0058727A">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A04520C" w14:textId="77777777" w:rsidR="0058727A" w:rsidRPr="00515AFA" w:rsidRDefault="0058727A" w:rsidP="0058727A">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2CC7DD6" w14:textId="77777777" w:rsidR="0058727A" w:rsidRPr="00515AFA" w:rsidRDefault="0058727A" w:rsidP="0058727A">
      <w:pPr>
        <w:pStyle w:val="Tekstpodstawowy"/>
        <w:spacing w:line="240" w:lineRule="auto"/>
        <w:ind w:right="-47"/>
        <w:jc w:val="center"/>
        <w:rPr>
          <w:rFonts w:ascii="Times New Roman" w:hAnsi="Times New Roman"/>
          <w:b/>
          <w:sz w:val="22"/>
          <w:szCs w:val="22"/>
        </w:rPr>
      </w:pPr>
    </w:p>
    <w:p w14:paraId="3A044EAA" w14:textId="77777777" w:rsidR="0058727A" w:rsidRPr="00515AFA" w:rsidRDefault="0058727A" w:rsidP="0058727A">
      <w:pPr>
        <w:pStyle w:val="Tekstpodstawowy"/>
        <w:spacing w:line="240" w:lineRule="auto"/>
        <w:ind w:right="-47"/>
        <w:jc w:val="center"/>
        <w:rPr>
          <w:rFonts w:ascii="Times New Roman" w:hAnsi="Times New Roman"/>
          <w:b/>
          <w:sz w:val="22"/>
          <w:szCs w:val="22"/>
        </w:rPr>
      </w:pPr>
    </w:p>
    <w:p w14:paraId="524A9404" w14:textId="77777777" w:rsidR="0058727A" w:rsidRPr="00515AFA" w:rsidRDefault="0058727A" w:rsidP="0058727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121D4981" w14:textId="77777777" w:rsidR="0058727A" w:rsidRPr="00515AFA" w:rsidRDefault="0058727A" w:rsidP="0058727A">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08998A7F" w14:textId="77777777" w:rsidR="0058727A" w:rsidRPr="00515AFA" w:rsidRDefault="0058727A" w:rsidP="0058727A">
      <w:pPr>
        <w:jc w:val="center"/>
        <w:rPr>
          <w:b/>
          <w:sz w:val="22"/>
          <w:szCs w:val="22"/>
          <w:lang w:val="pl-PL"/>
        </w:rPr>
      </w:pPr>
    </w:p>
    <w:p w14:paraId="0562D932" w14:textId="77777777" w:rsidR="0058727A" w:rsidRPr="00515AFA" w:rsidRDefault="0058727A" w:rsidP="0058727A">
      <w:pPr>
        <w:jc w:val="center"/>
        <w:rPr>
          <w:b/>
          <w:sz w:val="22"/>
          <w:szCs w:val="22"/>
          <w:lang w:val="pl-PL"/>
        </w:rPr>
      </w:pPr>
      <w:r w:rsidRPr="00515AFA">
        <w:rPr>
          <w:b/>
          <w:sz w:val="22"/>
          <w:szCs w:val="22"/>
          <w:lang w:val="pl-PL"/>
        </w:rPr>
        <w:t>§16</w:t>
      </w:r>
    </w:p>
    <w:p w14:paraId="3C330956" w14:textId="77777777" w:rsidR="0058727A" w:rsidRPr="00515AFA" w:rsidRDefault="0058727A" w:rsidP="0058727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0CFA0E99" w14:textId="77777777" w:rsidR="0058727A" w:rsidRPr="00515AFA" w:rsidRDefault="0058727A" w:rsidP="0058727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700EBBB3" w14:textId="77777777" w:rsidR="0058727A" w:rsidRPr="00515AFA" w:rsidRDefault="0058727A" w:rsidP="0058727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0043C41B" w14:textId="77777777" w:rsidR="0058727A" w:rsidRPr="00515AFA" w:rsidRDefault="0058727A" w:rsidP="0058727A">
      <w:pPr>
        <w:pStyle w:val="Tekstpodstawowy"/>
        <w:spacing w:line="240" w:lineRule="auto"/>
        <w:ind w:right="-47"/>
        <w:jc w:val="center"/>
        <w:rPr>
          <w:rFonts w:ascii="Times New Roman" w:hAnsi="Times New Roman"/>
          <w:b/>
          <w:sz w:val="22"/>
          <w:szCs w:val="22"/>
        </w:rPr>
      </w:pPr>
    </w:p>
    <w:p w14:paraId="42C6FFDF" w14:textId="77777777" w:rsidR="0058727A" w:rsidRPr="00515AFA" w:rsidRDefault="0058727A" w:rsidP="0058727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6752F377" w14:textId="77777777" w:rsidR="0058727A" w:rsidRPr="00515AFA" w:rsidRDefault="0058727A" w:rsidP="0058727A">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74530234" w14:textId="77777777" w:rsidR="0058727A" w:rsidRPr="00515AFA" w:rsidRDefault="0058727A" w:rsidP="0058727A">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lastRenderedPageBreak/>
        <w:t>Wszelkie załączniki stanowią integralną część niniejszej umowy.</w:t>
      </w:r>
    </w:p>
    <w:p w14:paraId="2F888D43" w14:textId="77777777" w:rsidR="0058727A" w:rsidRPr="00515AFA" w:rsidRDefault="0058727A" w:rsidP="0058727A">
      <w:pPr>
        <w:pStyle w:val="Tekstpodstawowy"/>
        <w:spacing w:line="240" w:lineRule="auto"/>
        <w:ind w:right="-47"/>
        <w:jc w:val="both"/>
        <w:rPr>
          <w:rFonts w:ascii="Times New Roman" w:hAnsi="Times New Roman"/>
          <w:sz w:val="22"/>
          <w:szCs w:val="22"/>
        </w:rPr>
      </w:pPr>
    </w:p>
    <w:p w14:paraId="24A00D4C" w14:textId="77777777" w:rsidR="0058727A" w:rsidRPr="00515AFA" w:rsidRDefault="0058727A" w:rsidP="0058727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2B2ADACD" w14:textId="77777777" w:rsidR="0058727A" w:rsidRPr="00515AFA" w:rsidRDefault="0058727A" w:rsidP="0058727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2618BB2C" w14:textId="77777777" w:rsidR="0058727A" w:rsidRPr="00515AFA" w:rsidRDefault="0058727A" w:rsidP="0058727A">
      <w:pPr>
        <w:pStyle w:val="Tekstpodstawowy2"/>
        <w:spacing w:line="240" w:lineRule="auto"/>
        <w:ind w:right="-47"/>
        <w:rPr>
          <w:sz w:val="22"/>
          <w:szCs w:val="22"/>
        </w:rPr>
      </w:pPr>
    </w:p>
    <w:p w14:paraId="1DD15284" w14:textId="77777777" w:rsidR="0058727A" w:rsidRPr="00515AFA" w:rsidRDefault="0058727A" w:rsidP="0058727A">
      <w:pPr>
        <w:pStyle w:val="Tekstpodstawowy2"/>
        <w:spacing w:line="240" w:lineRule="auto"/>
        <w:ind w:right="-47"/>
        <w:rPr>
          <w:sz w:val="22"/>
          <w:szCs w:val="22"/>
        </w:rPr>
      </w:pPr>
    </w:p>
    <w:p w14:paraId="02574908" w14:textId="77777777" w:rsidR="0058727A" w:rsidRPr="00515AFA" w:rsidRDefault="0058727A" w:rsidP="0058727A">
      <w:pPr>
        <w:pStyle w:val="Tekstpodstawowy2"/>
        <w:spacing w:line="240" w:lineRule="auto"/>
        <w:ind w:right="-47"/>
        <w:rPr>
          <w:b/>
          <w:sz w:val="22"/>
          <w:szCs w:val="22"/>
        </w:rPr>
      </w:pPr>
      <w:r w:rsidRPr="00515AFA">
        <w:rPr>
          <w:b/>
          <w:sz w:val="22"/>
          <w:szCs w:val="22"/>
        </w:rPr>
        <w:t xml:space="preserve">         Za Sprzedawcę                                                                  Za Kupującego</w:t>
      </w:r>
    </w:p>
    <w:p w14:paraId="6999586C" w14:textId="77777777" w:rsidR="0058727A" w:rsidRPr="00515AFA" w:rsidRDefault="0058727A" w:rsidP="0058727A">
      <w:pPr>
        <w:rPr>
          <w:sz w:val="22"/>
          <w:szCs w:val="22"/>
          <w:lang w:val="pl-PL"/>
        </w:rPr>
      </w:pPr>
    </w:p>
    <w:p w14:paraId="3AE220FF" w14:textId="77777777" w:rsidR="0058727A" w:rsidRPr="00515AFA" w:rsidRDefault="0058727A" w:rsidP="0058727A">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1018A77D" w14:textId="77777777" w:rsidR="0058727A" w:rsidRPr="00515AFA" w:rsidRDefault="0058727A" w:rsidP="0058727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1CDE1984" w14:textId="77777777" w:rsidR="0058727A" w:rsidRPr="00515AFA" w:rsidRDefault="0058727A" w:rsidP="0058727A">
      <w:pPr>
        <w:pStyle w:val="Zwykytekst"/>
        <w:tabs>
          <w:tab w:val="left" w:pos="7050"/>
        </w:tabs>
        <w:rPr>
          <w:rFonts w:ascii="Times New Roman" w:hAnsi="Times New Roman" w:cs="Times New Roman"/>
          <w:i/>
          <w:iCs/>
          <w:sz w:val="22"/>
          <w:szCs w:val="22"/>
          <w:lang w:val="pl-PL"/>
        </w:rPr>
      </w:pPr>
    </w:p>
    <w:p w14:paraId="0F858BC9" w14:textId="77777777" w:rsidR="0058727A" w:rsidRPr="00515AFA" w:rsidRDefault="0058727A" w:rsidP="0058727A">
      <w:pPr>
        <w:pStyle w:val="Zwykytekst"/>
        <w:tabs>
          <w:tab w:val="left" w:pos="7050"/>
        </w:tabs>
        <w:rPr>
          <w:rFonts w:ascii="Times New Roman" w:hAnsi="Times New Roman" w:cs="Times New Roman"/>
          <w:i/>
          <w:iCs/>
          <w:sz w:val="22"/>
          <w:szCs w:val="22"/>
          <w:lang w:val="pl-PL"/>
        </w:rPr>
      </w:pPr>
    </w:p>
    <w:p w14:paraId="115065A7" w14:textId="77777777" w:rsidR="0058727A" w:rsidRPr="00515AFA" w:rsidRDefault="0058727A" w:rsidP="0058727A">
      <w:pPr>
        <w:pStyle w:val="Zwykytekst"/>
        <w:tabs>
          <w:tab w:val="left" w:pos="7050"/>
        </w:tabs>
        <w:rPr>
          <w:rFonts w:ascii="Times New Roman" w:hAnsi="Times New Roman" w:cs="Times New Roman"/>
          <w:i/>
          <w:iCs/>
          <w:sz w:val="22"/>
          <w:szCs w:val="22"/>
          <w:lang w:val="pl-PL"/>
        </w:rPr>
      </w:pPr>
    </w:p>
    <w:p w14:paraId="54588405" w14:textId="77777777" w:rsidR="0058727A" w:rsidRPr="00515AFA" w:rsidRDefault="0058727A" w:rsidP="0058727A">
      <w:pPr>
        <w:pStyle w:val="Zwykytekst"/>
        <w:tabs>
          <w:tab w:val="left" w:pos="7050"/>
        </w:tabs>
        <w:rPr>
          <w:rFonts w:ascii="Times New Roman" w:hAnsi="Times New Roman" w:cs="Times New Roman"/>
          <w:i/>
          <w:iCs/>
          <w:sz w:val="22"/>
          <w:szCs w:val="22"/>
          <w:lang w:val="pl-PL"/>
        </w:rPr>
      </w:pPr>
    </w:p>
    <w:p w14:paraId="62CD912D" w14:textId="77777777" w:rsidR="0058727A" w:rsidRPr="00515AFA" w:rsidRDefault="0058727A" w:rsidP="0058727A">
      <w:pPr>
        <w:pStyle w:val="Zwykytekst"/>
        <w:tabs>
          <w:tab w:val="left" w:pos="7050"/>
        </w:tabs>
        <w:rPr>
          <w:rFonts w:ascii="Times New Roman" w:hAnsi="Times New Roman" w:cs="Times New Roman"/>
          <w:i/>
          <w:iCs/>
          <w:sz w:val="22"/>
          <w:szCs w:val="22"/>
          <w:lang w:val="pl-PL"/>
        </w:rPr>
      </w:pPr>
    </w:p>
    <w:p w14:paraId="034751A1" w14:textId="77777777" w:rsidR="0058727A" w:rsidRPr="00515AFA" w:rsidRDefault="0058727A" w:rsidP="0058727A">
      <w:pPr>
        <w:pStyle w:val="Zwykytekst"/>
        <w:tabs>
          <w:tab w:val="left" w:pos="7050"/>
        </w:tabs>
        <w:rPr>
          <w:rFonts w:ascii="Times New Roman" w:hAnsi="Times New Roman" w:cs="Times New Roman"/>
          <w:i/>
          <w:iCs/>
          <w:sz w:val="22"/>
          <w:szCs w:val="22"/>
          <w:lang w:val="pl-PL"/>
        </w:rPr>
      </w:pPr>
    </w:p>
    <w:p w14:paraId="62133EA4" w14:textId="77777777" w:rsidR="0058727A" w:rsidRPr="00515AFA" w:rsidRDefault="0058727A" w:rsidP="0058727A">
      <w:pPr>
        <w:pStyle w:val="Zwykytekst"/>
        <w:tabs>
          <w:tab w:val="left" w:pos="7050"/>
        </w:tabs>
        <w:rPr>
          <w:rFonts w:ascii="Times New Roman" w:hAnsi="Times New Roman" w:cs="Times New Roman"/>
          <w:i/>
          <w:iCs/>
          <w:sz w:val="22"/>
          <w:szCs w:val="22"/>
          <w:lang w:val="pl-PL"/>
        </w:rPr>
      </w:pPr>
    </w:p>
    <w:p w14:paraId="1756F96B" w14:textId="77777777" w:rsidR="0058727A" w:rsidRPr="00515AFA" w:rsidRDefault="0058727A" w:rsidP="0058727A">
      <w:pPr>
        <w:pStyle w:val="Zwykytekst"/>
        <w:tabs>
          <w:tab w:val="left" w:pos="7050"/>
        </w:tabs>
        <w:rPr>
          <w:rFonts w:ascii="Times New Roman" w:hAnsi="Times New Roman" w:cs="Times New Roman"/>
          <w:i/>
          <w:iCs/>
          <w:sz w:val="22"/>
          <w:szCs w:val="22"/>
          <w:lang w:val="pl-PL"/>
        </w:rPr>
      </w:pPr>
    </w:p>
    <w:p w14:paraId="7EAB2E32" w14:textId="77777777" w:rsidR="0058727A" w:rsidRPr="00515AFA" w:rsidRDefault="0058727A" w:rsidP="0058727A">
      <w:pPr>
        <w:pStyle w:val="Zwykytekst"/>
        <w:tabs>
          <w:tab w:val="left" w:pos="7050"/>
        </w:tabs>
        <w:rPr>
          <w:rFonts w:ascii="Times New Roman" w:hAnsi="Times New Roman" w:cs="Times New Roman"/>
          <w:i/>
          <w:iCs/>
          <w:sz w:val="22"/>
          <w:szCs w:val="22"/>
          <w:lang w:val="pl-PL"/>
        </w:rPr>
      </w:pPr>
    </w:p>
    <w:p w14:paraId="08183A70" w14:textId="77777777" w:rsidR="0058727A" w:rsidRPr="00515AFA" w:rsidRDefault="0058727A" w:rsidP="0058727A">
      <w:pPr>
        <w:pStyle w:val="Zwykytekst"/>
        <w:tabs>
          <w:tab w:val="left" w:pos="7050"/>
        </w:tabs>
        <w:rPr>
          <w:rFonts w:ascii="Times New Roman" w:hAnsi="Times New Roman" w:cs="Times New Roman"/>
          <w:i/>
          <w:iCs/>
          <w:sz w:val="22"/>
          <w:szCs w:val="22"/>
          <w:lang w:val="pl-PL"/>
        </w:rPr>
      </w:pPr>
    </w:p>
    <w:p w14:paraId="2486A159" w14:textId="77777777" w:rsidR="0058727A" w:rsidRPr="00515AFA" w:rsidRDefault="0058727A" w:rsidP="0058727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BE891D2" w14:textId="77777777" w:rsidR="0058727A" w:rsidRPr="00515AFA" w:rsidRDefault="0058727A" w:rsidP="0058727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042F11DD" w14:textId="77777777" w:rsidR="0058727A" w:rsidRPr="00515AFA" w:rsidRDefault="0058727A" w:rsidP="0058727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CCD0655" w14:textId="77777777" w:rsidR="0058727A" w:rsidRPr="00515AFA" w:rsidRDefault="0058727A" w:rsidP="0058727A">
      <w:pPr>
        <w:widowControl w:val="0"/>
        <w:autoSpaceDE w:val="0"/>
        <w:autoSpaceDN w:val="0"/>
        <w:jc w:val="right"/>
        <w:textAlignment w:val="baseline"/>
        <w:rPr>
          <w:sz w:val="22"/>
          <w:szCs w:val="22"/>
          <w:lang w:val="pl-PL"/>
        </w:rPr>
      </w:pPr>
    </w:p>
    <w:p w14:paraId="0078A374" w14:textId="77777777" w:rsidR="0058727A" w:rsidRDefault="0058727A" w:rsidP="0058727A">
      <w:pPr>
        <w:widowControl w:val="0"/>
        <w:autoSpaceDE w:val="0"/>
        <w:autoSpaceDN w:val="0"/>
        <w:jc w:val="right"/>
        <w:textAlignment w:val="baseline"/>
        <w:rPr>
          <w:sz w:val="22"/>
          <w:szCs w:val="22"/>
          <w:lang w:val="pl-PL"/>
        </w:rPr>
      </w:pPr>
    </w:p>
    <w:p w14:paraId="2F2351F0" w14:textId="77777777" w:rsidR="0058727A" w:rsidRDefault="0058727A" w:rsidP="0058727A">
      <w:pPr>
        <w:widowControl w:val="0"/>
        <w:autoSpaceDE w:val="0"/>
        <w:autoSpaceDN w:val="0"/>
        <w:jc w:val="right"/>
        <w:textAlignment w:val="baseline"/>
        <w:rPr>
          <w:sz w:val="22"/>
          <w:szCs w:val="22"/>
          <w:lang w:val="pl-PL"/>
        </w:rPr>
      </w:pPr>
    </w:p>
    <w:p w14:paraId="790B31E3" w14:textId="77777777" w:rsidR="0058727A" w:rsidRDefault="0058727A" w:rsidP="0058727A">
      <w:pPr>
        <w:widowControl w:val="0"/>
        <w:autoSpaceDE w:val="0"/>
        <w:autoSpaceDN w:val="0"/>
        <w:jc w:val="right"/>
        <w:textAlignment w:val="baseline"/>
        <w:rPr>
          <w:sz w:val="22"/>
          <w:szCs w:val="22"/>
          <w:lang w:val="pl-PL"/>
        </w:rPr>
      </w:pPr>
    </w:p>
    <w:p w14:paraId="3D85C4AB" w14:textId="77777777" w:rsidR="0058727A" w:rsidRDefault="0058727A" w:rsidP="0058727A">
      <w:pPr>
        <w:widowControl w:val="0"/>
        <w:autoSpaceDE w:val="0"/>
        <w:autoSpaceDN w:val="0"/>
        <w:jc w:val="right"/>
        <w:textAlignment w:val="baseline"/>
        <w:rPr>
          <w:sz w:val="22"/>
          <w:szCs w:val="22"/>
          <w:lang w:val="pl-PL"/>
        </w:rPr>
      </w:pPr>
    </w:p>
    <w:p w14:paraId="4FD6A545" w14:textId="77777777" w:rsidR="0058727A" w:rsidRDefault="0058727A" w:rsidP="0058727A">
      <w:pPr>
        <w:widowControl w:val="0"/>
        <w:autoSpaceDE w:val="0"/>
        <w:autoSpaceDN w:val="0"/>
        <w:jc w:val="right"/>
        <w:textAlignment w:val="baseline"/>
        <w:rPr>
          <w:sz w:val="22"/>
          <w:szCs w:val="22"/>
          <w:lang w:val="pl-PL"/>
        </w:rPr>
      </w:pPr>
    </w:p>
    <w:p w14:paraId="788F170A" w14:textId="77777777" w:rsidR="0058727A" w:rsidRDefault="0058727A" w:rsidP="0058727A">
      <w:pPr>
        <w:widowControl w:val="0"/>
        <w:autoSpaceDE w:val="0"/>
        <w:autoSpaceDN w:val="0"/>
        <w:jc w:val="right"/>
        <w:textAlignment w:val="baseline"/>
        <w:rPr>
          <w:sz w:val="22"/>
          <w:szCs w:val="22"/>
          <w:lang w:val="pl-PL"/>
        </w:rPr>
      </w:pPr>
    </w:p>
    <w:p w14:paraId="2473C5B5" w14:textId="77777777" w:rsidR="0058727A" w:rsidRDefault="0058727A" w:rsidP="0058727A">
      <w:pPr>
        <w:widowControl w:val="0"/>
        <w:autoSpaceDE w:val="0"/>
        <w:autoSpaceDN w:val="0"/>
        <w:jc w:val="right"/>
        <w:textAlignment w:val="baseline"/>
        <w:rPr>
          <w:sz w:val="22"/>
          <w:szCs w:val="22"/>
          <w:lang w:val="pl-PL"/>
        </w:rPr>
      </w:pPr>
    </w:p>
    <w:p w14:paraId="087479F6" w14:textId="77777777" w:rsidR="0058727A" w:rsidRDefault="0058727A" w:rsidP="0058727A">
      <w:pPr>
        <w:widowControl w:val="0"/>
        <w:autoSpaceDE w:val="0"/>
        <w:autoSpaceDN w:val="0"/>
        <w:jc w:val="right"/>
        <w:textAlignment w:val="baseline"/>
        <w:rPr>
          <w:sz w:val="22"/>
          <w:szCs w:val="22"/>
          <w:lang w:val="pl-PL"/>
        </w:rPr>
      </w:pPr>
    </w:p>
    <w:p w14:paraId="77779799" w14:textId="77777777" w:rsidR="0058727A" w:rsidRDefault="0058727A" w:rsidP="0058727A">
      <w:pPr>
        <w:widowControl w:val="0"/>
        <w:autoSpaceDE w:val="0"/>
        <w:autoSpaceDN w:val="0"/>
        <w:jc w:val="right"/>
        <w:textAlignment w:val="baseline"/>
        <w:rPr>
          <w:sz w:val="22"/>
          <w:szCs w:val="22"/>
          <w:lang w:val="pl-PL"/>
        </w:rPr>
      </w:pPr>
    </w:p>
    <w:p w14:paraId="41FFC27E" w14:textId="77777777" w:rsidR="0058727A" w:rsidRPr="00515AFA" w:rsidRDefault="0058727A" w:rsidP="0058727A">
      <w:pPr>
        <w:widowControl w:val="0"/>
        <w:autoSpaceDE w:val="0"/>
        <w:autoSpaceDN w:val="0"/>
        <w:jc w:val="right"/>
        <w:textAlignment w:val="baseline"/>
        <w:rPr>
          <w:sz w:val="22"/>
          <w:szCs w:val="22"/>
          <w:lang w:val="pl-PL"/>
        </w:rPr>
      </w:pPr>
      <w:r w:rsidRPr="00515AFA">
        <w:rPr>
          <w:sz w:val="22"/>
          <w:szCs w:val="22"/>
          <w:lang w:val="pl-PL"/>
        </w:rPr>
        <w:t>Załącznik nr 2 do umowy</w:t>
      </w:r>
    </w:p>
    <w:p w14:paraId="0BD523A2" w14:textId="77777777" w:rsidR="0058727A" w:rsidRPr="00515AFA" w:rsidRDefault="0058727A" w:rsidP="0058727A">
      <w:pPr>
        <w:widowControl w:val="0"/>
        <w:autoSpaceDE w:val="0"/>
        <w:autoSpaceDN w:val="0"/>
        <w:jc w:val="both"/>
        <w:textAlignment w:val="baseline"/>
        <w:rPr>
          <w:sz w:val="22"/>
          <w:szCs w:val="22"/>
          <w:lang w:val="pl-PL"/>
        </w:rPr>
      </w:pPr>
    </w:p>
    <w:p w14:paraId="0AC4B8C0" w14:textId="77777777" w:rsidR="0058727A" w:rsidRPr="00515AFA" w:rsidRDefault="0058727A" w:rsidP="0058727A">
      <w:pPr>
        <w:widowControl w:val="0"/>
        <w:autoSpaceDE w:val="0"/>
        <w:autoSpaceDN w:val="0"/>
        <w:jc w:val="both"/>
        <w:textAlignment w:val="baseline"/>
        <w:rPr>
          <w:sz w:val="22"/>
          <w:szCs w:val="22"/>
          <w:lang w:val="pl-PL"/>
        </w:rPr>
      </w:pPr>
    </w:p>
    <w:p w14:paraId="37F04863" w14:textId="77777777" w:rsidR="0058727A" w:rsidRPr="00515AFA" w:rsidRDefault="0058727A" w:rsidP="0058727A">
      <w:pPr>
        <w:widowControl w:val="0"/>
        <w:autoSpaceDE w:val="0"/>
        <w:autoSpaceDN w:val="0"/>
        <w:jc w:val="both"/>
        <w:textAlignment w:val="baseline"/>
        <w:rPr>
          <w:sz w:val="22"/>
          <w:szCs w:val="22"/>
          <w:lang w:val="pl-PL"/>
        </w:rPr>
      </w:pPr>
      <w:r w:rsidRPr="00515AFA">
        <w:rPr>
          <w:sz w:val="22"/>
          <w:szCs w:val="22"/>
          <w:lang w:val="pl-PL"/>
        </w:rPr>
        <w:t>.....................................… </w:t>
      </w:r>
    </w:p>
    <w:p w14:paraId="1815BF01" w14:textId="77777777" w:rsidR="0058727A" w:rsidRPr="00515AFA" w:rsidRDefault="0058727A" w:rsidP="0058727A">
      <w:pPr>
        <w:widowControl w:val="0"/>
        <w:autoSpaceDE w:val="0"/>
        <w:autoSpaceDN w:val="0"/>
        <w:ind w:firstLine="555"/>
        <w:textAlignment w:val="baseline"/>
        <w:rPr>
          <w:sz w:val="22"/>
          <w:szCs w:val="22"/>
          <w:lang w:val="pl-PL"/>
        </w:rPr>
      </w:pPr>
      <w:r w:rsidRPr="00515AFA">
        <w:rPr>
          <w:sz w:val="22"/>
          <w:szCs w:val="22"/>
          <w:lang w:val="pl-PL"/>
        </w:rPr>
        <w:t>Nazwa Wykonawcy</w:t>
      </w:r>
    </w:p>
    <w:p w14:paraId="154D5651" w14:textId="77777777" w:rsidR="0058727A" w:rsidRPr="00515AFA" w:rsidRDefault="0058727A" w:rsidP="0058727A">
      <w:pPr>
        <w:widowControl w:val="0"/>
        <w:autoSpaceDE w:val="0"/>
        <w:autoSpaceDN w:val="0"/>
        <w:textAlignment w:val="baseline"/>
        <w:rPr>
          <w:sz w:val="22"/>
          <w:szCs w:val="22"/>
          <w:lang w:val="pl-PL"/>
        </w:rPr>
      </w:pPr>
    </w:p>
    <w:p w14:paraId="52F529CE" w14:textId="77777777" w:rsidR="0058727A" w:rsidRPr="00515AFA" w:rsidRDefault="0058727A" w:rsidP="0058727A">
      <w:pPr>
        <w:widowControl w:val="0"/>
        <w:autoSpaceDE w:val="0"/>
        <w:autoSpaceDN w:val="0"/>
        <w:jc w:val="both"/>
        <w:textAlignment w:val="baseline"/>
        <w:rPr>
          <w:sz w:val="22"/>
          <w:szCs w:val="22"/>
          <w:lang w:val="pl-PL"/>
        </w:rPr>
      </w:pPr>
      <w:r w:rsidRPr="00515AFA">
        <w:rPr>
          <w:sz w:val="22"/>
          <w:szCs w:val="22"/>
          <w:lang w:val="pl-PL"/>
        </w:rPr>
        <w:t>.....................................…</w:t>
      </w:r>
    </w:p>
    <w:p w14:paraId="2251AF83" w14:textId="77777777" w:rsidR="0058727A" w:rsidRPr="00515AFA" w:rsidRDefault="0058727A" w:rsidP="0058727A">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2C6E8BE" w14:textId="77777777" w:rsidR="0058727A" w:rsidRPr="00515AFA" w:rsidRDefault="0058727A" w:rsidP="0058727A">
      <w:pPr>
        <w:widowControl w:val="0"/>
        <w:autoSpaceDE w:val="0"/>
        <w:autoSpaceDN w:val="0"/>
        <w:spacing w:before="90"/>
        <w:ind w:left="115" w:right="110"/>
        <w:jc w:val="both"/>
        <w:outlineLvl w:val="0"/>
        <w:rPr>
          <w:rFonts w:eastAsia="Verdana"/>
          <w:b/>
          <w:bCs/>
          <w:sz w:val="22"/>
          <w:szCs w:val="22"/>
          <w:lang w:val="pl-PL" w:eastAsia="en-US"/>
        </w:rPr>
      </w:pPr>
    </w:p>
    <w:p w14:paraId="13DB84B0" w14:textId="77777777" w:rsidR="0058727A" w:rsidRPr="00515AFA" w:rsidRDefault="0058727A" w:rsidP="0058727A">
      <w:pPr>
        <w:widowControl w:val="0"/>
        <w:autoSpaceDE w:val="0"/>
        <w:autoSpaceDN w:val="0"/>
        <w:spacing w:before="90"/>
        <w:ind w:right="110"/>
        <w:jc w:val="both"/>
        <w:outlineLvl w:val="0"/>
        <w:rPr>
          <w:rFonts w:eastAsia="Verdana"/>
          <w:b/>
          <w:bCs/>
          <w:sz w:val="22"/>
          <w:szCs w:val="22"/>
          <w:lang w:val="pl-PL" w:eastAsia="en-US"/>
        </w:rPr>
      </w:pPr>
    </w:p>
    <w:p w14:paraId="677E083C" w14:textId="77777777" w:rsidR="0058727A" w:rsidRPr="00515AFA" w:rsidRDefault="0058727A" w:rsidP="0058727A">
      <w:pPr>
        <w:widowControl w:val="0"/>
        <w:autoSpaceDE w:val="0"/>
        <w:autoSpaceDN w:val="0"/>
        <w:jc w:val="center"/>
        <w:textAlignment w:val="baseline"/>
        <w:rPr>
          <w:b/>
          <w:bCs/>
          <w:sz w:val="22"/>
          <w:szCs w:val="22"/>
          <w:lang w:val="pl-PL"/>
        </w:rPr>
      </w:pPr>
    </w:p>
    <w:p w14:paraId="690EDDC1" w14:textId="77777777" w:rsidR="0058727A" w:rsidRPr="00515AFA" w:rsidRDefault="0058727A" w:rsidP="0058727A">
      <w:pPr>
        <w:widowControl w:val="0"/>
        <w:autoSpaceDE w:val="0"/>
        <w:autoSpaceDN w:val="0"/>
        <w:jc w:val="center"/>
        <w:textAlignment w:val="baseline"/>
        <w:rPr>
          <w:b/>
          <w:bCs/>
          <w:sz w:val="22"/>
          <w:szCs w:val="22"/>
          <w:lang w:val="pl-PL"/>
        </w:rPr>
      </w:pPr>
    </w:p>
    <w:p w14:paraId="7A5E2DE5" w14:textId="77777777" w:rsidR="0058727A" w:rsidRPr="00515AFA" w:rsidRDefault="0058727A" w:rsidP="0058727A">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0A13A2E8" w14:textId="77777777" w:rsidR="0058727A" w:rsidRPr="00515AFA" w:rsidRDefault="0058727A" w:rsidP="0058727A">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E5D435F" w14:textId="77777777" w:rsidR="0058727A" w:rsidRPr="00515AFA" w:rsidRDefault="0058727A" w:rsidP="0058727A">
      <w:pPr>
        <w:widowControl w:val="0"/>
        <w:autoSpaceDE w:val="0"/>
        <w:autoSpaceDN w:val="0"/>
        <w:jc w:val="center"/>
        <w:textAlignment w:val="baseline"/>
        <w:rPr>
          <w:b/>
          <w:bCs/>
          <w:sz w:val="22"/>
          <w:szCs w:val="22"/>
          <w:lang w:val="pl-PL"/>
        </w:rPr>
      </w:pPr>
    </w:p>
    <w:p w14:paraId="4AEE69FB" w14:textId="77777777" w:rsidR="0058727A" w:rsidRPr="00515AFA" w:rsidRDefault="0058727A" w:rsidP="0058727A">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37648D30" w14:textId="77777777" w:rsidR="0058727A" w:rsidRPr="00515AFA" w:rsidRDefault="0058727A" w:rsidP="0058727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 xml:space="preserve">im. Stanisława Staszica w Krakowie w rozumieniu art. 11a Ustawy o podatku dochodowym </w:t>
      </w:r>
      <w:r w:rsidRPr="00515AFA">
        <w:rPr>
          <w:sz w:val="22"/>
          <w:szCs w:val="22"/>
          <w:lang w:val="pl-PL"/>
        </w:rPr>
        <w:lastRenderedPageBreak/>
        <w:t>od osób prawnych z dnia 15 marca 1992 r.</w:t>
      </w:r>
      <w:r w:rsidRPr="00515AFA">
        <w:rPr>
          <w:sz w:val="22"/>
          <w:szCs w:val="22"/>
          <w:vertAlign w:val="superscript"/>
          <w:lang w:val="pl-PL"/>
        </w:rPr>
        <w:footnoteReference w:id="2"/>
      </w:r>
      <w:r w:rsidRPr="00515AFA">
        <w:rPr>
          <w:sz w:val="22"/>
          <w:szCs w:val="22"/>
          <w:lang w:val="pl-PL"/>
        </w:rPr>
        <w:t>;</w:t>
      </w:r>
    </w:p>
    <w:p w14:paraId="27893D76" w14:textId="77777777" w:rsidR="0058727A" w:rsidRPr="00515AFA" w:rsidRDefault="0058727A" w:rsidP="0058727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5707953B" w14:textId="77777777" w:rsidR="0058727A" w:rsidRPr="00515AFA" w:rsidRDefault="0058727A" w:rsidP="0058727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58F4EF92" w14:textId="77777777" w:rsidR="0058727A" w:rsidRPr="00515AFA" w:rsidRDefault="0058727A" w:rsidP="0058727A">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 xml:space="preserve">w rozumieniu art. 24a ustawy z dnia 15 lutego 1992 r. o podatku dochodowym od osób </w:t>
      </w:r>
      <w:r w:rsidRPr="00515AFA">
        <w:rPr>
          <w:rFonts w:eastAsia="Calibri"/>
          <w:sz w:val="22"/>
          <w:szCs w:val="22"/>
          <w:lang w:val="pl-PL" w:eastAsia="en-US"/>
        </w:rPr>
        <w:lastRenderedPageBreak/>
        <w:t>prawnych.</w:t>
      </w:r>
    </w:p>
    <w:p w14:paraId="47978689" w14:textId="77777777" w:rsidR="0058727A" w:rsidRPr="00515AFA" w:rsidRDefault="0058727A" w:rsidP="0058727A">
      <w:pPr>
        <w:spacing w:after="200" w:line="276" w:lineRule="auto"/>
        <w:ind w:left="780"/>
        <w:contextualSpacing/>
        <w:textAlignment w:val="baseline"/>
        <w:rPr>
          <w:sz w:val="22"/>
          <w:szCs w:val="22"/>
          <w:lang w:val="pl-PL"/>
        </w:rPr>
      </w:pPr>
    </w:p>
    <w:p w14:paraId="1B110F16" w14:textId="77777777" w:rsidR="0058727A" w:rsidRPr="00515AFA" w:rsidRDefault="0058727A" w:rsidP="0058727A">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787C863F" w14:textId="77777777" w:rsidR="0058727A" w:rsidRPr="00515AFA" w:rsidRDefault="0058727A" w:rsidP="0058727A">
      <w:pPr>
        <w:widowControl w:val="0"/>
        <w:autoSpaceDE w:val="0"/>
        <w:autoSpaceDN w:val="0"/>
        <w:spacing w:before="90"/>
        <w:ind w:right="110"/>
        <w:jc w:val="both"/>
        <w:outlineLvl w:val="0"/>
        <w:rPr>
          <w:rFonts w:eastAsia="Verdana"/>
          <w:b/>
          <w:bCs/>
          <w:sz w:val="22"/>
          <w:szCs w:val="22"/>
          <w:lang w:val="pl-PL" w:eastAsia="en-US"/>
        </w:rPr>
      </w:pPr>
    </w:p>
    <w:p w14:paraId="5C37151F" w14:textId="77777777" w:rsidR="0058727A" w:rsidRPr="00515AFA" w:rsidRDefault="0058727A" w:rsidP="0058727A">
      <w:pPr>
        <w:widowControl w:val="0"/>
        <w:autoSpaceDE w:val="0"/>
        <w:autoSpaceDN w:val="0"/>
        <w:spacing w:before="90"/>
        <w:ind w:right="110"/>
        <w:jc w:val="both"/>
        <w:outlineLvl w:val="0"/>
        <w:rPr>
          <w:rFonts w:eastAsia="Verdana"/>
          <w:b/>
          <w:bCs/>
          <w:sz w:val="22"/>
          <w:szCs w:val="22"/>
          <w:lang w:val="pl-PL" w:eastAsia="en-US"/>
        </w:rPr>
      </w:pPr>
    </w:p>
    <w:p w14:paraId="48323861" w14:textId="77777777" w:rsidR="0058727A" w:rsidRPr="00515AFA" w:rsidRDefault="0058727A" w:rsidP="0058727A">
      <w:pPr>
        <w:widowControl w:val="0"/>
        <w:autoSpaceDE w:val="0"/>
        <w:autoSpaceDN w:val="0"/>
        <w:spacing w:before="90"/>
        <w:ind w:right="110"/>
        <w:jc w:val="both"/>
        <w:outlineLvl w:val="0"/>
        <w:rPr>
          <w:rFonts w:eastAsia="Verdana"/>
          <w:b/>
          <w:bCs/>
          <w:sz w:val="22"/>
          <w:szCs w:val="22"/>
          <w:lang w:val="pl-PL" w:eastAsia="en-US"/>
        </w:rPr>
      </w:pPr>
    </w:p>
    <w:p w14:paraId="49A9AD37" w14:textId="77777777" w:rsidR="0058727A" w:rsidRPr="00515AFA" w:rsidRDefault="0058727A" w:rsidP="0058727A">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58727A" w:rsidRPr="0058727A" w14:paraId="1FFB8D7B" w14:textId="77777777" w:rsidTr="001F56E1">
        <w:tc>
          <w:tcPr>
            <w:tcW w:w="4105" w:type="dxa"/>
            <w:hideMark/>
          </w:tcPr>
          <w:p w14:paraId="0D66F7DE" w14:textId="77777777" w:rsidR="0058727A" w:rsidRPr="00515AFA" w:rsidRDefault="0058727A" w:rsidP="001F56E1">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23FADCE" w14:textId="77777777" w:rsidR="0058727A" w:rsidRPr="00515AFA" w:rsidRDefault="0058727A" w:rsidP="001F56E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106F72C4" w14:textId="77777777" w:rsidR="0058727A" w:rsidRPr="00515AFA" w:rsidRDefault="0058727A" w:rsidP="0058727A">
      <w:pPr>
        <w:spacing w:line="360" w:lineRule="auto"/>
        <w:jc w:val="both"/>
        <w:rPr>
          <w:rFonts w:eastAsia="Calibri"/>
          <w:color w:val="222A35"/>
          <w:sz w:val="22"/>
          <w:szCs w:val="22"/>
          <w:lang w:val="pl-PL" w:eastAsia="x-none"/>
        </w:rPr>
      </w:pPr>
    </w:p>
    <w:p w14:paraId="1E927CD5" w14:textId="77777777" w:rsidR="0058727A" w:rsidRPr="002E3AF9" w:rsidRDefault="0058727A" w:rsidP="0058727A">
      <w:pPr>
        <w:rPr>
          <w:lang w:val="pl-PL"/>
        </w:rPr>
      </w:pPr>
    </w:p>
    <w:p w14:paraId="567D29CF" w14:textId="77777777" w:rsidR="00496551" w:rsidRPr="0058727A" w:rsidRDefault="00496551" w:rsidP="0021191A">
      <w:pPr>
        <w:rPr>
          <w:lang w:val="pl-PL"/>
        </w:rPr>
      </w:pPr>
    </w:p>
    <w:sectPr w:rsidR="00496551" w:rsidRPr="0058727A">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2E420" w14:textId="77777777" w:rsidR="00F64473" w:rsidRDefault="00F64473">
      <w:r>
        <w:separator/>
      </w:r>
    </w:p>
  </w:endnote>
  <w:endnote w:type="continuationSeparator" w:id="0">
    <w:p w14:paraId="61F5BA13" w14:textId="77777777" w:rsidR="00F64473" w:rsidRDefault="00F64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21664" w14:textId="77777777" w:rsidR="0058727A" w:rsidRDefault="0058727A">
    <w:pPr>
      <w:pStyle w:val="Stopka"/>
      <w:jc w:val="right"/>
    </w:pPr>
    <w:r>
      <w:fldChar w:fldCharType="begin"/>
    </w:r>
    <w:r>
      <w:instrText>PAGE   \* MERGEFORMAT</w:instrText>
    </w:r>
    <w:r>
      <w:fldChar w:fldCharType="separate"/>
    </w:r>
    <w:r>
      <w:rPr>
        <w:lang w:val="pl-PL"/>
      </w:rPr>
      <w:t>2</w:t>
    </w:r>
    <w:r>
      <w:fldChar w:fldCharType="end"/>
    </w:r>
  </w:p>
  <w:p w14:paraId="622B9402" w14:textId="77777777" w:rsidR="00B575ED" w:rsidRDefault="00B575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895EA" w14:textId="77777777" w:rsidR="00F64473" w:rsidRDefault="00F64473">
      <w:r>
        <w:separator/>
      </w:r>
    </w:p>
  </w:footnote>
  <w:footnote w:type="continuationSeparator" w:id="0">
    <w:p w14:paraId="11AD27EE" w14:textId="77777777" w:rsidR="00F64473" w:rsidRDefault="00F64473">
      <w:r>
        <w:continuationSeparator/>
      </w:r>
    </w:p>
  </w:footnote>
  <w:footnote w:id="1">
    <w:p w14:paraId="74CBB09F" w14:textId="77777777" w:rsidR="0058727A" w:rsidRDefault="0058727A" w:rsidP="0058727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543BB46" w14:textId="77777777" w:rsidR="0058727A" w:rsidRDefault="0058727A" w:rsidP="0058727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2743B7A" w14:textId="77777777" w:rsidR="0058727A" w:rsidRDefault="0058727A" w:rsidP="0058727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01AA95C" w14:textId="77777777" w:rsidR="0058727A" w:rsidRDefault="0058727A" w:rsidP="0058727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9E019CC" w14:textId="77777777" w:rsidR="0058727A" w:rsidRDefault="0058727A" w:rsidP="0058727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54A65C1" w14:textId="77777777" w:rsidR="0058727A" w:rsidRDefault="0058727A" w:rsidP="0058727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22E4AE5" w14:textId="77777777" w:rsidR="0058727A" w:rsidRDefault="0058727A" w:rsidP="0058727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4FC0C5C" w14:textId="77777777" w:rsidR="0058727A" w:rsidRDefault="0058727A" w:rsidP="0058727A">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72DEBD" w14:textId="77777777" w:rsidR="0058727A" w:rsidRDefault="0058727A" w:rsidP="0058727A">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5D7F723" w14:textId="77777777" w:rsidR="0058727A" w:rsidRDefault="0058727A" w:rsidP="0058727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30EAEE" w14:textId="77777777" w:rsidR="0058727A" w:rsidRDefault="0058727A" w:rsidP="0058727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4B197FB" w14:textId="77777777" w:rsidR="0058727A" w:rsidRDefault="0058727A" w:rsidP="0058727A">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C206B34" w14:textId="77777777" w:rsidR="0058727A" w:rsidRDefault="0058727A" w:rsidP="0058727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2BD5666" w14:textId="77777777" w:rsidR="0058727A" w:rsidRDefault="0058727A" w:rsidP="0058727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4A85CD9" w14:textId="77777777" w:rsidR="0058727A" w:rsidRDefault="0058727A" w:rsidP="0058727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9FEC9DA" w14:textId="77777777" w:rsidR="0058727A" w:rsidRDefault="0058727A" w:rsidP="0058727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E925B95" w14:textId="77777777" w:rsidR="0058727A" w:rsidRDefault="0058727A" w:rsidP="0058727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FD01D20" w14:textId="77777777" w:rsidR="0058727A" w:rsidRDefault="0058727A" w:rsidP="0058727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DFA1EBC" w14:textId="77777777" w:rsidR="0058727A" w:rsidRDefault="0058727A" w:rsidP="0058727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F79B80F" w14:textId="77777777" w:rsidR="0058727A" w:rsidRDefault="0058727A" w:rsidP="0058727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B970646" w14:textId="77777777" w:rsidR="0058727A" w:rsidRDefault="0058727A" w:rsidP="0058727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BD85158" w14:textId="77777777" w:rsidR="0058727A" w:rsidRDefault="0058727A" w:rsidP="0058727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4B5735C" w14:textId="77777777" w:rsidR="0058727A" w:rsidRDefault="0058727A" w:rsidP="0058727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0177AD1" w14:textId="77777777" w:rsidR="0058727A" w:rsidRDefault="0058727A" w:rsidP="0058727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FCFA16E" w14:textId="77777777" w:rsidR="0058727A" w:rsidRDefault="0058727A" w:rsidP="0058727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B70DC63" w14:textId="77777777" w:rsidR="0058727A" w:rsidRDefault="0058727A" w:rsidP="0058727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3C3C397" w14:textId="77777777" w:rsidR="0058727A" w:rsidRDefault="0058727A" w:rsidP="0058727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8335AFC" w14:textId="77777777" w:rsidR="0058727A" w:rsidRDefault="0058727A" w:rsidP="0058727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5365B4D" w14:textId="77777777" w:rsidR="0058727A" w:rsidRDefault="0058727A" w:rsidP="0058727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1596612" w14:textId="77777777" w:rsidR="0058727A" w:rsidRDefault="0058727A" w:rsidP="0058727A">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54379315">
    <w:abstractNumId w:val="19"/>
  </w:num>
  <w:num w:numId="2" w16cid:durableId="214080592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27906285">
    <w:abstractNumId w:val="29"/>
  </w:num>
  <w:num w:numId="4" w16cid:durableId="388460119">
    <w:abstractNumId w:val="11"/>
  </w:num>
  <w:num w:numId="5" w16cid:durableId="1521090634">
    <w:abstractNumId w:val="30"/>
  </w:num>
  <w:num w:numId="6" w16cid:durableId="1235312202">
    <w:abstractNumId w:val="32"/>
  </w:num>
  <w:num w:numId="7" w16cid:durableId="139807710">
    <w:abstractNumId w:val="35"/>
  </w:num>
  <w:num w:numId="8" w16cid:durableId="913273966">
    <w:abstractNumId w:val="25"/>
  </w:num>
  <w:num w:numId="9" w16cid:durableId="2092388807">
    <w:abstractNumId w:val="39"/>
  </w:num>
  <w:num w:numId="10" w16cid:durableId="1963999778">
    <w:abstractNumId w:val="27"/>
  </w:num>
  <w:num w:numId="11" w16cid:durableId="1671179317">
    <w:abstractNumId w:val="6"/>
  </w:num>
  <w:num w:numId="12" w16cid:durableId="390006357">
    <w:abstractNumId w:val="10"/>
  </w:num>
  <w:num w:numId="13" w16cid:durableId="754782347">
    <w:abstractNumId w:val="14"/>
  </w:num>
  <w:num w:numId="14" w16cid:durableId="1184905676">
    <w:abstractNumId w:val="40"/>
  </w:num>
  <w:num w:numId="15" w16cid:durableId="79759402">
    <w:abstractNumId w:val="13"/>
  </w:num>
  <w:num w:numId="16" w16cid:durableId="1708525239">
    <w:abstractNumId w:val="9"/>
  </w:num>
  <w:num w:numId="17" w16cid:durableId="1446342734">
    <w:abstractNumId w:val="37"/>
  </w:num>
  <w:num w:numId="18" w16cid:durableId="857233280">
    <w:abstractNumId w:val="28"/>
  </w:num>
  <w:num w:numId="19" w16cid:durableId="280382276">
    <w:abstractNumId w:val="23"/>
  </w:num>
  <w:num w:numId="20" w16cid:durableId="1104886247">
    <w:abstractNumId w:val="26"/>
  </w:num>
  <w:num w:numId="21" w16cid:durableId="132018954">
    <w:abstractNumId w:val="20"/>
  </w:num>
  <w:num w:numId="22" w16cid:durableId="626351811">
    <w:abstractNumId w:val="0"/>
  </w:num>
  <w:num w:numId="23" w16cid:durableId="843013092">
    <w:abstractNumId w:val="38"/>
  </w:num>
  <w:num w:numId="24" w16cid:durableId="2129230277">
    <w:abstractNumId w:val="18"/>
  </w:num>
  <w:num w:numId="25" w16cid:durableId="1460033510">
    <w:abstractNumId w:val="3"/>
  </w:num>
  <w:num w:numId="26" w16cid:durableId="1642231470">
    <w:abstractNumId w:val="31"/>
  </w:num>
  <w:num w:numId="27" w16cid:durableId="10676121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751995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701440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8711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272698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190084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2096899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25307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42793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038224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423092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1822450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60994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426059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225329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325500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093556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097363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848440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682065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722073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235048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64473"/>
    <w:rsid w:val="000033EA"/>
    <w:rsid w:val="0002467C"/>
    <w:rsid w:val="00040A7A"/>
    <w:rsid w:val="0007315E"/>
    <w:rsid w:val="000936CA"/>
    <w:rsid w:val="00097182"/>
    <w:rsid w:val="000B1A00"/>
    <w:rsid w:val="000C0F66"/>
    <w:rsid w:val="001764D4"/>
    <w:rsid w:val="001F341B"/>
    <w:rsid w:val="0021191A"/>
    <w:rsid w:val="002430FD"/>
    <w:rsid w:val="00267340"/>
    <w:rsid w:val="00275C59"/>
    <w:rsid w:val="00337165"/>
    <w:rsid w:val="003974EB"/>
    <w:rsid w:val="003C6167"/>
    <w:rsid w:val="003F1749"/>
    <w:rsid w:val="00496551"/>
    <w:rsid w:val="004A692C"/>
    <w:rsid w:val="004C4EC3"/>
    <w:rsid w:val="0050219D"/>
    <w:rsid w:val="00512FD2"/>
    <w:rsid w:val="00523F87"/>
    <w:rsid w:val="0058727A"/>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575ED"/>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64473"/>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4A2A9A"/>
  <w15:chartTrackingRefBased/>
  <w15:docId w15:val="{A1AFB08A-A77F-4515-9FA7-336875A14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8727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58727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3720</Words>
  <Characters>22325</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25994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2023-09-06T06:50:00Z</cp:lastPrinted>
  <dcterms:created xsi:type="dcterms:W3CDTF">2023-09-06T06:52:00Z</dcterms:created>
  <dcterms:modified xsi:type="dcterms:W3CDTF">2023-09-06T06:52:00Z</dcterms:modified>
</cp:coreProperties>
</file>