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16636" w14:textId="77777777" w:rsidR="009D1814" w:rsidRPr="002A16E2" w:rsidRDefault="009D1814" w:rsidP="009D1814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96AF1BE" w14:textId="77777777" w:rsidR="009D1814" w:rsidRPr="002A16E2" w:rsidRDefault="009D1814" w:rsidP="009D181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6C8F4D8" w14:textId="77777777" w:rsidR="009D1814" w:rsidRPr="002A16E2" w:rsidRDefault="009D1814" w:rsidP="009D181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665CEBF" w14:textId="77777777" w:rsidR="009D1814" w:rsidRPr="002A16E2" w:rsidRDefault="009D1814" w:rsidP="009D181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AB94BC8" w14:textId="77777777" w:rsidR="009D1814" w:rsidRPr="002A16E2" w:rsidRDefault="009D1814" w:rsidP="009D181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19CFBB1" w14:textId="77777777" w:rsidR="009D1814" w:rsidRPr="00FA50AF" w:rsidRDefault="009D1814" w:rsidP="009D181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E708C72" w14:textId="77777777" w:rsidR="009D1814" w:rsidRPr="002A16E2" w:rsidRDefault="009D1814" w:rsidP="009D181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EC8AE67" w14:textId="77777777" w:rsidR="009D1814" w:rsidRPr="002A16E2" w:rsidRDefault="009D1814" w:rsidP="009D181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3D7A013" w14:textId="77777777" w:rsidR="009D1814" w:rsidRPr="002A16E2" w:rsidRDefault="009D1814" w:rsidP="009D181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224E002" w14:textId="77777777" w:rsidR="009D1814" w:rsidRPr="002A16E2" w:rsidRDefault="009D1814" w:rsidP="009D181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BB25DCE" w14:textId="77777777" w:rsidR="009D1814" w:rsidRPr="002A16E2" w:rsidRDefault="009D1814" w:rsidP="009D181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4C580B3" w14:textId="77777777" w:rsidR="009D1814" w:rsidRPr="002A16E2" w:rsidRDefault="009D1814" w:rsidP="009D181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7E73D33" w14:textId="77777777" w:rsidR="009D1814" w:rsidRPr="002A16E2" w:rsidRDefault="009D1814" w:rsidP="009D181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D23B633" w14:textId="77777777" w:rsidR="009D1814" w:rsidRPr="002A16E2" w:rsidRDefault="009D1814" w:rsidP="009D181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E11B937" w14:textId="77777777" w:rsidR="009D1814" w:rsidRPr="002A16E2" w:rsidRDefault="009D1814" w:rsidP="009D181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8FB4208" w14:textId="77777777" w:rsidR="009D1814" w:rsidRPr="002A16E2" w:rsidRDefault="009D1814" w:rsidP="009D181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A20F895" w14:textId="77777777" w:rsidR="009D1814" w:rsidRPr="002A16E2" w:rsidRDefault="009D1814" w:rsidP="009D181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DED5781" w14:textId="77777777" w:rsidR="009D1814" w:rsidRPr="002A16E2" w:rsidRDefault="009D1814" w:rsidP="009D181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542AE80" w14:textId="77777777" w:rsidR="009D1814" w:rsidRPr="002A16E2" w:rsidRDefault="009D1814" w:rsidP="009D181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A2D5F02" w14:textId="77777777" w:rsidR="009D1814" w:rsidRPr="002A16E2" w:rsidRDefault="009D1814" w:rsidP="009D1814">
      <w:pPr>
        <w:ind w:firstLine="3969"/>
        <w:rPr>
          <w:b/>
          <w:sz w:val="22"/>
          <w:szCs w:val="22"/>
        </w:rPr>
      </w:pPr>
    </w:p>
    <w:p w14:paraId="49A2A8E4" w14:textId="6C3797C2" w:rsidR="009D1814" w:rsidRPr="002A16E2" w:rsidRDefault="009D1814" w:rsidP="009D181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11 szt. komputerów stacjonarnych / jednostek centralnych na potrzeby </w:t>
      </w:r>
      <w:proofErr w:type="spellStart"/>
      <w:r>
        <w:rPr>
          <w:b/>
          <w:sz w:val="22"/>
          <w:szCs w:val="22"/>
        </w:rPr>
        <w:t>WGGiOŚ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KC-zp.272-</w:t>
      </w:r>
      <w:r>
        <w:rPr>
          <w:b/>
          <w:sz w:val="22"/>
          <w:szCs w:val="22"/>
        </w:rPr>
        <w:t>518/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9D1814" w:rsidRPr="002A16E2" w14:paraId="5F44987B" w14:textId="77777777" w:rsidTr="0008215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361284" w14:textId="77777777" w:rsidR="009D1814" w:rsidRPr="002A16E2" w:rsidRDefault="009D1814" w:rsidP="0008215C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7103B5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4BA8019C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529125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96F942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BE51107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CAE7EC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303349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02C3663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2F36A7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D507179" w14:textId="77777777" w:rsidR="009D1814" w:rsidRPr="008A2B7D" w:rsidRDefault="009D1814" w:rsidP="000821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321DF7CA" w14:textId="77777777" w:rsidR="009D1814" w:rsidRPr="008A2B7D" w:rsidRDefault="009D1814" w:rsidP="000821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B7C923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FAC2BDE" w14:textId="77777777" w:rsidR="009D1814" w:rsidRPr="008A2B7D" w:rsidRDefault="009D1814" w:rsidP="0008215C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B1BA98F" w14:textId="77777777" w:rsidR="009D1814" w:rsidRPr="008A2B7D" w:rsidRDefault="009D1814" w:rsidP="0008215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9D1814" w:rsidRPr="002A16E2" w14:paraId="4A257161" w14:textId="77777777" w:rsidTr="0008215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9A961A" w14:textId="77777777" w:rsidR="009D1814" w:rsidRPr="002A16E2" w:rsidRDefault="009D1814" w:rsidP="0008215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7D411A" w14:textId="77777777" w:rsidR="009D1814" w:rsidRPr="002A16E2" w:rsidRDefault="009D1814" w:rsidP="0008215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378499" w14:textId="77777777" w:rsidR="009D1814" w:rsidRPr="002A16E2" w:rsidRDefault="009D1814" w:rsidP="0008215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E6A8B0" w14:textId="77777777" w:rsidR="009D1814" w:rsidRPr="002A16E2" w:rsidRDefault="009D1814" w:rsidP="0008215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E2503E" w14:textId="77777777" w:rsidR="009D1814" w:rsidRPr="002A16E2" w:rsidRDefault="009D1814" w:rsidP="0008215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D0802" w14:textId="77777777" w:rsidR="009D1814" w:rsidRPr="002A16E2" w:rsidRDefault="009D1814" w:rsidP="0008215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98F205" w14:textId="77777777" w:rsidR="009D1814" w:rsidRPr="002A16E2" w:rsidRDefault="009D1814" w:rsidP="0008215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8973A0" w14:textId="77777777" w:rsidR="009D1814" w:rsidRPr="002A16E2" w:rsidRDefault="009D1814" w:rsidP="0008215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D1814" w:rsidRPr="002A16E2" w14:paraId="2A7F4F44" w14:textId="77777777" w:rsidTr="0008215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7B6F2E" w14:textId="77777777" w:rsidR="009D1814" w:rsidRPr="002A16E2" w:rsidRDefault="009D1814" w:rsidP="00082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027E" w14:textId="77777777" w:rsidR="009D1814" w:rsidRPr="00897BDE" w:rsidRDefault="009D1814" w:rsidP="0008215C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Stacja robocza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7F1A" w14:textId="61873892" w:rsidR="00774F6A" w:rsidRDefault="00774F6A" w:rsidP="00774F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>
              <w:rPr>
                <w:b/>
                <w:sz w:val="16"/>
                <w:szCs w:val="16"/>
                <w:lang w:eastAsia="zh-CN"/>
              </w:rPr>
              <w:t>Procesor:</w:t>
            </w:r>
          </w:p>
          <w:p w14:paraId="3BEAAAB0" w14:textId="77777777" w:rsidR="00774F6A" w:rsidRPr="00A47B30" w:rsidRDefault="00774F6A" w:rsidP="00774F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</w:t>
            </w:r>
          </w:p>
          <w:p w14:paraId="3030DA03" w14:textId="77777777" w:rsidR="009D1814" w:rsidRPr="00A47B30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5D286B5F" w14:textId="77777777" w:rsidR="009D1814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672EB88" w14:textId="7115D434" w:rsidR="00774F6A" w:rsidRPr="00A47B30" w:rsidRDefault="00774F6A" w:rsidP="00774F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>
              <w:rPr>
                <w:b/>
                <w:sz w:val="16"/>
                <w:szCs w:val="16"/>
                <w:lang w:eastAsia="zh-CN"/>
              </w:rPr>
              <w:t>Krata graficzna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CB2AFDC" w14:textId="41C28B56" w:rsidR="00774F6A" w:rsidRDefault="00774F6A" w:rsidP="00774F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2AC03E2" w14:textId="368040C6" w:rsidR="009D1814" w:rsidRPr="00A47B30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Dysk twardy </w:t>
            </w:r>
            <w:r w:rsidR="00774F6A">
              <w:rPr>
                <w:b/>
                <w:sz w:val="16"/>
                <w:szCs w:val="16"/>
                <w:lang w:eastAsia="zh-CN"/>
              </w:rPr>
              <w:t>SSD:</w:t>
            </w:r>
          </w:p>
          <w:p w14:paraId="4C1DF647" w14:textId="77777777" w:rsidR="009D1814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0AB15111" w14:textId="2A3FC1CE" w:rsidR="00774F6A" w:rsidRPr="00A47B30" w:rsidRDefault="00774F6A" w:rsidP="00774F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Dysk twardy </w:t>
            </w:r>
            <w:r>
              <w:rPr>
                <w:b/>
                <w:sz w:val="16"/>
                <w:szCs w:val="16"/>
                <w:lang w:eastAsia="zh-CN"/>
              </w:rPr>
              <w:t>HDD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4F7FB75E" w14:textId="77777777" w:rsidR="00774F6A" w:rsidRDefault="00774F6A" w:rsidP="00774F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3C728936" w14:textId="32ECEAA5" w:rsidR="00774F6A" w:rsidRDefault="00774F6A" w:rsidP="00774F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>
              <w:rPr>
                <w:b/>
                <w:sz w:val="16"/>
                <w:szCs w:val="16"/>
                <w:lang w:eastAsia="zh-CN"/>
              </w:rPr>
              <w:t>O</w:t>
            </w:r>
            <w:r>
              <w:rPr>
                <w:b/>
                <w:sz w:val="16"/>
                <w:szCs w:val="16"/>
                <w:lang w:eastAsia="zh-CN"/>
              </w:rPr>
              <w:t xml:space="preserve">budowa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………………--</w:t>
            </w:r>
          </w:p>
          <w:p w14:paraId="3C9208C3" w14:textId="6540E4FD" w:rsidR="009D1814" w:rsidRDefault="00774F6A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System operacyjny</w:t>
            </w:r>
          </w:p>
          <w:p w14:paraId="4966E52D" w14:textId="77777777" w:rsidR="009D1814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0B72BC01" w14:textId="291F83C2" w:rsidR="009D1814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 xml:space="preserve">- </w:t>
            </w:r>
            <w:r w:rsidR="00774F6A">
              <w:rPr>
                <w:b/>
                <w:sz w:val="16"/>
                <w:szCs w:val="16"/>
                <w:lang w:eastAsia="zh-CN"/>
              </w:rPr>
              <w:t>klawiatura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4BA31EDF" w14:textId="77777777" w:rsidR="009D1814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7FC83B4" w14:textId="3CBC7C45" w:rsidR="00774F6A" w:rsidRDefault="00774F6A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Napęd DVD-RW</w:t>
            </w:r>
          </w:p>
          <w:p w14:paraId="4BE426CE" w14:textId="77777777" w:rsidR="009D1814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AB185DB" w14:textId="17DBF42E" w:rsidR="009D1814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774F6A">
              <w:rPr>
                <w:b/>
                <w:sz w:val="16"/>
                <w:szCs w:val="16"/>
                <w:lang w:eastAsia="zh-CN"/>
              </w:rPr>
              <w:t>kable do połączenia karty graficznej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5768CDF1" w14:textId="77777777" w:rsidR="009D1814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E11CFCB" w14:textId="77777777" w:rsidR="00774F6A" w:rsidRDefault="00774F6A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AB176E8" w14:textId="77777777" w:rsidR="009D1814" w:rsidRPr="00A47B30" w:rsidRDefault="009D1814" w:rsidP="000821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92C0" w14:textId="77777777" w:rsidR="009D1814" w:rsidRPr="002A16E2" w:rsidRDefault="009D1814" w:rsidP="000821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9BE0" w14:textId="77777777" w:rsidR="009D1814" w:rsidRPr="002A16E2" w:rsidRDefault="009D1814" w:rsidP="0008215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CF31" w14:textId="77777777" w:rsidR="009D1814" w:rsidRPr="002A16E2" w:rsidRDefault="009D1814" w:rsidP="0008215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927D70" w14:textId="77777777" w:rsidR="009D1814" w:rsidRPr="002A16E2" w:rsidRDefault="009D1814" w:rsidP="000821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E32E98" w14:textId="77777777" w:rsidR="009D1814" w:rsidRPr="002A16E2" w:rsidRDefault="009D1814" w:rsidP="0008215C">
            <w:pPr>
              <w:ind w:right="425"/>
              <w:rPr>
                <w:sz w:val="22"/>
                <w:szCs w:val="22"/>
              </w:rPr>
            </w:pPr>
          </w:p>
        </w:tc>
      </w:tr>
      <w:tr w:rsidR="009D1814" w:rsidRPr="002A16E2" w14:paraId="53AE4D95" w14:textId="77777777" w:rsidTr="0008215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10B991" w14:textId="77777777" w:rsidR="009D1814" w:rsidRDefault="009D1814" w:rsidP="0008215C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9ABF606" w14:textId="77777777" w:rsidR="009D1814" w:rsidRDefault="009D1814" w:rsidP="0008215C">
            <w:pPr>
              <w:ind w:right="425"/>
              <w:rPr>
                <w:sz w:val="22"/>
                <w:szCs w:val="22"/>
              </w:rPr>
            </w:pPr>
          </w:p>
          <w:p w14:paraId="450A11E1" w14:textId="77777777" w:rsidR="009D1814" w:rsidRPr="002A16E2" w:rsidRDefault="009D1814" w:rsidP="0008215C">
            <w:pPr>
              <w:ind w:right="425"/>
              <w:rPr>
                <w:sz w:val="22"/>
                <w:szCs w:val="22"/>
              </w:rPr>
            </w:pPr>
          </w:p>
          <w:p w14:paraId="2E5CCC71" w14:textId="77777777" w:rsidR="009D1814" w:rsidRDefault="009D1814" w:rsidP="0008215C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91BCD83" w14:textId="77777777" w:rsidR="009D1814" w:rsidRPr="002A16E2" w:rsidRDefault="009D1814" w:rsidP="0008215C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F8D9" w14:textId="77777777" w:rsidR="009D1814" w:rsidRPr="002A16E2" w:rsidRDefault="009D1814" w:rsidP="000821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028A01" w14:textId="77777777" w:rsidR="009D1814" w:rsidRPr="002A16E2" w:rsidRDefault="009D1814" w:rsidP="000821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7514DE" w14:textId="77777777" w:rsidR="009D1814" w:rsidRPr="002A16E2" w:rsidRDefault="009D1814" w:rsidP="0008215C">
            <w:pPr>
              <w:ind w:right="425"/>
              <w:rPr>
                <w:sz w:val="22"/>
                <w:szCs w:val="22"/>
              </w:rPr>
            </w:pPr>
          </w:p>
        </w:tc>
      </w:tr>
      <w:tr w:rsidR="009D1814" w:rsidRPr="002A16E2" w14:paraId="0506BB73" w14:textId="77777777" w:rsidTr="0008215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E32B2A" w14:textId="77777777" w:rsidR="009D1814" w:rsidRPr="002A16E2" w:rsidRDefault="009D1814" w:rsidP="000821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5FBC287" w14:textId="77777777" w:rsidR="009D1814" w:rsidRPr="002A16E2" w:rsidRDefault="009D1814" w:rsidP="0008215C">
            <w:pPr>
              <w:rPr>
                <w:sz w:val="22"/>
                <w:szCs w:val="22"/>
              </w:rPr>
            </w:pPr>
          </w:p>
          <w:p w14:paraId="26626779" w14:textId="77777777" w:rsidR="009D1814" w:rsidRPr="002A16E2" w:rsidRDefault="009D1814" w:rsidP="000821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82849CD" w14:textId="77777777" w:rsidR="009D1814" w:rsidRPr="002A16E2" w:rsidRDefault="009D1814" w:rsidP="000821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03D5" w14:textId="77777777" w:rsidR="009D1814" w:rsidRPr="002A16E2" w:rsidRDefault="009D1814" w:rsidP="000821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33CB5C" w14:textId="77777777" w:rsidR="009D1814" w:rsidRPr="002A16E2" w:rsidRDefault="009D1814" w:rsidP="000821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0D5F1C" w14:textId="77777777" w:rsidR="009D1814" w:rsidRPr="002A16E2" w:rsidRDefault="009D1814" w:rsidP="0008215C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E51CB12" w14:textId="510B2558" w:rsidR="009D1814" w:rsidRPr="002A16E2" w:rsidRDefault="009D1814" w:rsidP="009D181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jednostki centralne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52E85664" w14:textId="77777777" w:rsidR="009D1814" w:rsidRPr="002A16E2" w:rsidRDefault="009D1814" w:rsidP="009D1814">
      <w:pPr>
        <w:tabs>
          <w:tab w:val="right" w:pos="9000"/>
        </w:tabs>
        <w:rPr>
          <w:sz w:val="22"/>
          <w:szCs w:val="22"/>
        </w:rPr>
      </w:pPr>
    </w:p>
    <w:p w14:paraId="3647270D" w14:textId="7DC5A9DF" w:rsidR="009D1814" w:rsidRDefault="009D1814" w:rsidP="009D181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……………………….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,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2B1E6B3" w14:textId="70310767" w:rsidR="009D1814" w:rsidRPr="002A16E2" w:rsidRDefault="009D1814" w:rsidP="009D181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36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</w:p>
    <w:p w14:paraId="5DEC5E15" w14:textId="77777777" w:rsidR="009D1814" w:rsidRPr="002A16E2" w:rsidRDefault="009D1814" w:rsidP="009D181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FE22B89" w14:textId="77777777" w:rsidR="009D1814" w:rsidRPr="002A16E2" w:rsidRDefault="009D1814" w:rsidP="009D181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2AD13CB" w14:textId="77777777" w:rsidR="009D1814" w:rsidRPr="00E63BA7" w:rsidRDefault="009D1814" w:rsidP="009D1814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4DD113D" w14:textId="77777777" w:rsidR="009D1814" w:rsidRPr="002A16E2" w:rsidRDefault="009D1814" w:rsidP="009D181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FEB175F" w14:textId="77777777" w:rsidR="009D1814" w:rsidRPr="002A16E2" w:rsidRDefault="009D1814" w:rsidP="009D1814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8EC528F" w14:textId="77777777" w:rsidR="009D1814" w:rsidRPr="002A16E2" w:rsidRDefault="009D1814" w:rsidP="009D181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3D27F085" w14:textId="77777777" w:rsidR="009D1814" w:rsidRDefault="009D1814" w:rsidP="009D18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88F8176" w14:textId="63BDD65F" w:rsidR="00774F6A" w:rsidRDefault="00774F6A" w:rsidP="009D18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oferowany przez nas sprzęt posiada deklaracje zgodności CE.</w:t>
      </w:r>
    </w:p>
    <w:p w14:paraId="4042FD7A" w14:textId="77777777" w:rsidR="009D1814" w:rsidRDefault="009D1814" w:rsidP="009D18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502FF05" w14:textId="769D4C30" w:rsidR="009D1814" w:rsidRPr="002A16E2" w:rsidRDefault="009D1814" w:rsidP="009D18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jednostki centralne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3EFE4A84" w14:textId="525A7493" w:rsidR="009D1814" w:rsidRPr="002A16E2" w:rsidRDefault="009D1814" w:rsidP="009D181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jednostek centralnych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C7D92C7" w14:textId="77777777" w:rsidR="009D1814" w:rsidRPr="002A16E2" w:rsidRDefault="009D1814" w:rsidP="009D181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74BA8E" w14:textId="77777777" w:rsidR="009D1814" w:rsidRPr="002A16E2" w:rsidRDefault="009D1814" w:rsidP="009D181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25A064" w14:textId="77777777" w:rsidR="009D1814" w:rsidRPr="002A16E2" w:rsidRDefault="009D1814" w:rsidP="009D181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870F1E" w14:textId="77777777" w:rsidR="009D1814" w:rsidRPr="002A16E2" w:rsidRDefault="009D1814" w:rsidP="009D181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D1814" w:rsidRPr="002A16E2" w14:paraId="4F5476A8" w14:textId="77777777" w:rsidTr="000821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BD63B" w14:textId="77777777" w:rsidR="009D1814" w:rsidRPr="002A16E2" w:rsidRDefault="009D1814" w:rsidP="00082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6513A" w14:textId="77777777" w:rsidR="009D1814" w:rsidRPr="002A16E2" w:rsidRDefault="009D1814" w:rsidP="00082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3D6F5F5" w14:textId="77777777" w:rsidR="009D1814" w:rsidRPr="002A16E2" w:rsidRDefault="009D1814" w:rsidP="00082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6BAAE" w14:textId="77777777" w:rsidR="009D1814" w:rsidRPr="002A16E2" w:rsidRDefault="009D1814" w:rsidP="00082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9D1814" w:rsidRPr="002A16E2" w14:paraId="1D32E9DB" w14:textId="77777777" w:rsidTr="000821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8F5E0" w14:textId="77777777" w:rsidR="009D1814" w:rsidRPr="002A16E2" w:rsidRDefault="009D1814" w:rsidP="0008215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D9353" w14:textId="77777777" w:rsidR="009D1814" w:rsidRPr="002A16E2" w:rsidRDefault="009D1814" w:rsidP="00082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9C838" w14:textId="77777777" w:rsidR="009D1814" w:rsidRPr="002A16E2" w:rsidRDefault="009D1814" w:rsidP="00082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424469" w14:textId="77777777" w:rsidR="009D1814" w:rsidRPr="002A16E2" w:rsidRDefault="009D1814" w:rsidP="009D181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A473F6C" w14:textId="77777777" w:rsidR="009D1814" w:rsidRPr="002A16E2" w:rsidRDefault="009D1814" w:rsidP="009D181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A58CC74" w14:textId="77777777" w:rsidR="009D1814" w:rsidRPr="002A16E2" w:rsidRDefault="009D1814" w:rsidP="009D181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BA85D25" w14:textId="77777777" w:rsidR="009D1814" w:rsidRPr="002A16E2" w:rsidRDefault="009D1814" w:rsidP="009D181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50A60F0" w14:textId="77777777" w:rsidR="009D1814" w:rsidRPr="002A16E2" w:rsidRDefault="009D1814" w:rsidP="009D181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A357A7A" w14:textId="77777777" w:rsidR="009D1814" w:rsidRPr="002A16E2" w:rsidRDefault="009D1814" w:rsidP="009D181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0A8895D" w14:textId="77777777" w:rsidR="009D1814" w:rsidRPr="002A16E2" w:rsidRDefault="009D1814" w:rsidP="009D181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CAA961F" w14:textId="77777777" w:rsidR="009D1814" w:rsidRPr="002A16E2" w:rsidRDefault="009D1814" w:rsidP="009D18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74DD4F1" w14:textId="77777777" w:rsidR="009D1814" w:rsidRPr="002A16E2" w:rsidRDefault="009D1814" w:rsidP="009D18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AE4C2E5" w14:textId="04D5E37D" w:rsidR="009D1814" w:rsidRPr="00FB3F21" w:rsidRDefault="009D1814" w:rsidP="00774F6A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0B3CB54" w14:textId="77777777" w:rsidR="00FE545C" w:rsidRPr="002158ED" w:rsidRDefault="00FE545C" w:rsidP="002158ED"/>
    <w:sectPr w:rsidR="00FE545C" w:rsidRPr="002158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C97BD" w14:textId="77777777" w:rsidR="00002405" w:rsidRDefault="00002405">
      <w:r>
        <w:separator/>
      </w:r>
    </w:p>
  </w:endnote>
  <w:endnote w:type="continuationSeparator" w:id="0">
    <w:p w14:paraId="103F8C53" w14:textId="77777777" w:rsidR="00002405" w:rsidRDefault="0000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A4AF1" w14:textId="77777777" w:rsidR="00E11918" w:rsidRDefault="00E119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7AF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928EB" w14:textId="77777777" w:rsidR="00E11918" w:rsidRDefault="00E119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3FDD2" w14:textId="77777777" w:rsidR="00002405" w:rsidRDefault="00002405">
      <w:r>
        <w:separator/>
      </w:r>
    </w:p>
  </w:footnote>
  <w:footnote w:type="continuationSeparator" w:id="0">
    <w:p w14:paraId="23081383" w14:textId="77777777" w:rsidR="00002405" w:rsidRDefault="00002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7A3A5" w14:textId="77777777" w:rsidR="00E11918" w:rsidRDefault="00E119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AAC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3E92B" w14:textId="77777777" w:rsidR="00E11918" w:rsidRDefault="00E119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85806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80988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2590954">
    <w:abstractNumId w:val="0"/>
  </w:num>
  <w:num w:numId="4" w16cid:durableId="11520241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405"/>
    <w:rsid w:val="0000240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58ED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4F6A"/>
    <w:rsid w:val="007A4321"/>
    <w:rsid w:val="00833933"/>
    <w:rsid w:val="00853083"/>
    <w:rsid w:val="008B2F0C"/>
    <w:rsid w:val="008B4928"/>
    <w:rsid w:val="008D2AB8"/>
    <w:rsid w:val="008F1C66"/>
    <w:rsid w:val="00970FE4"/>
    <w:rsid w:val="009D181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1918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59A526"/>
  <w15:chartTrackingRefBased/>
  <w15:docId w15:val="{3AEC3E62-28D2-496A-90D0-A585C8930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8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817</Words>
  <Characters>5625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2023-09-06T07:00:00Z</cp:lastPrinted>
  <dcterms:created xsi:type="dcterms:W3CDTF">2023-09-06T06:28:00Z</dcterms:created>
  <dcterms:modified xsi:type="dcterms:W3CDTF">2023-09-06T07:02:00Z</dcterms:modified>
</cp:coreProperties>
</file>