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3D12" w:rsidRPr="00DC7E52" w:rsidRDefault="00AD3D12" w:rsidP="00AD3D12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18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:rsidR="00AD3D12" w:rsidRPr="00DC7E52" w:rsidRDefault="00AD3D12" w:rsidP="00AD3D12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:rsidR="00AD3D12" w:rsidRPr="00DC7E52" w:rsidRDefault="00AD3D12" w:rsidP="00AD3D12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:rsidR="00AD3D12" w:rsidRPr="00DC7E52" w:rsidRDefault="00AD3D12" w:rsidP="00AD3D12">
      <w:pPr>
        <w:jc w:val="center"/>
        <w:rPr>
          <w:rFonts w:ascii="Times New Roman" w:hAnsi="Times New Roman"/>
          <w:b/>
        </w:rPr>
      </w:pPr>
    </w:p>
    <w:p w:rsidR="00AD3D12" w:rsidRPr="00DC7E52" w:rsidRDefault="00AD3D12" w:rsidP="00AD3D12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:rsidR="00AD3D12" w:rsidRPr="00DC7E52" w:rsidRDefault="00AD3D12" w:rsidP="00AD3D12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:rsidR="00AD3D12" w:rsidRPr="00DC7E52" w:rsidRDefault="00AD3D12" w:rsidP="00AD3D12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:rsidR="00AD3D12" w:rsidRPr="00DC7E52" w:rsidRDefault="00AD3D12" w:rsidP="00AD3D12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:rsidR="00AD3D12" w:rsidRPr="00DC7E52" w:rsidRDefault="00AD3D12" w:rsidP="00AD3D1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 xml:space="preserve">Dostawę </w:t>
      </w:r>
      <w:r>
        <w:rPr>
          <w:b/>
        </w:rPr>
        <w:t>11 szt.</w:t>
      </w:r>
      <w:r>
        <w:rPr>
          <w:b/>
        </w:rPr>
        <w:t xml:space="preserve"> komputer</w:t>
      </w:r>
      <w:r>
        <w:rPr>
          <w:b/>
        </w:rPr>
        <w:t>ów</w:t>
      </w:r>
      <w:r>
        <w:rPr>
          <w:b/>
        </w:rPr>
        <w:t xml:space="preserve"> stacjonarn</w:t>
      </w:r>
      <w:r>
        <w:rPr>
          <w:b/>
        </w:rPr>
        <w:t>ych / jednostek centralnych</w:t>
      </w:r>
      <w:r>
        <w:rPr>
          <w:b/>
        </w:rPr>
        <w:t xml:space="preserve"> na potrzeby </w:t>
      </w:r>
      <w:r>
        <w:rPr>
          <w:b/>
        </w:rPr>
        <w:t>WGGiOŚ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518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:rsidR="00AD3D12" w:rsidRPr="00DC7E52" w:rsidRDefault="00AD3D12" w:rsidP="00AD3D1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AD3D12" w:rsidRPr="00DC7E52" w:rsidRDefault="00AD3D12" w:rsidP="00AD3D12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:rsidR="00AD3D12" w:rsidRPr="00DC7E52" w:rsidRDefault="00AD3D12" w:rsidP="00AD3D1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:rsidR="00AD3D12" w:rsidRPr="00DC7E52" w:rsidRDefault="00AD3D12" w:rsidP="00AD3D12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:rsidR="00AD3D12" w:rsidRPr="00DC7E52" w:rsidRDefault="00AD3D12" w:rsidP="00AD3D12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:rsidR="00AD3D12" w:rsidRPr="00DC7E52" w:rsidRDefault="00AD3D12" w:rsidP="00AD3D12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D3D12" w:rsidRPr="00DC7E52" w:rsidTr="001F56E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AD3D12" w:rsidRPr="00DC7E52" w:rsidTr="001F56E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AD3D12" w:rsidRPr="00DC7E52" w:rsidTr="001F56E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AD3D12" w:rsidRPr="00DC7E52" w:rsidTr="001F56E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12" w:rsidRPr="00DC7E52" w:rsidRDefault="00AD3D12" w:rsidP="001F56E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AD3D12" w:rsidRPr="00DC7E52" w:rsidRDefault="00AD3D12" w:rsidP="00AD3D12">
      <w:pPr>
        <w:widowControl w:val="0"/>
        <w:spacing w:line="360" w:lineRule="auto"/>
        <w:jc w:val="both"/>
        <w:rPr>
          <w:rFonts w:ascii="Times New Roman" w:hAnsi="Times New Roman"/>
        </w:rPr>
      </w:pPr>
    </w:p>
    <w:p w:rsidR="00AD3D12" w:rsidRPr="00DC7E52" w:rsidRDefault="00AD3D12" w:rsidP="00AD3D12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:rsidR="00AD3D12" w:rsidRPr="00DC7E52" w:rsidRDefault="00AD3D12" w:rsidP="00AD3D1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:rsidR="00AD3D12" w:rsidRPr="00DC7E52" w:rsidRDefault="00AD3D12" w:rsidP="00AD3D1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:rsidR="00AD3D12" w:rsidRPr="00DC7E52" w:rsidRDefault="00AD3D12" w:rsidP="00AD3D1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:rsidR="00AD3D12" w:rsidRPr="00DC7E52" w:rsidRDefault="00AD3D12" w:rsidP="00AD3D1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AD3D12" w:rsidRPr="00DC7E52" w:rsidRDefault="00AD3D12" w:rsidP="00AD3D12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:rsidR="00AD3D12" w:rsidRPr="00DC7E52" w:rsidRDefault="00AD3D12" w:rsidP="00AD3D1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:rsidR="00AD3D12" w:rsidRPr="00DC7E52" w:rsidRDefault="00AD3D12" w:rsidP="00AD3D12">
      <w:pPr>
        <w:rPr>
          <w:rFonts w:ascii="Times New Roman" w:hAnsi="Times New Roman"/>
        </w:rPr>
      </w:pPr>
    </w:p>
    <w:p w:rsidR="00AD3D12" w:rsidRPr="00DC7E52" w:rsidRDefault="00AD3D12" w:rsidP="00AD3D12">
      <w:pPr>
        <w:rPr>
          <w:rFonts w:ascii="Times New Roman" w:hAnsi="Times New Roman"/>
        </w:rPr>
      </w:pPr>
    </w:p>
    <w:p w:rsidR="00AD3D12" w:rsidRPr="009508B4" w:rsidRDefault="00AD3D12" w:rsidP="00AD3D12"/>
    <w:p w:rsidR="00AD3D12" w:rsidRPr="00F44C34" w:rsidRDefault="00AD3D12" w:rsidP="00AD3D12"/>
    <w:p w:rsidR="00AD3D12" w:rsidRPr="00F26BF6" w:rsidRDefault="00AD3D12" w:rsidP="00AD3D12"/>
    <w:p w:rsidR="00AD3D12" w:rsidRPr="00564EE6" w:rsidRDefault="00AD3D12" w:rsidP="00AD3D12"/>
    <w:p w:rsidR="00AD3D12" w:rsidRPr="007318FD" w:rsidRDefault="00AD3D12" w:rsidP="00AD3D12"/>
    <w:p w:rsidR="00106AC7" w:rsidRPr="00AD3D12" w:rsidRDefault="00106AC7" w:rsidP="00AD3D12"/>
    <w:sectPr w:rsidR="00106AC7" w:rsidRPr="00AD3D1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6B6F" w:rsidRDefault="006C6B6F">
      <w:r>
        <w:separator/>
      </w:r>
    </w:p>
  </w:endnote>
  <w:endnote w:type="continuationSeparator" w:id="0">
    <w:p w:rsidR="006C6B6F" w:rsidRDefault="006C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7E9C" w:rsidRDefault="001C7E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6B6F" w:rsidRDefault="006C6B6F">
      <w:r>
        <w:separator/>
      </w:r>
    </w:p>
  </w:footnote>
  <w:footnote w:type="continuationSeparator" w:id="0">
    <w:p w:rsidR="006C6B6F" w:rsidRDefault="006C6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7E9C" w:rsidRDefault="001C7E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7E9C" w:rsidRDefault="001C7E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7E9C" w:rsidRDefault="001C7E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2882051">
    <w:abstractNumId w:val="15"/>
  </w:num>
  <w:num w:numId="2" w16cid:durableId="219630587">
    <w:abstractNumId w:val="0"/>
  </w:num>
  <w:num w:numId="3" w16cid:durableId="638265206">
    <w:abstractNumId w:val="13"/>
  </w:num>
  <w:num w:numId="4" w16cid:durableId="562182670">
    <w:abstractNumId w:val="8"/>
  </w:num>
  <w:num w:numId="5" w16cid:durableId="1583177361">
    <w:abstractNumId w:val="7"/>
  </w:num>
  <w:num w:numId="6" w16cid:durableId="1010985961">
    <w:abstractNumId w:val="1"/>
  </w:num>
  <w:num w:numId="7" w16cid:durableId="308243280">
    <w:abstractNumId w:val="6"/>
  </w:num>
  <w:num w:numId="8" w16cid:durableId="726879707">
    <w:abstractNumId w:val="3"/>
  </w:num>
  <w:num w:numId="9" w16cid:durableId="27266243">
    <w:abstractNumId w:val="2"/>
  </w:num>
  <w:num w:numId="10" w16cid:durableId="1256019414">
    <w:abstractNumId w:val="5"/>
  </w:num>
  <w:num w:numId="11" w16cid:durableId="812600935">
    <w:abstractNumId w:val="11"/>
  </w:num>
  <w:num w:numId="12" w16cid:durableId="195239793">
    <w:abstractNumId w:val="4"/>
  </w:num>
  <w:num w:numId="13" w16cid:durableId="1567573840">
    <w:abstractNumId w:val="10"/>
  </w:num>
  <w:num w:numId="14" w16cid:durableId="113719934">
    <w:abstractNumId w:val="14"/>
  </w:num>
  <w:num w:numId="18" w16cid:durableId="10733091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B6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C7E9C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C6B6F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D3D12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610AECF"/>
  <w15:chartTrackingRefBased/>
  <w15:docId w15:val="{F24ACF05-723F-4156-8252-342EA7011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D3D1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AD3D12"/>
    <w:rPr>
      <w:b/>
      <w:sz w:val="24"/>
    </w:rPr>
  </w:style>
  <w:style w:type="character" w:customStyle="1" w:styleId="NagwekZnak">
    <w:name w:val="Nagłówek Znak"/>
    <w:link w:val="Nagwek"/>
    <w:rsid w:val="00AD3D12"/>
  </w:style>
  <w:style w:type="paragraph" w:styleId="Akapitzlist">
    <w:name w:val="List Paragraph"/>
    <w:basedOn w:val="Normalny"/>
    <w:uiPriority w:val="34"/>
    <w:qFormat/>
    <w:rsid w:val="00AD3D1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2023-09-06T06:43:00Z</dcterms:created>
  <dcterms:modified xsi:type="dcterms:W3CDTF">2023-09-06T06:45:00Z</dcterms:modified>
</cp:coreProperties>
</file>