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C8D1F8" w14:textId="4692E60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02BF3C8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6E7C21C" w14:textId="77777777" w:rsidR="006B239B" w:rsidRPr="0022732C" w:rsidRDefault="006B239B" w:rsidP="006B239B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40EA4BB" w14:textId="77777777" w:rsidR="006B239B" w:rsidRPr="006666C9" w:rsidRDefault="006B239B" w:rsidP="006B239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NAZWA WYKONAWCY:……………………………………………………………………..</w:t>
      </w:r>
    </w:p>
    <w:p w14:paraId="20D27DBE" w14:textId="77777777" w:rsidR="006B239B" w:rsidRPr="006666C9" w:rsidRDefault="006B239B" w:rsidP="006B239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>
        <w:rPr>
          <w:sz w:val="22"/>
        </w:rPr>
        <w:t>….</w:t>
      </w:r>
    </w:p>
    <w:p w14:paraId="462E9367" w14:textId="77777777" w:rsidR="006B239B" w:rsidRDefault="006B239B" w:rsidP="006B239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ADRES:…………………………………………………………………………………………</w:t>
      </w:r>
      <w:r>
        <w:rPr>
          <w:sz w:val="22"/>
        </w:rPr>
        <w:t>.</w:t>
      </w:r>
    </w:p>
    <w:p w14:paraId="4F93D96F" w14:textId="77777777" w:rsidR="006B239B" w:rsidRPr="006666C9" w:rsidRDefault="006B239B" w:rsidP="006B239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WOJEWÓDZTWO ……………………………............................................................................</w:t>
      </w:r>
    </w:p>
    <w:p w14:paraId="7609616B" w14:textId="77777777" w:rsidR="006B239B" w:rsidRPr="006666C9" w:rsidRDefault="006B239B" w:rsidP="006B239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TEL.……………………………………………………………………………………………</w:t>
      </w:r>
      <w:r>
        <w:rPr>
          <w:sz w:val="22"/>
        </w:rPr>
        <w:t>…</w:t>
      </w:r>
    </w:p>
    <w:p w14:paraId="60EB4DDD" w14:textId="77777777" w:rsidR="006B239B" w:rsidRPr="006666C9" w:rsidRDefault="006B239B" w:rsidP="006B239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FAX …………………………………………………………………………………………….</w:t>
      </w:r>
      <w:r>
        <w:rPr>
          <w:sz w:val="22"/>
        </w:rPr>
        <w:t>.</w:t>
      </w:r>
    </w:p>
    <w:p w14:paraId="3E170B33" w14:textId="77777777" w:rsidR="006B239B" w:rsidRPr="006666C9" w:rsidRDefault="006B239B" w:rsidP="006B239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E-MAIL………………………………………………………………………………………….</w:t>
      </w:r>
      <w:r>
        <w:rPr>
          <w:sz w:val="22"/>
        </w:rPr>
        <w:t>.</w:t>
      </w:r>
    </w:p>
    <w:p w14:paraId="15157D4B" w14:textId="77777777" w:rsidR="006B239B" w:rsidRPr="006666C9" w:rsidRDefault="006B239B" w:rsidP="006B239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NIP…………………………………. REGON:………………………………………………...</w:t>
      </w:r>
      <w:r>
        <w:rPr>
          <w:sz w:val="22"/>
        </w:rPr>
        <w:t>..</w:t>
      </w:r>
    </w:p>
    <w:p w14:paraId="747470F2" w14:textId="77777777" w:rsidR="006B239B" w:rsidRDefault="006B239B" w:rsidP="006B239B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6666C9">
        <w:rPr>
          <w:sz w:val="22"/>
        </w:rPr>
        <w:t>BANK/ NR KONTA ……………………</w:t>
      </w:r>
      <w:r>
        <w:rPr>
          <w:sz w:val="22"/>
        </w:rPr>
        <w:t>……………………………………………………….</w:t>
      </w:r>
    </w:p>
    <w:p w14:paraId="321DF7CA" w14:textId="77777777" w:rsidR="006B239B" w:rsidRPr="0022732C" w:rsidRDefault="006B239B" w:rsidP="006B239B">
      <w:pPr>
        <w:tabs>
          <w:tab w:val="right" w:pos="9000"/>
        </w:tabs>
        <w:spacing w:line="360" w:lineRule="auto"/>
        <w:rPr>
          <w:sz w:val="22"/>
        </w:rPr>
      </w:pPr>
    </w:p>
    <w:p w14:paraId="42B7CE3C" w14:textId="77777777" w:rsidR="006B239B" w:rsidRDefault="006B239B" w:rsidP="006B239B">
      <w:pPr>
        <w:spacing w:line="360" w:lineRule="auto"/>
      </w:pPr>
      <w:r>
        <w:t>Do: Nazwa i siedziba Zamawiającego:</w:t>
      </w:r>
    </w:p>
    <w:p w14:paraId="206FA313" w14:textId="77777777" w:rsidR="006B239B" w:rsidRPr="002C1AE0" w:rsidRDefault="006B239B" w:rsidP="006B239B">
      <w:pPr>
        <w:ind w:right="-110"/>
        <w:rPr>
          <w:b/>
        </w:rPr>
      </w:pPr>
      <w:r w:rsidRPr="002C1AE0">
        <w:rPr>
          <w:b/>
        </w:rPr>
        <w:t>Akademia Górniczo - Hutnicza</w:t>
      </w:r>
    </w:p>
    <w:p w14:paraId="75CFCA1E" w14:textId="77777777" w:rsidR="006B239B" w:rsidRPr="002C1AE0" w:rsidRDefault="006B239B" w:rsidP="006B239B">
      <w:pPr>
        <w:ind w:right="-110"/>
        <w:rPr>
          <w:b/>
        </w:rPr>
      </w:pPr>
      <w:r w:rsidRPr="002C1AE0">
        <w:rPr>
          <w:b/>
        </w:rPr>
        <w:t>im. Stanisława Staszica w Krakowie</w:t>
      </w:r>
    </w:p>
    <w:p w14:paraId="3F89E645" w14:textId="77777777" w:rsidR="006B239B" w:rsidRDefault="006B239B" w:rsidP="006B239B">
      <w:pPr>
        <w:ind w:right="-110"/>
        <w:rPr>
          <w:b/>
        </w:rPr>
      </w:pPr>
      <w:r w:rsidRPr="002C1AE0">
        <w:rPr>
          <w:b/>
        </w:rPr>
        <w:t>Dział Zamówień Publicznych</w:t>
      </w:r>
      <w:r>
        <w:rPr>
          <w:b/>
        </w:rPr>
        <w:t xml:space="preserve">  </w:t>
      </w:r>
    </w:p>
    <w:p w14:paraId="2853CB32" w14:textId="77777777" w:rsidR="006B239B" w:rsidRDefault="006B239B" w:rsidP="006B239B">
      <w:pPr>
        <w:ind w:right="-110"/>
        <w:rPr>
          <w:b/>
        </w:rPr>
      </w:pPr>
      <w:r w:rsidRPr="002C1AE0">
        <w:rPr>
          <w:b/>
        </w:rPr>
        <w:t>Al. Mickiewicza</w:t>
      </w:r>
      <w:r>
        <w:rPr>
          <w:b/>
        </w:rPr>
        <w:t xml:space="preserve"> </w:t>
      </w:r>
      <w:r w:rsidRPr="002C1AE0">
        <w:rPr>
          <w:b/>
        </w:rPr>
        <w:t>30</w:t>
      </w:r>
      <w:r>
        <w:rPr>
          <w:b/>
        </w:rPr>
        <w:t xml:space="preserve"> </w:t>
      </w:r>
    </w:p>
    <w:p w14:paraId="31A706BF" w14:textId="77777777" w:rsidR="006B239B" w:rsidRDefault="006B239B" w:rsidP="006B239B">
      <w:pPr>
        <w:rPr>
          <w:b/>
        </w:rPr>
      </w:pPr>
      <w:r w:rsidRPr="002C1AE0">
        <w:rPr>
          <w:b/>
        </w:rPr>
        <w:t>30-059</w:t>
      </w:r>
      <w:r>
        <w:rPr>
          <w:b/>
        </w:rPr>
        <w:t xml:space="preserve"> </w:t>
      </w:r>
      <w:r w:rsidRPr="002C1AE0">
        <w:rPr>
          <w:b/>
        </w:rPr>
        <w:t>Kraków</w:t>
      </w:r>
      <w:r>
        <w:rPr>
          <w:b/>
        </w:rPr>
        <w:t xml:space="preserve">,  </w:t>
      </w:r>
    </w:p>
    <w:p w14:paraId="6FBA8F19" w14:textId="77777777" w:rsidR="006B239B" w:rsidRDefault="006B239B" w:rsidP="006B239B">
      <w:pPr>
        <w:ind w:firstLine="3969"/>
        <w:rPr>
          <w:b/>
        </w:rPr>
      </w:pPr>
    </w:p>
    <w:p w14:paraId="050E5AA8" w14:textId="130DCB80" w:rsidR="00257D7E" w:rsidRDefault="006B239B" w:rsidP="004468DE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4468DE" w:rsidRPr="004468DE">
        <w:rPr>
          <w:b/>
        </w:rPr>
        <w:t>dostawa gazów technicznych oraz mieszanin gazowych z certyfikatami i bez certyfikatów dla wszystkich jednostek AGH - KC-zp.272-511/23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warunków zamówienia.</w:t>
      </w:r>
    </w:p>
    <w:p w14:paraId="4C9DF472" w14:textId="77777777" w:rsidR="004468DE" w:rsidRPr="004468DE" w:rsidRDefault="004468DE" w:rsidP="004468DE">
      <w:pPr>
        <w:widowControl w:val="0"/>
        <w:ind w:right="1"/>
        <w:jc w:val="both"/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7"/>
        <w:gridCol w:w="3260"/>
        <w:gridCol w:w="2977"/>
      </w:tblGrid>
      <w:tr w:rsidR="00257D7E" w:rsidRPr="00C9196D" w14:paraId="6C4F9B29" w14:textId="77777777" w:rsidTr="00C15A06">
        <w:trPr>
          <w:trHeight w:val="70"/>
        </w:trPr>
        <w:tc>
          <w:tcPr>
            <w:tcW w:w="2977" w:type="dxa"/>
            <w:shd w:val="clear" w:color="auto" w:fill="808080"/>
          </w:tcPr>
          <w:p w14:paraId="12B88DB7" w14:textId="77777777" w:rsidR="00257D7E" w:rsidRPr="00C9196D" w:rsidRDefault="00257D7E" w:rsidP="00C15A06">
            <w:pPr>
              <w:tabs>
                <w:tab w:val="right" w:pos="9000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14:paraId="4D215F2D" w14:textId="77777777" w:rsidR="00257D7E" w:rsidRPr="00C9196D" w:rsidRDefault="00257D7E" w:rsidP="00C15A06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 w:rsidRPr="00C9196D">
              <w:rPr>
                <w:b/>
                <w:sz w:val="22"/>
                <w:szCs w:val="22"/>
              </w:rPr>
              <w:t>Zadanie nr 1</w:t>
            </w:r>
          </w:p>
        </w:tc>
        <w:tc>
          <w:tcPr>
            <w:tcW w:w="2977" w:type="dxa"/>
          </w:tcPr>
          <w:p w14:paraId="144D15F2" w14:textId="77777777" w:rsidR="00257D7E" w:rsidRPr="00C9196D" w:rsidRDefault="00257D7E" w:rsidP="00C15A06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 w:rsidRPr="00C9196D">
              <w:rPr>
                <w:b/>
                <w:sz w:val="22"/>
                <w:szCs w:val="22"/>
              </w:rPr>
              <w:t>Zadanie nr 2</w:t>
            </w:r>
          </w:p>
        </w:tc>
      </w:tr>
      <w:tr w:rsidR="00257D7E" w:rsidRPr="00C9196D" w14:paraId="09017554" w14:textId="77777777" w:rsidTr="00C15A06">
        <w:tc>
          <w:tcPr>
            <w:tcW w:w="2977" w:type="dxa"/>
          </w:tcPr>
          <w:p w14:paraId="45006137" w14:textId="77777777" w:rsidR="00257D7E" w:rsidRDefault="00257D7E" w:rsidP="00C15A06">
            <w:pPr>
              <w:tabs>
                <w:tab w:val="right" w:pos="9000"/>
              </w:tabs>
              <w:rPr>
                <w:b/>
                <w:sz w:val="22"/>
                <w:szCs w:val="22"/>
              </w:rPr>
            </w:pPr>
            <w:r w:rsidRPr="00C9196D">
              <w:rPr>
                <w:b/>
                <w:sz w:val="22"/>
                <w:szCs w:val="22"/>
              </w:rPr>
              <w:t>Cena netto</w:t>
            </w:r>
          </w:p>
          <w:p w14:paraId="3A9E556B" w14:textId="77777777" w:rsidR="00257D7E" w:rsidRPr="00C9196D" w:rsidRDefault="00257D7E" w:rsidP="00C15A06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673FCCED" w14:textId="77777777" w:rsidR="00257D7E" w:rsidRPr="00C9196D" w:rsidRDefault="00257D7E" w:rsidP="00C15A06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2977" w:type="dxa"/>
          </w:tcPr>
          <w:p w14:paraId="15A57EE3" w14:textId="77777777" w:rsidR="00257D7E" w:rsidRPr="00C9196D" w:rsidRDefault="00257D7E" w:rsidP="00C15A06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</w:tr>
      <w:tr w:rsidR="00257D7E" w:rsidRPr="00C9196D" w14:paraId="11187AE1" w14:textId="77777777" w:rsidTr="00C15A06">
        <w:tc>
          <w:tcPr>
            <w:tcW w:w="2977" w:type="dxa"/>
          </w:tcPr>
          <w:p w14:paraId="17FEC719" w14:textId="77777777" w:rsidR="00257D7E" w:rsidRDefault="00257D7E" w:rsidP="00C15A06">
            <w:pPr>
              <w:tabs>
                <w:tab w:val="right" w:pos="9000"/>
              </w:tabs>
              <w:rPr>
                <w:b/>
                <w:sz w:val="22"/>
                <w:szCs w:val="22"/>
              </w:rPr>
            </w:pPr>
            <w:r w:rsidRPr="00C9196D">
              <w:rPr>
                <w:b/>
                <w:sz w:val="22"/>
                <w:szCs w:val="22"/>
              </w:rPr>
              <w:t>Cena brutto</w:t>
            </w:r>
          </w:p>
          <w:p w14:paraId="2428CAAC" w14:textId="77777777" w:rsidR="00257D7E" w:rsidRPr="00C9196D" w:rsidRDefault="00257D7E" w:rsidP="00C15A06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4BF3F1FD" w14:textId="77777777" w:rsidR="00257D7E" w:rsidRPr="00C9196D" w:rsidRDefault="00257D7E" w:rsidP="00C15A06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2977" w:type="dxa"/>
          </w:tcPr>
          <w:p w14:paraId="68975804" w14:textId="77777777" w:rsidR="00257D7E" w:rsidRPr="00C9196D" w:rsidRDefault="00257D7E" w:rsidP="00C15A06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</w:tr>
      <w:tr w:rsidR="00257D7E" w:rsidRPr="00C9196D" w14:paraId="591923DE" w14:textId="77777777" w:rsidTr="00C15A06">
        <w:tc>
          <w:tcPr>
            <w:tcW w:w="2977" w:type="dxa"/>
            <w:tcBorders>
              <w:bottom w:val="single" w:sz="4" w:space="0" w:color="auto"/>
            </w:tcBorders>
          </w:tcPr>
          <w:p w14:paraId="732ED304" w14:textId="77777777" w:rsidR="00257D7E" w:rsidRDefault="00257D7E" w:rsidP="00C15A06">
            <w:pPr>
              <w:tabs>
                <w:tab w:val="right" w:pos="9000"/>
              </w:tabs>
              <w:rPr>
                <w:b/>
                <w:sz w:val="22"/>
                <w:szCs w:val="22"/>
              </w:rPr>
            </w:pPr>
            <w:r w:rsidRPr="00C9196D">
              <w:rPr>
                <w:b/>
                <w:sz w:val="22"/>
                <w:szCs w:val="22"/>
              </w:rPr>
              <w:t>Słownie brutto</w:t>
            </w:r>
          </w:p>
          <w:p w14:paraId="66623304" w14:textId="77777777" w:rsidR="00257D7E" w:rsidRPr="00C9196D" w:rsidRDefault="00257D7E" w:rsidP="00C15A06">
            <w:pPr>
              <w:tabs>
                <w:tab w:val="right" w:pos="9000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14:paraId="604C1650" w14:textId="77777777" w:rsidR="00257D7E" w:rsidRPr="00C9196D" w:rsidRDefault="00257D7E" w:rsidP="00C15A06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2977" w:type="dxa"/>
          </w:tcPr>
          <w:p w14:paraId="6200F08C" w14:textId="77777777" w:rsidR="00257D7E" w:rsidRPr="00C9196D" w:rsidRDefault="00257D7E" w:rsidP="00C15A06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</w:tr>
      <w:tr w:rsidR="00257D7E" w:rsidRPr="00C9196D" w14:paraId="6BE32356" w14:textId="77777777" w:rsidTr="00C15A06">
        <w:tc>
          <w:tcPr>
            <w:tcW w:w="2977" w:type="dxa"/>
            <w:shd w:val="clear" w:color="auto" w:fill="808080"/>
          </w:tcPr>
          <w:p w14:paraId="3481E2E7" w14:textId="77777777" w:rsidR="00257D7E" w:rsidRPr="00C9196D" w:rsidRDefault="00257D7E" w:rsidP="00C15A06">
            <w:pPr>
              <w:tabs>
                <w:tab w:val="right" w:pos="9000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14:paraId="75EA76EE" w14:textId="77777777" w:rsidR="00257D7E" w:rsidRPr="00C9196D" w:rsidRDefault="00257D7E" w:rsidP="00C15A06">
            <w:pPr>
              <w:tabs>
                <w:tab w:val="right" w:pos="9000"/>
              </w:tabs>
              <w:jc w:val="center"/>
              <w:rPr>
                <w:sz w:val="20"/>
                <w:szCs w:val="20"/>
              </w:rPr>
            </w:pPr>
            <w:r w:rsidRPr="00C9196D">
              <w:rPr>
                <w:sz w:val="20"/>
                <w:szCs w:val="20"/>
              </w:rPr>
              <w:t>Wskazana cena brutto zawiera właściwą stawkę podatku VAT</w:t>
            </w:r>
          </w:p>
        </w:tc>
        <w:tc>
          <w:tcPr>
            <w:tcW w:w="2977" w:type="dxa"/>
            <w:vAlign w:val="center"/>
          </w:tcPr>
          <w:p w14:paraId="3EE17F73" w14:textId="77777777" w:rsidR="00257D7E" w:rsidRPr="00C9196D" w:rsidRDefault="00257D7E" w:rsidP="00C15A06">
            <w:pPr>
              <w:tabs>
                <w:tab w:val="right" w:pos="9000"/>
              </w:tabs>
              <w:jc w:val="center"/>
              <w:rPr>
                <w:sz w:val="20"/>
                <w:szCs w:val="20"/>
              </w:rPr>
            </w:pPr>
            <w:r w:rsidRPr="00C9196D">
              <w:rPr>
                <w:sz w:val="20"/>
                <w:szCs w:val="20"/>
              </w:rPr>
              <w:t>Wskazana cena brutto zawiera właściwą stawkę podatku VAT</w:t>
            </w:r>
          </w:p>
        </w:tc>
      </w:tr>
    </w:tbl>
    <w:p w14:paraId="03CF7BCE" w14:textId="77777777" w:rsidR="00257D7E" w:rsidRPr="00C9196D" w:rsidRDefault="00257D7E" w:rsidP="00257D7E">
      <w:pPr>
        <w:widowControl w:val="0"/>
        <w:ind w:right="1"/>
        <w:jc w:val="both"/>
        <w:rPr>
          <w:b/>
          <w:sz w:val="22"/>
          <w:szCs w:val="22"/>
        </w:rPr>
      </w:pPr>
      <w:r w:rsidRPr="00C9196D">
        <w:rPr>
          <w:b/>
          <w:sz w:val="22"/>
          <w:szCs w:val="22"/>
        </w:rPr>
        <w:t xml:space="preserve">Termin realizacji umowy w zakresie zadania częściowego nr 1; w zakresie zadania częściowego nr 2: sukcesywnie od daty podpisania umowy przez okres 24 miesięcy. </w:t>
      </w:r>
    </w:p>
    <w:p w14:paraId="49CD2E21" w14:textId="77777777" w:rsidR="00257D7E" w:rsidRPr="00C9196D" w:rsidRDefault="00257D7E" w:rsidP="00257D7E">
      <w:pPr>
        <w:widowControl w:val="0"/>
        <w:ind w:right="1"/>
        <w:jc w:val="both"/>
        <w:rPr>
          <w:b/>
          <w:sz w:val="22"/>
          <w:szCs w:val="22"/>
        </w:rPr>
      </w:pPr>
    </w:p>
    <w:p w14:paraId="5F6F8CD7" w14:textId="5145AA1A" w:rsidR="00257D7E" w:rsidRPr="00C9196D" w:rsidRDefault="00257D7E" w:rsidP="00257D7E">
      <w:pPr>
        <w:widowControl w:val="0"/>
        <w:ind w:right="1"/>
        <w:jc w:val="both"/>
        <w:rPr>
          <w:sz w:val="22"/>
          <w:szCs w:val="22"/>
        </w:rPr>
      </w:pPr>
      <w:r w:rsidRPr="00C9196D">
        <w:rPr>
          <w:b/>
          <w:sz w:val="22"/>
          <w:szCs w:val="22"/>
        </w:rPr>
        <w:t xml:space="preserve">Termin dostawy zamówień cząstkowych w zakresie zadania nr 1 (kryterium oceny): </w:t>
      </w:r>
      <w:r w:rsidRPr="00C9196D">
        <w:rPr>
          <w:sz w:val="22"/>
          <w:szCs w:val="22"/>
        </w:rPr>
        <w:t xml:space="preserve"> ……..………..dni roboczych</w:t>
      </w:r>
      <w:r w:rsidRPr="00C9196D">
        <w:rPr>
          <w:b/>
          <w:sz w:val="22"/>
          <w:szCs w:val="22"/>
        </w:rPr>
        <w:t xml:space="preserve"> </w:t>
      </w:r>
      <w:r w:rsidRPr="00C9196D">
        <w:rPr>
          <w:sz w:val="22"/>
          <w:szCs w:val="22"/>
        </w:rPr>
        <w:t>licząc od dnia złożenia zamówienia.</w:t>
      </w:r>
    </w:p>
    <w:p w14:paraId="557B00AD" w14:textId="00EC9400" w:rsidR="00257D7E" w:rsidRPr="00C9196D" w:rsidRDefault="00257D7E" w:rsidP="00257D7E">
      <w:pPr>
        <w:widowControl w:val="0"/>
        <w:ind w:right="1"/>
        <w:jc w:val="both"/>
        <w:rPr>
          <w:sz w:val="22"/>
          <w:szCs w:val="22"/>
        </w:rPr>
      </w:pPr>
      <w:r w:rsidRPr="00C9196D">
        <w:rPr>
          <w:b/>
          <w:sz w:val="22"/>
          <w:szCs w:val="22"/>
        </w:rPr>
        <w:t>Termin dostawy zamówień cząstkowych w zakresie zadania nr 2 (</w:t>
      </w:r>
      <w:r>
        <w:rPr>
          <w:b/>
          <w:sz w:val="22"/>
          <w:szCs w:val="22"/>
        </w:rPr>
        <w:t>k</w:t>
      </w:r>
      <w:r w:rsidRPr="00C9196D">
        <w:rPr>
          <w:b/>
          <w:sz w:val="22"/>
          <w:szCs w:val="22"/>
        </w:rPr>
        <w:t xml:space="preserve">ryterium oceny): </w:t>
      </w:r>
      <w:r w:rsidRPr="00C9196D">
        <w:rPr>
          <w:sz w:val="22"/>
          <w:szCs w:val="22"/>
        </w:rPr>
        <w:t xml:space="preserve"> ……..………..dni roboczych</w:t>
      </w:r>
      <w:r w:rsidRPr="00C9196D">
        <w:rPr>
          <w:b/>
          <w:sz w:val="22"/>
          <w:szCs w:val="22"/>
        </w:rPr>
        <w:t xml:space="preserve"> </w:t>
      </w:r>
      <w:r w:rsidRPr="00C9196D">
        <w:rPr>
          <w:sz w:val="22"/>
          <w:szCs w:val="22"/>
        </w:rPr>
        <w:t xml:space="preserve">licząc od dnia złożenia zamówienia, </w:t>
      </w:r>
    </w:p>
    <w:p w14:paraId="21AFD044" w14:textId="77777777" w:rsidR="006B239B" w:rsidRDefault="006B239B" w:rsidP="006B239B">
      <w:pPr>
        <w:tabs>
          <w:tab w:val="left" w:pos="426"/>
        </w:tabs>
        <w:spacing w:after="120"/>
        <w:jc w:val="both"/>
        <w:rPr>
          <w:b/>
        </w:rPr>
      </w:pPr>
    </w:p>
    <w:p w14:paraId="69FB1A7C" w14:textId="07F01DB1" w:rsidR="006B239B" w:rsidRPr="00FE545C" w:rsidRDefault="006B239B" w:rsidP="006B239B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lastRenderedPageBreak/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133E528" w14:textId="77777777" w:rsidR="006B239B" w:rsidRDefault="006B239B" w:rsidP="006B239B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FE545C">
        <w:rPr>
          <w:b/>
          <w:sz w:val="22"/>
        </w:rPr>
        <w:t xml:space="preserve">Termin płatności: </w:t>
      </w:r>
      <w:r w:rsidRPr="00664B34">
        <w:rPr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EEB0EC4" w14:textId="77777777" w:rsidR="006B239B" w:rsidRPr="00FE545C" w:rsidRDefault="006B239B" w:rsidP="006B239B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3AA249DF" w14:textId="77777777" w:rsidR="006B239B" w:rsidRDefault="006B239B" w:rsidP="006B239B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7EF8D397" w14:textId="77777777" w:rsidR="006B239B" w:rsidRPr="006666C9" w:rsidRDefault="006B239B" w:rsidP="006B239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ADA310E" w14:textId="77777777" w:rsidR="006B239B" w:rsidRDefault="006B239B" w:rsidP="006B239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666C9">
        <w:rPr>
          <w:color w:val="000000"/>
          <w:sz w:val="22"/>
          <w:szCs w:val="22"/>
        </w:rPr>
        <w:t xml:space="preserve"> i nie wnosimy do nich żadnych zastrzeżeń.</w:t>
      </w:r>
    </w:p>
    <w:p w14:paraId="0F98C0D4" w14:textId="77777777" w:rsidR="006B239B" w:rsidRPr="006666C9" w:rsidRDefault="006B239B" w:rsidP="006B239B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22A3737" w14:textId="77777777" w:rsidR="006B239B" w:rsidRPr="006666C9" w:rsidRDefault="006B239B" w:rsidP="006B239B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8952DA5" w14:textId="77777777" w:rsidR="006B239B" w:rsidRPr="006666C9" w:rsidRDefault="006B239B" w:rsidP="006B239B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E04E5BC" w14:textId="77777777" w:rsidR="006B239B" w:rsidRPr="006666C9" w:rsidRDefault="006B239B" w:rsidP="006B239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B239B" w:rsidRPr="006666C9" w14:paraId="783738B2" w14:textId="77777777" w:rsidTr="00C15A0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EE527C" w14:textId="77777777" w:rsidR="006B239B" w:rsidRPr="006666C9" w:rsidRDefault="006B239B" w:rsidP="00C15A0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DF3C2E" w14:textId="77777777" w:rsidR="006B239B" w:rsidRPr="006666C9" w:rsidRDefault="006B239B" w:rsidP="00C15A0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 xml:space="preserve">Opis części zamówienia, którą wykonawca </w:t>
            </w:r>
          </w:p>
          <w:p w14:paraId="2814A873" w14:textId="77777777" w:rsidR="006B239B" w:rsidRPr="006666C9" w:rsidRDefault="006B239B" w:rsidP="00C15A0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8F0172" w14:textId="77777777" w:rsidR="006B239B" w:rsidRPr="006666C9" w:rsidRDefault="006B239B" w:rsidP="00C15A0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Nazwa podwykonawcy</w:t>
            </w:r>
            <w:r w:rsidRPr="006666C9">
              <w:rPr>
                <w:sz w:val="18"/>
                <w:szCs w:val="22"/>
              </w:rPr>
              <w:br/>
              <w:t>(o ile jest znana)</w:t>
            </w:r>
          </w:p>
        </w:tc>
      </w:tr>
      <w:tr w:rsidR="006B239B" w:rsidRPr="006666C9" w14:paraId="72156D37" w14:textId="77777777" w:rsidTr="00C15A0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86ED09" w14:textId="77777777" w:rsidR="006B239B" w:rsidRPr="006666C9" w:rsidRDefault="006B239B" w:rsidP="00C15A0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407385" w14:textId="77777777" w:rsidR="006B239B" w:rsidRPr="006666C9" w:rsidRDefault="006B239B" w:rsidP="00C15A0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9C9BE4" w14:textId="77777777" w:rsidR="006B239B" w:rsidRPr="006666C9" w:rsidRDefault="006B239B" w:rsidP="00C15A0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6B239B" w:rsidRPr="006666C9" w14:paraId="6DCCB505" w14:textId="77777777" w:rsidTr="00C15A0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0BCCB2" w14:textId="77777777" w:rsidR="006B239B" w:rsidRPr="006666C9" w:rsidRDefault="006B239B" w:rsidP="00C15A0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B889ED" w14:textId="77777777" w:rsidR="006B239B" w:rsidRPr="006666C9" w:rsidRDefault="006B239B" w:rsidP="00C15A0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902AF5" w14:textId="77777777" w:rsidR="006B239B" w:rsidRPr="006666C9" w:rsidRDefault="006B239B" w:rsidP="00C15A0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1496D9C" w14:textId="77777777" w:rsidR="006B239B" w:rsidRPr="006666C9" w:rsidRDefault="006B239B" w:rsidP="006B239B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Upoważnionymi do reprezentowania naszej firmy są następujące osoby:</w:t>
      </w:r>
    </w:p>
    <w:p w14:paraId="58FEEFFC" w14:textId="77777777" w:rsidR="006B239B" w:rsidRPr="006666C9" w:rsidRDefault="006B239B" w:rsidP="006B239B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4749691E" w14:textId="77777777" w:rsidR="006B239B" w:rsidRPr="006666C9" w:rsidRDefault="006B239B" w:rsidP="006B239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6652842E" w14:textId="77777777" w:rsidR="006B239B" w:rsidRPr="006666C9" w:rsidRDefault="006B239B" w:rsidP="006B239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6A5C237" w14:textId="77777777" w:rsidR="006B239B" w:rsidRPr="006666C9" w:rsidRDefault="006B239B" w:rsidP="006B239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201861DE" w14:textId="77777777" w:rsidR="006B239B" w:rsidRPr="006666C9" w:rsidRDefault="006B239B" w:rsidP="006B239B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upoważnienie dla powyżej wskazanych osób wynika z następującego (</w:t>
      </w:r>
      <w:proofErr w:type="spellStart"/>
      <w:r w:rsidRPr="006666C9">
        <w:rPr>
          <w:sz w:val="22"/>
          <w:szCs w:val="22"/>
        </w:rPr>
        <w:t>ych</w:t>
      </w:r>
      <w:proofErr w:type="spellEnd"/>
      <w:r w:rsidRPr="006666C9">
        <w:rPr>
          <w:sz w:val="22"/>
          <w:szCs w:val="22"/>
        </w:rPr>
        <w:t>) dokumentu(ów)</w:t>
      </w:r>
    </w:p>
    <w:p w14:paraId="626F49BA" w14:textId="77777777" w:rsidR="006B239B" w:rsidRPr="006666C9" w:rsidRDefault="006B239B" w:rsidP="006B239B">
      <w:p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26C5ABB" w14:textId="77777777" w:rsidR="006B239B" w:rsidRPr="006666C9" w:rsidRDefault="006B239B" w:rsidP="006B239B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załącznikami do niniejszej oferty są:</w:t>
      </w:r>
    </w:p>
    <w:p w14:paraId="71E1A2EE" w14:textId="77777777" w:rsidR="006B239B" w:rsidRPr="006666C9" w:rsidRDefault="006B239B" w:rsidP="006B239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78346CFC" w14:textId="77777777" w:rsidR="006B239B" w:rsidRPr="006666C9" w:rsidRDefault="006B239B" w:rsidP="006B239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0E45E860" w14:textId="77777777" w:rsidR="006B239B" w:rsidRPr="006666C9" w:rsidRDefault="006B239B" w:rsidP="006B239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AF062D9" w14:textId="77777777" w:rsidR="006B239B" w:rsidRPr="006666C9" w:rsidRDefault="006B239B" w:rsidP="006B239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630CEC9B" w14:textId="77777777" w:rsidR="006B239B" w:rsidRPr="006666C9" w:rsidRDefault="006B239B" w:rsidP="006B239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01DDE4FB" w14:textId="77777777" w:rsidR="006B239B" w:rsidRPr="006666C9" w:rsidRDefault="006B239B" w:rsidP="006B239B">
      <w:pPr>
        <w:spacing w:line="360" w:lineRule="auto"/>
        <w:ind w:left="1440"/>
        <w:jc w:val="both"/>
        <w:rPr>
          <w:sz w:val="22"/>
          <w:szCs w:val="22"/>
        </w:rPr>
      </w:pPr>
    </w:p>
    <w:p w14:paraId="38A62F86" w14:textId="77777777" w:rsidR="006B239B" w:rsidRPr="006666C9" w:rsidRDefault="006B239B" w:rsidP="006B239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6FCBAE1C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AD3F03" w14:textId="77777777" w:rsidR="00101AC9" w:rsidRDefault="00101AC9">
      <w:r>
        <w:separator/>
      </w:r>
    </w:p>
  </w:endnote>
  <w:endnote w:type="continuationSeparator" w:id="0">
    <w:p w14:paraId="52B3E52D" w14:textId="77777777" w:rsidR="00101AC9" w:rsidRDefault="00101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B70E1" w14:textId="77777777" w:rsidR="00E017DB" w:rsidRDefault="00E017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8DCB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AD536" w14:textId="77777777" w:rsidR="00E017DB" w:rsidRDefault="00E017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8401DC" w14:textId="77777777" w:rsidR="00101AC9" w:rsidRDefault="00101AC9">
      <w:r>
        <w:separator/>
      </w:r>
    </w:p>
  </w:footnote>
  <w:footnote w:type="continuationSeparator" w:id="0">
    <w:p w14:paraId="146AA9B2" w14:textId="77777777" w:rsidR="00101AC9" w:rsidRDefault="00101A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13ADC" w14:textId="77777777" w:rsidR="00E017DB" w:rsidRDefault="00E017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C3C2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B8317" w14:textId="77777777" w:rsidR="00E017DB" w:rsidRDefault="00E017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674340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92186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18008927">
    <w:abstractNumId w:val="0"/>
  </w:num>
  <w:num w:numId="4" w16cid:durableId="6431931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1AC9"/>
    <w:rsid w:val="00012286"/>
    <w:rsid w:val="000704FC"/>
    <w:rsid w:val="00071CCC"/>
    <w:rsid w:val="000B731D"/>
    <w:rsid w:val="000D6134"/>
    <w:rsid w:val="000E09C7"/>
    <w:rsid w:val="000F6589"/>
    <w:rsid w:val="00101AC9"/>
    <w:rsid w:val="00106636"/>
    <w:rsid w:val="00116EC6"/>
    <w:rsid w:val="001801DD"/>
    <w:rsid w:val="001D4612"/>
    <w:rsid w:val="00207E98"/>
    <w:rsid w:val="00257D7E"/>
    <w:rsid w:val="002723B0"/>
    <w:rsid w:val="00315A4A"/>
    <w:rsid w:val="004468DE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B239B"/>
    <w:rsid w:val="00733C98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E2B53"/>
    <w:rsid w:val="00B774DC"/>
    <w:rsid w:val="00C253F2"/>
    <w:rsid w:val="00C969A6"/>
    <w:rsid w:val="00CA7D36"/>
    <w:rsid w:val="00D24208"/>
    <w:rsid w:val="00D60C38"/>
    <w:rsid w:val="00D66893"/>
    <w:rsid w:val="00D90ACB"/>
    <w:rsid w:val="00DC1500"/>
    <w:rsid w:val="00E017DB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621DE3"/>
  <w15:chartTrackingRefBased/>
  <w15:docId w15:val="{0FDADBDE-69E3-49BA-853F-5C13ED420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552</Words>
  <Characters>4412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4</cp:revision>
  <cp:lastPrinted>1899-12-31T23:00:00Z</cp:lastPrinted>
  <dcterms:created xsi:type="dcterms:W3CDTF">2023-09-04T10:58:00Z</dcterms:created>
  <dcterms:modified xsi:type="dcterms:W3CDTF">2023-09-04T10:59:00Z</dcterms:modified>
</cp:coreProperties>
</file>