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FA68E" w14:textId="77777777" w:rsidR="00FB7F50" w:rsidRPr="002245BE" w:rsidRDefault="008551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51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55164">
        <w:rPr>
          <w:sz w:val="22"/>
          <w:szCs w:val="22"/>
        </w:rPr>
        <w:t>2023-09-14</w:t>
      </w:r>
    </w:p>
    <w:p w14:paraId="78B569B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A60419" w14:textId="77777777" w:rsidR="00FB7F50" w:rsidRPr="002245BE" w:rsidRDefault="00855164" w:rsidP="00FB7F50">
      <w:pPr>
        <w:spacing w:after="40"/>
        <w:rPr>
          <w:b/>
          <w:bCs/>
          <w:sz w:val="22"/>
          <w:szCs w:val="22"/>
        </w:rPr>
      </w:pPr>
      <w:r w:rsidRPr="0085516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5F812EB" w14:textId="77777777" w:rsidR="00FB7F50" w:rsidRPr="002245BE" w:rsidRDefault="00855164" w:rsidP="00FB7F50">
      <w:pPr>
        <w:rPr>
          <w:sz w:val="22"/>
          <w:szCs w:val="22"/>
        </w:rPr>
      </w:pPr>
      <w:r w:rsidRPr="0085516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55164">
        <w:rPr>
          <w:sz w:val="22"/>
          <w:szCs w:val="22"/>
        </w:rPr>
        <w:t>66</w:t>
      </w:r>
    </w:p>
    <w:p w14:paraId="68FA810F" w14:textId="77777777" w:rsidR="00FB7F50" w:rsidRPr="002245BE" w:rsidRDefault="00855164" w:rsidP="00FB7F50">
      <w:pPr>
        <w:rPr>
          <w:sz w:val="22"/>
          <w:szCs w:val="22"/>
        </w:rPr>
      </w:pPr>
      <w:r w:rsidRPr="0085516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55164">
        <w:rPr>
          <w:sz w:val="22"/>
          <w:szCs w:val="22"/>
        </w:rPr>
        <w:t>Kraków</w:t>
      </w:r>
    </w:p>
    <w:p w14:paraId="6D36056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C7AEC6E" w14:textId="5540A7BC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C6FCA50" w14:textId="57B131EF" w:rsidR="00C12039" w:rsidRDefault="00C12039" w:rsidP="00A17CDB">
      <w:pPr>
        <w:jc w:val="both"/>
        <w:rPr>
          <w:bCs/>
          <w:sz w:val="18"/>
          <w:szCs w:val="18"/>
        </w:rPr>
      </w:pPr>
    </w:p>
    <w:p w14:paraId="43D5739E" w14:textId="0E8CA437" w:rsidR="00C12039" w:rsidRPr="00A17CDB" w:rsidRDefault="00C12039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Pismo::SZP-271-29-2023.657.EJK</w:t>
      </w:r>
    </w:p>
    <w:p w14:paraId="22CD1CE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DA240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5164" w:rsidRPr="00607F9B" w14:paraId="3905D4AC" w14:textId="77777777" w:rsidTr="007D576C">
        <w:trPr>
          <w:trHeight w:val="638"/>
        </w:trPr>
        <w:tc>
          <w:tcPr>
            <w:tcW w:w="959" w:type="dxa"/>
            <w:shd w:val="clear" w:color="auto" w:fill="auto"/>
          </w:tcPr>
          <w:p w14:paraId="18A417A7" w14:textId="77777777" w:rsidR="00855164" w:rsidRPr="00607F9B" w:rsidRDefault="00855164" w:rsidP="007D5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2C1A9C" w14:textId="77777777" w:rsidR="00855164" w:rsidRPr="00607F9B" w:rsidRDefault="00855164" w:rsidP="007D5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516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5164">
              <w:rPr>
                <w:b/>
                <w:bCs/>
                <w:sz w:val="22"/>
                <w:szCs w:val="22"/>
              </w:rPr>
              <w:t>Zakup narzędzi medycznych jednorazowego użytku z dzierżawą zestawów elektrochirurgicznych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5164">
              <w:rPr>
                <w:b/>
                <w:sz w:val="22"/>
                <w:szCs w:val="22"/>
              </w:rPr>
              <w:t>SZP-271-29-2023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BCA9F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55164" w:rsidRPr="0085516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55164" w:rsidRPr="00855164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55164" w14:paraId="644581C1" w14:textId="77777777" w:rsidTr="007D576C">
        <w:trPr>
          <w:cantSplit/>
        </w:trPr>
        <w:tc>
          <w:tcPr>
            <w:tcW w:w="10150" w:type="dxa"/>
          </w:tcPr>
          <w:p w14:paraId="73D06C1F" w14:textId="77777777" w:rsidR="00855164" w:rsidRPr="00D26ED6" w:rsidRDefault="00855164" w:rsidP="007D57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5164">
              <w:rPr>
                <w:b/>
                <w:sz w:val="22"/>
                <w:szCs w:val="22"/>
              </w:rPr>
              <w:t>Olympus Polska Sp. z o.o.</w:t>
            </w:r>
          </w:p>
          <w:p w14:paraId="1DD0DED8" w14:textId="77777777" w:rsidR="00855164" w:rsidRPr="009F0E5C" w:rsidRDefault="00855164" w:rsidP="007D576C">
            <w:pPr>
              <w:jc w:val="both"/>
              <w:rPr>
                <w:bCs/>
                <w:sz w:val="22"/>
                <w:szCs w:val="22"/>
              </w:rPr>
            </w:pPr>
            <w:r w:rsidRPr="00855164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16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01C86D" w14:textId="77777777" w:rsidR="00855164" w:rsidRPr="009F0E5C" w:rsidRDefault="00855164" w:rsidP="007D576C">
            <w:pPr>
              <w:jc w:val="both"/>
              <w:rPr>
                <w:bCs/>
                <w:sz w:val="22"/>
                <w:szCs w:val="22"/>
              </w:rPr>
            </w:pPr>
            <w:r w:rsidRPr="00855164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164">
              <w:rPr>
                <w:bCs/>
                <w:sz w:val="22"/>
                <w:szCs w:val="22"/>
              </w:rPr>
              <w:t>Warszawa</w:t>
            </w:r>
          </w:p>
          <w:p w14:paraId="6C72F422" w14:textId="77777777" w:rsidR="00855164" w:rsidRPr="00D26ED6" w:rsidRDefault="00855164" w:rsidP="007D5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0CA3FB" w14:textId="77794802" w:rsidR="00855164" w:rsidRPr="00D26ED6" w:rsidRDefault="00855164" w:rsidP="007D57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55164">
              <w:rPr>
                <w:sz w:val="22"/>
                <w:szCs w:val="22"/>
              </w:rPr>
              <w:t>Zakup narzędzi medycznych jednorazowego użytku z dzierżawą zestawów elektrochirurgicznych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55164">
              <w:rPr>
                <w:b/>
                <w:sz w:val="22"/>
                <w:szCs w:val="22"/>
              </w:rPr>
              <w:t>709 416.00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CFB8FC1" w14:textId="77777777" w:rsidR="00855164" w:rsidRPr="00D26ED6" w:rsidRDefault="00855164" w:rsidP="007D57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C6A219" w14:textId="417F8C93" w:rsidR="00855164" w:rsidRDefault="00C12039" w:rsidP="007D576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 warunki zawarte w SWZ, w ustawie Prawo zamówień publicznych  oraz jest najkorzystniejsza w kryteriach określonych w SWZ</w:t>
            </w:r>
          </w:p>
        </w:tc>
      </w:tr>
    </w:tbl>
    <w:p w14:paraId="598FBFC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237"/>
        <w:gridCol w:w="1276"/>
        <w:gridCol w:w="1985"/>
      </w:tblGrid>
      <w:tr w:rsidR="00C12039" w:rsidRPr="008567C7" w14:paraId="1A553869" w14:textId="77777777" w:rsidTr="00C12039">
        <w:trPr>
          <w:trHeight w:val="510"/>
        </w:trPr>
        <w:tc>
          <w:tcPr>
            <w:tcW w:w="709" w:type="dxa"/>
            <w:vAlign w:val="center"/>
          </w:tcPr>
          <w:p w14:paraId="7ABDEA85" w14:textId="77777777" w:rsidR="00C12039" w:rsidRPr="008567C7" w:rsidRDefault="00C120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237" w:type="dxa"/>
            <w:vAlign w:val="center"/>
          </w:tcPr>
          <w:p w14:paraId="62DAE25B" w14:textId="77777777" w:rsidR="00C12039" w:rsidRPr="008567C7" w:rsidRDefault="00C120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022AA896" w14:textId="77777777" w:rsidR="00C12039" w:rsidRPr="008567C7" w:rsidRDefault="00C120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15B9F769" w14:textId="77777777" w:rsidR="00C12039" w:rsidRPr="008567C7" w:rsidRDefault="00C120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2039" w:rsidRPr="008567C7" w14:paraId="60AA1B0F" w14:textId="77777777" w:rsidTr="00C12039">
        <w:tc>
          <w:tcPr>
            <w:tcW w:w="709" w:type="dxa"/>
            <w:vAlign w:val="center"/>
          </w:tcPr>
          <w:p w14:paraId="5261CFA3" w14:textId="77777777" w:rsidR="00C12039" w:rsidRPr="008567C7" w:rsidRDefault="00C12039" w:rsidP="007D57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37" w:type="dxa"/>
            <w:vAlign w:val="center"/>
          </w:tcPr>
          <w:p w14:paraId="0D678299" w14:textId="77777777" w:rsidR="00C12039" w:rsidRPr="002B6761" w:rsidRDefault="00C12039" w:rsidP="007D57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14:paraId="5709EE03" w14:textId="77777777" w:rsidR="00C12039" w:rsidRPr="008567C7" w:rsidRDefault="00C12039" w:rsidP="007D57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516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FCDF67" w14:textId="77777777" w:rsidR="00C12039" w:rsidRPr="001B7815" w:rsidRDefault="00C12039" w:rsidP="007D57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516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2A1344FE" w14:textId="692F57DA" w:rsidR="00C12039" w:rsidRPr="008567C7" w:rsidRDefault="00C12039" w:rsidP="007D57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85516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14:paraId="091E0B74" w14:textId="70A31C96" w:rsidR="00C12039" w:rsidRPr="008567C7" w:rsidRDefault="00C12039" w:rsidP="007D57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16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85516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601FE381" w14:textId="77777777" w:rsidR="00512460" w:rsidRDefault="00512460" w:rsidP="00F960D7">
      <w:pPr>
        <w:spacing w:line="360" w:lineRule="auto"/>
        <w:jc w:val="both"/>
        <w:rPr>
          <w:bCs/>
        </w:rPr>
      </w:pPr>
    </w:p>
    <w:p w14:paraId="6645EF4B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8A369" w14:textId="77777777" w:rsidR="000E162B" w:rsidRDefault="000E162B">
      <w:r>
        <w:separator/>
      </w:r>
    </w:p>
  </w:endnote>
  <w:endnote w:type="continuationSeparator" w:id="0">
    <w:p w14:paraId="24720E64" w14:textId="77777777" w:rsidR="000E162B" w:rsidRDefault="000E1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2B0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1E8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21BD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61AF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8B5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1EF2B" w14:textId="77777777" w:rsidR="000E162B" w:rsidRDefault="000E162B">
      <w:r>
        <w:separator/>
      </w:r>
    </w:p>
  </w:footnote>
  <w:footnote w:type="continuationSeparator" w:id="0">
    <w:p w14:paraId="649539E1" w14:textId="77777777" w:rsidR="000E162B" w:rsidRDefault="000E1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D3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0FC8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AB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FBD"/>
    <w:rsid w:val="00005838"/>
    <w:rsid w:val="00022322"/>
    <w:rsid w:val="00042497"/>
    <w:rsid w:val="000C1E6F"/>
    <w:rsid w:val="000E162B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460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5164"/>
    <w:rsid w:val="008567C7"/>
    <w:rsid w:val="008642B3"/>
    <w:rsid w:val="008A6C10"/>
    <w:rsid w:val="008E4FBD"/>
    <w:rsid w:val="008E5102"/>
    <w:rsid w:val="00915B9E"/>
    <w:rsid w:val="00952256"/>
    <w:rsid w:val="0097748A"/>
    <w:rsid w:val="009F0E5C"/>
    <w:rsid w:val="00A029B8"/>
    <w:rsid w:val="00A17CDB"/>
    <w:rsid w:val="00AA02AC"/>
    <w:rsid w:val="00AC61FC"/>
    <w:rsid w:val="00B32D12"/>
    <w:rsid w:val="00B464D3"/>
    <w:rsid w:val="00B8185B"/>
    <w:rsid w:val="00BD2174"/>
    <w:rsid w:val="00C1203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1D5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EF973"/>
  <w15:chartTrackingRefBased/>
  <w15:docId w15:val="{FC776A7D-59A1-42D0-A554-E565E1BBF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2023-09-14T08:48:00Z</dcterms:created>
  <dcterms:modified xsi:type="dcterms:W3CDTF">2023-09-15T08:19:00Z</dcterms:modified>
</cp:coreProperties>
</file>