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11EEC" w:rsidRPr="00611EE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11EEC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611EEC">
        <w:rPr>
          <w:rFonts w:ascii="Arial" w:hAnsi="Arial" w:cs="Arial"/>
        </w:rPr>
        <w:t>Gmina Szerzyny</w:t>
      </w:r>
    </w:p>
    <w:p w:rsidR="006676AE" w:rsidRPr="0012157F" w:rsidRDefault="00611EEC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11EEC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611EEC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11EE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11EEC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611EEC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11EEC" w:rsidRPr="0012157F" w:rsidTr="007918A6">
        <w:tc>
          <w:tcPr>
            <w:tcW w:w="9104" w:type="dxa"/>
            <w:shd w:val="clear" w:color="auto" w:fill="D9D9D9"/>
          </w:tcPr>
          <w:p w:rsidR="00611EEC" w:rsidRPr="0012157F" w:rsidRDefault="00611EEC" w:rsidP="007918A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11EEC" w:rsidRPr="0012157F" w:rsidRDefault="00611EEC" w:rsidP="007918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11EE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11EEC" w:rsidRPr="00612283" w:rsidRDefault="00611EEC" w:rsidP="007918A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11EEC" w:rsidRPr="00612283" w:rsidRDefault="00611EEC" w:rsidP="007918A6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11EEC" w:rsidRPr="0012157F" w:rsidRDefault="00611EEC" w:rsidP="007918A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11EE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11EEC">
        <w:rPr>
          <w:rFonts w:ascii="Arial" w:hAnsi="Arial" w:cs="Arial"/>
          <w:b/>
          <w:sz w:val="24"/>
          <w:szCs w:val="24"/>
        </w:rPr>
        <w:t>Budowa drogi gminnej klasy D w km od 0+000 do 0+481,42 wraz z budową skrzyżowania drogi powiatowej nr 1387K w km 8+233 oraz budową skrzyżowania drogi powiatowej nr 1384K w km 15+106 w miejscowości Szerzyny w gminie Szerzyny (dokończenie cz.2)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11EEC" w:rsidRPr="00611EEC">
        <w:rPr>
          <w:rFonts w:ascii="Arial" w:hAnsi="Arial" w:cs="Arial"/>
          <w:b/>
          <w:sz w:val="24"/>
          <w:szCs w:val="24"/>
        </w:rPr>
        <w:t>FER.271.15.2023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11EEC" w:rsidRPr="00611EEC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611EEC" w:rsidRPr="00992BD8" w:rsidRDefault="00611EEC" w:rsidP="00611EEC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611EEC" w:rsidP="00611EEC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611EEC" w:rsidRPr="00A44833" w:rsidRDefault="00611EEC" w:rsidP="00611EE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611EEC" w:rsidRPr="0012157F" w:rsidRDefault="00611EEC" w:rsidP="00611EE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5</w:t>
      </w:r>
    </w:p>
    <w:p w:rsidR="00611EEC" w:rsidRPr="0012157F" w:rsidRDefault="00611EEC" w:rsidP="00611EEC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611EEC" w:rsidRPr="00A44833" w:rsidRDefault="00611EEC" w:rsidP="00611EE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611EEC" w:rsidRPr="0012157F" w:rsidRDefault="00611EEC" w:rsidP="00611EE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:rsidR="00611EEC" w:rsidRPr="0012157F" w:rsidRDefault="00611EEC" w:rsidP="00611EEC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11EEC" w:rsidRPr="0012157F" w:rsidTr="007918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EEC" w:rsidRPr="0012157F" w:rsidRDefault="00611EEC" w:rsidP="007918A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E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EEC" w:rsidRPr="0012157F" w:rsidRDefault="00611EEC" w:rsidP="007918A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1EE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11EEC" w:rsidRPr="00611EEC" w:rsidRDefault="00611EEC" w:rsidP="007918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EE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611EEC" w:rsidRPr="0012157F" w:rsidRDefault="00611EEC" w:rsidP="007918A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EEC">
              <w:rPr>
                <w:rFonts w:ascii="Arial" w:hAnsi="Arial" w:cs="Arial"/>
                <w:sz w:val="24"/>
                <w:szCs w:val="24"/>
              </w:rPr>
              <w:t>Wykonawca spełni warunek udziału w postępowaniu dotyczący sytuacji ekonomicznej lub finansowej, jeżeli wykaże, że posiada środki finansowe lub zdolność kredytową w wysokości nie mniejszej jak:  200.000,00 złotych (dwieście tysięcy złotych)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FD8" w:rsidRDefault="00346FD8" w:rsidP="0038231F">
      <w:pPr>
        <w:spacing w:after="0" w:line="240" w:lineRule="auto"/>
      </w:pPr>
      <w:r>
        <w:separator/>
      </w:r>
    </w:p>
  </w:endnote>
  <w:endnote w:type="continuationSeparator" w:id="1">
    <w:p w:rsidR="00346FD8" w:rsidRDefault="00346F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EEC" w:rsidRDefault="00611E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3D6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3D6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EEC" w:rsidRDefault="00611E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FD8" w:rsidRDefault="00346FD8" w:rsidP="0038231F">
      <w:pPr>
        <w:spacing w:after="0" w:line="240" w:lineRule="auto"/>
      </w:pPr>
      <w:r>
        <w:separator/>
      </w:r>
    </w:p>
  </w:footnote>
  <w:footnote w:type="continuationSeparator" w:id="1">
    <w:p w:rsidR="00346FD8" w:rsidRDefault="00346FD8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EEC" w:rsidRDefault="00611E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EEC" w:rsidRDefault="00611E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EEC" w:rsidRDefault="00611E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611EE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FD8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523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1EE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4BE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3D6B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2023-09-14T12:59:00Z</cp:lastPrinted>
  <dcterms:created xsi:type="dcterms:W3CDTF">2023-09-14T13:00:00Z</dcterms:created>
  <dcterms:modified xsi:type="dcterms:W3CDTF">2023-09-14T13:00:00Z</dcterms:modified>
</cp:coreProperties>
</file>