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730CE" w14:textId="74C39C37" w:rsidR="00FB7F50" w:rsidRPr="002245BE" w:rsidRDefault="005379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3791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236D5">
        <w:rPr>
          <w:sz w:val="22"/>
          <w:szCs w:val="22"/>
        </w:rPr>
        <w:t>………………………..</w:t>
      </w:r>
    </w:p>
    <w:p w14:paraId="5638111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FF3CF4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762EA27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8BD7F1B" w14:textId="77777777" w:rsidR="002032C0" w:rsidRPr="002032C0" w:rsidRDefault="002032C0" w:rsidP="002032C0">
      <w:r w:rsidRPr="002032C0">
        <w:t>ul. Prądnicka 35-37</w:t>
      </w:r>
    </w:p>
    <w:p w14:paraId="18C21DB5" w14:textId="77777777" w:rsidR="002032C0" w:rsidRPr="002032C0" w:rsidRDefault="002032C0" w:rsidP="002032C0">
      <w:r w:rsidRPr="002032C0">
        <w:t>31-202 Kraków</w:t>
      </w:r>
    </w:p>
    <w:p w14:paraId="69FA55A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3B420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37916" w:rsidRPr="00607F9B" w14:paraId="466B4F65" w14:textId="77777777" w:rsidTr="002E40EC">
        <w:trPr>
          <w:trHeight w:val="638"/>
        </w:trPr>
        <w:tc>
          <w:tcPr>
            <w:tcW w:w="959" w:type="dxa"/>
            <w:shd w:val="clear" w:color="auto" w:fill="auto"/>
          </w:tcPr>
          <w:p w14:paraId="704F1FD1" w14:textId="77777777" w:rsidR="00537916" w:rsidRPr="00607F9B" w:rsidRDefault="00537916" w:rsidP="002E40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848EE9" w14:textId="2BE557E3" w:rsidR="00537916" w:rsidRPr="00607F9B" w:rsidRDefault="00537916" w:rsidP="002E40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7916">
              <w:rPr>
                <w:sz w:val="22"/>
                <w:szCs w:val="22"/>
              </w:rPr>
              <w:t>przetarg</w:t>
            </w:r>
            <w:r w:rsidR="005236D5">
              <w:rPr>
                <w:sz w:val="22"/>
                <w:szCs w:val="22"/>
              </w:rPr>
              <w:t>u</w:t>
            </w:r>
            <w:r w:rsidRPr="00537916">
              <w:rPr>
                <w:sz w:val="22"/>
                <w:szCs w:val="22"/>
              </w:rPr>
              <w:t xml:space="preserve"> nieograniczon</w:t>
            </w:r>
            <w:r w:rsidR="005236D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7916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7916">
              <w:rPr>
                <w:b/>
                <w:sz w:val="22"/>
                <w:szCs w:val="22"/>
              </w:rPr>
              <w:t>ZP/24/2023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DD1ABD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236D5" w14:paraId="6F84ECEF" w14:textId="77777777" w:rsidTr="002E40EC">
        <w:trPr>
          <w:cantSplit/>
        </w:trPr>
        <w:tc>
          <w:tcPr>
            <w:tcW w:w="9072" w:type="dxa"/>
          </w:tcPr>
          <w:p w14:paraId="2923D781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SORIMEX Sp. z o.o. Sp.k.</w:t>
            </w:r>
          </w:p>
          <w:p w14:paraId="5F0F2A4E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Równinna 25 </w:t>
            </w:r>
          </w:p>
          <w:p w14:paraId="63D6E640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87-100 Toruń</w:t>
            </w:r>
          </w:p>
          <w:p w14:paraId="464BFF04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</w:p>
          <w:p w14:paraId="6C830727" w14:textId="69A7E293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3 - Elektrody EKG </w:t>
            </w:r>
          </w:p>
          <w:p w14:paraId="79B6670A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2F4E7255" w14:textId="659BDED8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34E1AC90" w14:textId="77777777" w:rsidTr="002E40EC">
        <w:trPr>
          <w:cantSplit/>
        </w:trPr>
        <w:tc>
          <w:tcPr>
            <w:tcW w:w="9072" w:type="dxa"/>
          </w:tcPr>
          <w:p w14:paraId="314A9E43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VYGON Polska Sp. z o.o.</w:t>
            </w:r>
          </w:p>
          <w:p w14:paraId="16A64B3B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Francuska 39 /6</w:t>
            </w:r>
          </w:p>
          <w:p w14:paraId="04A0D693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03-905 Warszawa</w:t>
            </w:r>
          </w:p>
          <w:p w14:paraId="29548B76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2B770157" w14:textId="68AC231A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4 - Filtr do przetoczeń </w:t>
            </w:r>
          </w:p>
          <w:p w14:paraId="0F7B276C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E4CD706" w14:textId="02A41249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236D5" w14:paraId="5C31E391" w14:textId="77777777" w:rsidTr="002E40EC">
        <w:trPr>
          <w:cantSplit/>
        </w:trPr>
        <w:tc>
          <w:tcPr>
            <w:tcW w:w="9072" w:type="dxa"/>
          </w:tcPr>
          <w:p w14:paraId="1653EA1C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Centrum Zaopatrzenia Medycznego "</w:t>
            </w:r>
            <w:proofErr w:type="spellStart"/>
            <w:r>
              <w:rPr>
                <w:b/>
                <w:sz w:val="22"/>
                <w:szCs w:val="22"/>
              </w:rPr>
              <w:t>Cezal</w:t>
            </w:r>
            <w:proofErr w:type="spellEnd"/>
            <w:r>
              <w:rPr>
                <w:b/>
                <w:sz w:val="22"/>
                <w:szCs w:val="22"/>
              </w:rPr>
              <w:t>" S.A Wrocław Oddział Kraków</w:t>
            </w:r>
          </w:p>
          <w:p w14:paraId="2C48E39A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Balicka 117 </w:t>
            </w:r>
          </w:p>
          <w:p w14:paraId="035063F7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30-149 Kraków</w:t>
            </w:r>
          </w:p>
          <w:p w14:paraId="3E17A61D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2C4C86E6" w14:textId="2ECB8665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5 - Igły </w:t>
            </w:r>
          </w:p>
          <w:p w14:paraId="0EDFE04D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689CA34E" w14:textId="3DACAD09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236D5" w14:paraId="665339F7" w14:textId="77777777" w:rsidTr="002E40EC">
        <w:trPr>
          <w:cantSplit/>
        </w:trPr>
        <w:tc>
          <w:tcPr>
            <w:tcW w:w="9072" w:type="dxa"/>
          </w:tcPr>
          <w:p w14:paraId="039D1C6E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SKAMEX Spółka z ograniczona odpowiedzialnością</w:t>
            </w:r>
          </w:p>
          <w:p w14:paraId="3D585106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Częstochowska 38/52 </w:t>
            </w:r>
          </w:p>
          <w:p w14:paraId="00291B57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93-121 Łódź</w:t>
            </w:r>
          </w:p>
          <w:p w14:paraId="440A8902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6336F89A" w14:textId="50EFA463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6 - Kaniule do wkłuć dotętniczych </w:t>
            </w:r>
          </w:p>
          <w:p w14:paraId="4EEC233B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285BD6FC" w14:textId="54106EDE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6E284BB9" w14:textId="77777777" w:rsidTr="002E40EC">
        <w:trPr>
          <w:cantSplit/>
        </w:trPr>
        <w:tc>
          <w:tcPr>
            <w:tcW w:w="9072" w:type="dxa"/>
          </w:tcPr>
          <w:p w14:paraId="06208038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Zarys International Group Sp. z o.o. Sp.k.</w:t>
            </w:r>
          </w:p>
          <w:p w14:paraId="27E386D0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Pod Borem 18 </w:t>
            </w:r>
          </w:p>
          <w:p w14:paraId="5EB7A251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41-808 Zabrze</w:t>
            </w:r>
          </w:p>
          <w:p w14:paraId="45DAE593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79A624AC" w14:textId="14823FB0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7 - Kieliszki plastikowe </w:t>
            </w:r>
          </w:p>
          <w:p w14:paraId="75D9C661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3F2AF5E6" w14:textId="3E9C66A8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</w:t>
            </w:r>
          </w:p>
        </w:tc>
      </w:tr>
      <w:tr w:rsidR="005236D5" w14:paraId="2123BA0A" w14:textId="77777777" w:rsidTr="002E40EC">
        <w:trPr>
          <w:cantSplit/>
        </w:trPr>
        <w:tc>
          <w:tcPr>
            <w:tcW w:w="9072" w:type="dxa"/>
          </w:tcPr>
          <w:p w14:paraId="5791F9F5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Elektro </w:t>
            </w:r>
            <w:proofErr w:type="spellStart"/>
            <w:r>
              <w:rPr>
                <w:b/>
                <w:sz w:val="22"/>
                <w:szCs w:val="22"/>
              </w:rPr>
              <w:t>Med</w:t>
            </w:r>
            <w:proofErr w:type="spellEnd"/>
            <w:r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162F1548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Zabierzowska 11 </w:t>
            </w:r>
          </w:p>
          <w:p w14:paraId="27502680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32-005 Niepołomice</w:t>
            </w:r>
          </w:p>
          <w:p w14:paraId="48E1D0F2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A19A297" w14:textId="63D1EE9E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9 - Pojemniki chirurgiczne z formaliną </w:t>
            </w:r>
          </w:p>
          <w:p w14:paraId="647F4A0E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5265A97B" w14:textId="0248D4B4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5213DDEF" w14:textId="77777777" w:rsidTr="002E40EC">
        <w:trPr>
          <w:cantSplit/>
        </w:trPr>
        <w:tc>
          <w:tcPr>
            <w:tcW w:w="9072" w:type="dxa"/>
          </w:tcPr>
          <w:p w14:paraId="1936764A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SARSTEDT Spółka z o.o.</w:t>
            </w:r>
          </w:p>
          <w:p w14:paraId="5964B29F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Warszawska 25 </w:t>
            </w:r>
          </w:p>
          <w:p w14:paraId="07257161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05-082 Blizne Łaszczyńskiego, Stare Babice</w:t>
            </w:r>
          </w:p>
          <w:p w14:paraId="427B5421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057512E" w14:textId="07BC1FA2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10 - Probówki do pobierania krwi u noworodków i dzieci mikrometodą </w:t>
            </w:r>
          </w:p>
          <w:p w14:paraId="00D2075D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44A3918E" w14:textId="1471305D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6CAE5F20" w14:textId="77777777" w:rsidTr="002E40EC">
        <w:trPr>
          <w:cantSplit/>
        </w:trPr>
        <w:tc>
          <w:tcPr>
            <w:tcW w:w="9072" w:type="dxa"/>
          </w:tcPr>
          <w:p w14:paraId="5489F6EB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SARSTEDT Spółka z o.o.</w:t>
            </w:r>
          </w:p>
          <w:p w14:paraId="4BD27CC6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Warszawska 25 </w:t>
            </w:r>
          </w:p>
          <w:p w14:paraId="650984E1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05-082 Blizne Łaszczyńskiego, Stare Babice</w:t>
            </w:r>
          </w:p>
          <w:p w14:paraId="393B9A7C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na:</w:t>
            </w:r>
          </w:p>
          <w:p w14:paraId="3EA24C5B" w14:textId="57164378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11: Pakiet 11 - Probówki do wykonywania badań z zakresu serologii transfuzjologicznej </w:t>
            </w:r>
            <w:r>
              <w:rPr>
                <w:sz w:val="22"/>
                <w:szCs w:val="22"/>
              </w:rPr>
              <w:br/>
              <w:t xml:space="preserve">i nakłuwacze </w:t>
            </w:r>
          </w:p>
          <w:p w14:paraId="73581992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F70926F" w14:textId="15D9E011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668A197A" w14:textId="77777777" w:rsidTr="002E40EC">
        <w:trPr>
          <w:cantSplit/>
        </w:trPr>
        <w:tc>
          <w:tcPr>
            <w:tcW w:w="9072" w:type="dxa"/>
          </w:tcPr>
          <w:p w14:paraId="559D19C9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SARSTEDT Spółka z o.o.</w:t>
            </w:r>
          </w:p>
          <w:p w14:paraId="06F328B0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Warszawska 25 </w:t>
            </w:r>
          </w:p>
          <w:p w14:paraId="396C944C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05-082 Blizne Łaszczyńskiego, Stare Babice</w:t>
            </w:r>
          </w:p>
          <w:p w14:paraId="1581EF78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</w:p>
          <w:p w14:paraId="34CC897D" w14:textId="0C274696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12 - Probówki Falcona </w:t>
            </w:r>
          </w:p>
          <w:p w14:paraId="25C35169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39394EA0" w14:textId="5116EA2E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0E61153F" w14:textId="77777777" w:rsidTr="002E40EC">
        <w:trPr>
          <w:cantSplit/>
        </w:trPr>
        <w:tc>
          <w:tcPr>
            <w:tcW w:w="9072" w:type="dxa"/>
          </w:tcPr>
          <w:p w14:paraId="0F1306ED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67FD778E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Wynalazek 1 </w:t>
            </w:r>
          </w:p>
          <w:p w14:paraId="01E06B0A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02-677 Warszawa</w:t>
            </w:r>
          </w:p>
          <w:p w14:paraId="19771A0E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092F4024" w14:textId="59CBA2DC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13 - Prowadnica jednorazowa </w:t>
            </w:r>
          </w:p>
          <w:p w14:paraId="74BC6045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6F403C95" w14:textId="79C623EF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2A4FA4BA" w14:textId="77777777" w:rsidTr="002E40EC">
        <w:trPr>
          <w:cantSplit/>
        </w:trPr>
        <w:tc>
          <w:tcPr>
            <w:tcW w:w="9072" w:type="dxa"/>
          </w:tcPr>
          <w:p w14:paraId="3BCB0B34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Becton</w:t>
            </w:r>
            <w:proofErr w:type="spellEnd"/>
            <w:r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7779AD64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Osmańska 14 </w:t>
            </w:r>
          </w:p>
          <w:p w14:paraId="11FDDDED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02-823 Warszawa</w:t>
            </w:r>
          </w:p>
          <w:p w14:paraId="533785AB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40FD048" w14:textId="7433BEDD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14 - Przedłużacz z kranikiem trójdrożnym </w:t>
            </w:r>
          </w:p>
          <w:p w14:paraId="3DB627DB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5E66D6EA" w14:textId="1023E443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7F16AE03" w14:textId="77777777" w:rsidTr="002E40EC">
        <w:trPr>
          <w:cantSplit/>
        </w:trPr>
        <w:tc>
          <w:tcPr>
            <w:tcW w:w="9072" w:type="dxa"/>
          </w:tcPr>
          <w:p w14:paraId="1C3DB6BC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PHU ANMAR Sp. z o.o. Sp. k</w:t>
            </w:r>
          </w:p>
          <w:p w14:paraId="0698111C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Strefowa 22 </w:t>
            </w:r>
          </w:p>
          <w:p w14:paraId="12D5053D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43-100 Tychy</w:t>
            </w:r>
          </w:p>
          <w:p w14:paraId="1136B321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7A82B4C7" w14:textId="002E288A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15 - Przyrząd do aspiracji leków z butelki </w:t>
            </w:r>
          </w:p>
          <w:p w14:paraId="035E348D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74B5D76F" w14:textId="5012BB3F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13741E89" w14:textId="77777777" w:rsidTr="002E40EC">
        <w:trPr>
          <w:cantSplit/>
        </w:trPr>
        <w:tc>
          <w:tcPr>
            <w:tcW w:w="9072" w:type="dxa"/>
          </w:tcPr>
          <w:p w14:paraId="78CAC8B2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Billmed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Sp.zo.o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16825611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>
              <w:rPr>
                <w:bCs/>
                <w:sz w:val="22"/>
                <w:szCs w:val="22"/>
              </w:rPr>
              <w:t>Krypska</w:t>
            </w:r>
            <w:proofErr w:type="spellEnd"/>
            <w:r>
              <w:rPr>
                <w:bCs/>
                <w:sz w:val="22"/>
                <w:szCs w:val="22"/>
              </w:rPr>
              <w:t xml:space="preserve"> 24 /1</w:t>
            </w:r>
          </w:p>
          <w:p w14:paraId="212C9854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04-082 Warszawa</w:t>
            </w:r>
          </w:p>
          <w:p w14:paraId="46DC934D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170BC113" w14:textId="05D5DA2D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17 - Ssanie do drenażu opłucnowego bez wymiennego wkładu </w:t>
            </w:r>
          </w:p>
          <w:p w14:paraId="38FAB00C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32CA3C32" w14:textId="04409467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5236D5" w14:paraId="479823B4" w14:textId="77777777" w:rsidTr="002E40EC">
        <w:trPr>
          <w:cantSplit/>
        </w:trPr>
        <w:tc>
          <w:tcPr>
            <w:tcW w:w="9072" w:type="dxa"/>
          </w:tcPr>
          <w:p w14:paraId="13E1348B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SARSTEDT Spółka z o.o.</w:t>
            </w:r>
          </w:p>
          <w:p w14:paraId="41A97DBB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Warszawska 25 </w:t>
            </w:r>
          </w:p>
          <w:p w14:paraId="1E49427B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05-082 Blizne Łaszczyńskiego, Stare Babice</w:t>
            </w:r>
          </w:p>
          <w:p w14:paraId="7B883076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32B81F85" w14:textId="781FB1FC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18 - System do pobierania krwi </w:t>
            </w:r>
          </w:p>
          <w:p w14:paraId="5C9E0682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B9E00FA" w14:textId="356C9739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60EA8003" w14:textId="77777777" w:rsidTr="002E40EC">
        <w:trPr>
          <w:cantSplit/>
        </w:trPr>
        <w:tc>
          <w:tcPr>
            <w:tcW w:w="9072" w:type="dxa"/>
          </w:tcPr>
          <w:p w14:paraId="637746CF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Zarys International Group Sp. z o.o. Sp.k.</w:t>
            </w:r>
          </w:p>
          <w:p w14:paraId="71E45979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Pod Borem 18 </w:t>
            </w:r>
          </w:p>
          <w:p w14:paraId="604974D6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41-808 Zabrze</w:t>
            </w:r>
          </w:p>
          <w:p w14:paraId="7D141592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068C8E75" w14:textId="72FBFD40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19 - Stapler skórny </w:t>
            </w:r>
          </w:p>
          <w:p w14:paraId="5941E144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3315A869" w14:textId="4F6BC179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3659B0C7" w14:textId="77777777" w:rsidTr="002E40EC">
        <w:trPr>
          <w:cantSplit/>
        </w:trPr>
        <w:tc>
          <w:tcPr>
            <w:tcW w:w="9072" w:type="dxa"/>
          </w:tcPr>
          <w:p w14:paraId="773356DD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>
              <w:rPr>
                <w:b/>
                <w:sz w:val="22"/>
                <w:szCs w:val="22"/>
              </w:rPr>
              <w:t xml:space="preserve"> Chifa Spółka z ograniczoną odpowiedzialnością</w:t>
            </w:r>
          </w:p>
          <w:p w14:paraId="079858E5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Tysiąclecia 14 </w:t>
            </w:r>
          </w:p>
          <w:p w14:paraId="7A96FF5C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64-300 Nowy Tomyśl</w:t>
            </w:r>
          </w:p>
          <w:p w14:paraId="0DCF7924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6B671259" w14:textId="482F7F1A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20 - Staplery II </w:t>
            </w:r>
          </w:p>
          <w:p w14:paraId="6C37C9FB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4571B5D6" w14:textId="334C8085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19B19011" w14:textId="77777777" w:rsidTr="002E40EC">
        <w:trPr>
          <w:cantSplit/>
        </w:trPr>
        <w:tc>
          <w:tcPr>
            <w:tcW w:w="9072" w:type="dxa"/>
          </w:tcPr>
          <w:p w14:paraId="13700CE6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SINMED Sp. z o. o.</w:t>
            </w:r>
          </w:p>
          <w:p w14:paraId="4CAB8DC6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Graniczna 32B </w:t>
            </w:r>
          </w:p>
          <w:p w14:paraId="6C6AC3F0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44-178 Przyszowice</w:t>
            </w:r>
          </w:p>
          <w:p w14:paraId="56EBB450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2B715115" w14:textId="612BF63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21 - Ustniki jednorazowe </w:t>
            </w:r>
          </w:p>
          <w:p w14:paraId="35405B4F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4CEC20C2" w14:textId="00FBC6E3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236D5" w14:paraId="3E663D68" w14:textId="77777777" w:rsidTr="002E40EC">
        <w:trPr>
          <w:cantSplit/>
        </w:trPr>
        <w:tc>
          <w:tcPr>
            <w:tcW w:w="9072" w:type="dxa"/>
          </w:tcPr>
          <w:p w14:paraId="48D15B83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Medicom</w:t>
            </w:r>
            <w:proofErr w:type="spellEnd"/>
            <w:r>
              <w:rPr>
                <w:b/>
                <w:sz w:val="22"/>
                <w:szCs w:val="22"/>
              </w:rPr>
              <w:t xml:space="preserve"> Sp. z o.o.</w:t>
            </w:r>
          </w:p>
          <w:p w14:paraId="22B088A2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M. Skłodowskiej - Curie 34 </w:t>
            </w:r>
          </w:p>
          <w:p w14:paraId="697672BC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41-819 Zabrze</w:t>
            </w:r>
          </w:p>
          <w:p w14:paraId="001C85DF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61485AE1" w14:textId="6E9179CA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23 - Żel do USG </w:t>
            </w:r>
          </w:p>
          <w:p w14:paraId="2FD363A6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0A5D7536" w14:textId="5BA2AD79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Jedyna złożona oferta, spełniająca wymagania SWZ.</w:t>
            </w:r>
          </w:p>
        </w:tc>
      </w:tr>
      <w:tr w:rsidR="005236D5" w14:paraId="68799BF0" w14:textId="77777777" w:rsidTr="002E40EC">
        <w:trPr>
          <w:cantSplit/>
        </w:trPr>
        <w:tc>
          <w:tcPr>
            <w:tcW w:w="9072" w:type="dxa"/>
          </w:tcPr>
          <w:p w14:paraId="2D7AAF49" w14:textId="77777777" w:rsidR="005236D5" w:rsidRDefault="005236D5" w:rsidP="005236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Elektro </w:t>
            </w:r>
            <w:proofErr w:type="spellStart"/>
            <w:r>
              <w:rPr>
                <w:b/>
                <w:sz w:val="22"/>
                <w:szCs w:val="22"/>
              </w:rPr>
              <w:t>Med</w:t>
            </w:r>
            <w:proofErr w:type="spellEnd"/>
            <w:r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>
              <w:rPr>
                <w:b/>
                <w:sz w:val="22"/>
                <w:szCs w:val="22"/>
              </w:rPr>
              <w:t>Pałkowski</w:t>
            </w:r>
            <w:proofErr w:type="spellEnd"/>
          </w:p>
          <w:p w14:paraId="56A33F63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Zabierzowska 11 </w:t>
            </w:r>
          </w:p>
          <w:p w14:paraId="4FC397D3" w14:textId="77777777" w:rsidR="005236D5" w:rsidRDefault="005236D5" w:rsidP="005236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32-005 Niepołomice</w:t>
            </w:r>
          </w:p>
          <w:p w14:paraId="1DA451D8" w14:textId="77777777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</w:p>
          <w:p w14:paraId="43E49D4A" w14:textId="5DFA241B" w:rsidR="005236D5" w:rsidRDefault="005236D5" w:rsidP="005236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 24 - Szkiełka mikroskopowe </w:t>
            </w:r>
          </w:p>
          <w:p w14:paraId="34730736" w14:textId="77777777" w:rsidR="005236D5" w:rsidRDefault="005236D5" w:rsidP="005236D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Uzasadnienie wyboru:</w:t>
            </w:r>
          </w:p>
          <w:p w14:paraId="7C7325AF" w14:textId="3BE8689A" w:rsidR="005236D5" w:rsidRDefault="005236D5" w:rsidP="005236D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rPr>
                <w:sz w:val="22"/>
                <w:szCs w:val="22"/>
              </w:rPr>
              <w:t>Najkorzystniejsza oferta, spełniająca wymagania SWZ.</w:t>
            </w:r>
          </w:p>
        </w:tc>
      </w:tr>
    </w:tbl>
    <w:p w14:paraId="1C603F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3F3ABF" w14:paraId="1350735A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bookmarkEnd w:id="0"/>
          <w:p w14:paraId="4C6D95E2" w14:textId="77777777" w:rsidR="003F3ABF" w:rsidRDefault="003F3ABF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31BDA11" w14:textId="77777777" w:rsidR="003F3ABF" w:rsidRDefault="003F3ABF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E898547" w14:textId="77777777" w:rsidR="003F3ABF" w:rsidRDefault="003F3AB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CCB0374" w14:textId="77777777" w:rsidR="003F3ABF" w:rsidRDefault="003F3AB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F3ABF" w14:paraId="0F2AFFEF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60111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3 - Elektrody EKG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39396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SORIMEX Sp. z o.o. Sp.k.</w:t>
            </w:r>
          </w:p>
          <w:p w14:paraId="1F81B3FE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Równinna 25</w:t>
            </w:r>
          </w:p>
          <w:p w14:paraId="4DE2CA39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4DA55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9863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7C56D87A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31F0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4 - Filtr do przetoczeń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B448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VYGON Polska Sp. z o.o.</w:t>
            </w:r>
          </w:p>
          <w:p w14:paraId="7229FDCD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Francuska 39/6</w:t>
            </w:r>
          </w:p>
          <w:p w14:paraId="4FFAA4E5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03-905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4D61B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BFBF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1F8EFE6B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B53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4 - Filtr do przetoczeń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99E0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SINMED Sp. z o. o.</w:t>
            </w:r>
          </w:p>
          <w:p w14:paraId="36D32E98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Graniczna 32B</w:t>
            </w:r>
          </w:p>
          <w:p w14:paraId="5EAF5FBF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91D1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F5F8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4F5D91B3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01B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4 - Filtr do przetoczeń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E30B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SKAMEX Sp. z o.o.</w:t>
            </w:r>
          </w:p>
          <w:p w14:paraId="55E0CAA0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Częstochowska 38/52</w:t>
            </w:r>
          </w:p>
          <w:p w14:paraId="2BCA4DB8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4D6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A6626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70A2B992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B6E52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5 - Igły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42803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VYGON Polska Sp. z o.o.</w:t>
            </w:r>
          </w:p>
          <w:p w14:paraId="046FEE55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Francuska 39/6</w:t>
            </w:r>
          </w:p>
          <w:p w14:paraId="5516F471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03-905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C6A6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5CC5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677D313D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053C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Pakiet 5 - Igły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978E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>
              <w:rPr>
                <w:b/>
                <w:bCs/>
                <w:sz w:val="20"/>
                <w:szCs w:val="20"/>
              </w:rPr>
              <w:t>Cezal</w:t>
            </w:r>
            <w:proofErr w:type="spellEnd"/>
            <w:r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2E09E460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Balicka 117</w:t>
            </w:r>
          </w:p>
          <w:p w14:paraId="4C8AFCC8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30-149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708E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C0A5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4824AF77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CCF2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6 - Kaniule do wkłuć dotętniczych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14D4E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SKAMEX Sp. z o.o.</w:t>
            </w:r>
          </w:p>
          <w:p w14:paraId="427FB108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Częstochowska 38/52</w:t>
            </w:r>
          </w:p>
          <w:p w14:paraId="37B757F3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5C92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31976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66A1EEE6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3BC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7 - Kieliszki plastikowe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0913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5FEEF830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14:paraId="6DB444EB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4D26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639B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65962983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D33B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7 - Kieliszki plastikowe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26AEE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>
              <w:rPr>
                <w:b/>
                <w:bCs/>
                <w:sz w:val="20"/>
                <w:szCs w:val="20"/>
              </w:rPr>
              <w:t>Cezal</w:t>
            </w:r>
            <w:proofErr w:type="spellEnd"/>
            <w:r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0CFD06E7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Balicka 117</w:t>
            </w:r>
          </w:p>
          <w:p w14:paraId="61FE889C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30-149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A77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- 359.25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04BA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359,25</w:t>
            </w:r>
          </w:p>
        </w:tc>
      </w:tr>
      <w:tr w:rsidR="003F3ABF" w14:paraId="02659907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6D8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7 - Kieliszki plastikowe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3701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SKAMEX Sp. z o.o.</w:t>
            </w:r>
          </w:p>
          <w:p w14:paraId="53A0DC1B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Częstochowska 38/52</w:t>
            </w:r>
          </w:p>
          <w:p w14:paraId="5D28E13C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9278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A6A3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15AC36A7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C64E8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9 - Pojemniki chirurgiczne z formaliną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D714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6FF2C69F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Zabierzowska 11</w:t>
            </w:r>
          </w:p>
          <w:p w14:paraId="4FBAAFFB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E118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CCEA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70CF694C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97213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9 - Pojemniki chirurgiczne z formaliną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9E85F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MAR-FOUR Marian Siekierski</w:t>
            </w:r>
          </w:p>
          <w:p w14:paraId="1F343119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Srebrzyńska 5/7</w:t>
            </w:r>
          </w:p>
          <w:p w14:paraId="304C427B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3D93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28E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0BC52E8B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78AD5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Pakiet 10 - Probówki do pobierania krwi u noworodków </w:t>
            </w:r>
            <w:r>
              <w:rPr>
                <w:sz w:val="20"/>
                <w:szCs w:val="20"/>
              </w:rPr>
              <w:br/>
              <w:t>i dzieci mikrometodą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01E5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106372FB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25</w:t>
            </w:r>
          </w:p>
          <w:p w14:paraId="523EB0EB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05-082 Blizne Łaszczyńskiego, Stare Babice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07E1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1AC7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5ED1125A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53B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11 - Probówki do wykonywania badań z zakresu serologii transfuzjologicznej i nakłuwacze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E5A1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50DFFEAB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25</w:t>
            </w:r>
          </w:p>
          <w:p w14:paraId="3C39D444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05-082 Blizne Łaszczyńskiego, Stare Babice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0EF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FB65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34FA8124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9FD8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12 - Probówki Falcona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02765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07341121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25</w:t>
            </w:r>
          </w:p>
          <w:p w14:paraId="7381E4BE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05-082 Blizne Łaszczyńskiego, Stare Babice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5158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94C7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7E8EEDD4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91CAC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13 - Prowadnica jednorazowa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96BF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Sun-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Spółka Cywilna</w:t>
            </w:r>
          </w:p>
          <w:p w14:paraId="775D1A4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Franciszkańska 104/112 </w:t>
            </w:r>
          </w:p>
          <w:p w14:paraId="49C6814B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91-845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F030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D486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69410AB2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6E57C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13 - Prowadnica jednorazowa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EAF78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37FE7E3D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Wynalazek 1</w:t>
            </w:r>
          </w:p>
          <w:p w14:paraId="393DB65D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02-677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9DD3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28C6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7CCFB7EB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358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14 - Przedłużacz z kranikiem trójdrożnym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D808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VYGON Polska Sp. z o.o.</w:t>
            </w:r>
          </w:p>
          <w:p w14:paraId="455A9022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Francuska 39/6</w:t>
            </w:r>
          </w:p>
          <w:p w14:paraId="3E58517A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03-905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891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A140B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7D5A8DFB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FAEF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14 - Przedłużacz z kranikiem trójdrożnym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895C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Becton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C3A4E68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Osmańska 14</w:t>
            </w:r>
          </w:p>
          <w:p w14:paraId="63DEF0A1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02-823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2C4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66D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6862CA45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D48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Pakiet 14 - Przedłużacz z kranikiem trójdrożnym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8904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0DB36015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14:paraId="3579C266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38272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01C8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0B7844E1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9C7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15 - Przyrząd do aspiracji leków z butelki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8F65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18301F0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Strefowa 22</w:t>
            </w:r>
          </w:p>
          <w:p w14:paraId="0923742A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C2535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C33B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6EB72608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1FF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15 - Przyrząd do aspiracji leków z butelki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115B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SKAMEX Sp. z o.o.</w:t>
            </w:r>
          </w:p>
          <w:p w14:paraId="0CB0CCF8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Częstochowska 38/52</w:t>
            </w:r>
          </w:p>
          <w:p w14:paraId="75B3F1B3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93-121 Łódź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C554B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0DC0F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2A0AF514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AE10B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15 - Przyrząd do aspiracji leków z butelki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81846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KD </w:t>
            </w:r>
            <w:proofErr w:type="spellStart"/>
            <w:r>
              <w:rPr>
                <w:b/>
                <w:bCs/>
                <w:sz w:val="20"/>
                <w:szCs w:val="20"/>
              </w:rPr>
              <w:t>Medical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127EE86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Partyzantów 71</w:t>
            </w:r>
          </w:p>
          <w:p w14:paraId="23F68B40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43-300 Bielsko-Biała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8D54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625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  <w:tr w:rsidR="003F3ABF" w14:paraId="0FD1FBAC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8BB7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17 - Ssanie do drenażu opłucnowego bez wymiennego wkładu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6460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Billmed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Sp.zo.o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  <w:p w14:paraId="6CD38DC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Krypska</w:t>
            </w:r>
            <w:proofErr w:type="spellEnd"/>
            <w:r>
              <w:rPr>
                <w:sz w:val="20"/>
                <w:szCs w:val="20"/>
              </w:rPr>
              <w:t xml:space="preserve"> 24/1</w:t>
            </w:r>
          </w:p>
          <w:p w14:paraId="0AF37EB3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04-082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6215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9D4A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0F515096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BC85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17 - Ssanie do drenażu opłucnowego bez wymiennego wkładu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F548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59AC97D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Łopuszańska 36/14C</w:t>
            </w:r>
          </w:p>
          <w:p w14:paraId="1E307D54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4CCD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- 437.50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3F53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437,50</w:t>
            </w:r>
          </w:p>
        </w:tc>
      </w:tr>
      <w:tr w:rsidR="003F3ABF" w14:paraId="457AF35A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D40A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18 - System do pobierania krwi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A01B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066930A9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25</w:t>
            </w:r>
          </w:p>
          <w:p w14:paraId="0C7C78D2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05-082 Blizne Łaszczyńskiego, Stare Babice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D753" w14:textId="77777777" w:rsidR="003F3ABF" w:rsidRDefault="003F3AB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- 300.00</w:t>
            </w:r>
          </w:p>
          <w:p w14:paraId="45D8461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2 - Jakość - 200.00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EB3B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3904013D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910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19 - Stapler skórny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5809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EEC4EB4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Łopuszańska 36/14C</w:t>
            </w:r>
          </w:p>
          <w:p w14:paraId="1A940591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02-220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64BA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- 349.05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1973D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349,05</w:t>
            </w:r>
          </w:p>
        </w:tc>
      </w:tr>
      <w:tr w:rsidR="003F3ABF" w14:paraId="2B19B61D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413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19 - Stapler skórny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0D29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ADCB57D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14:paraId="402B3CD9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A32C3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4C30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4C92D7C4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46DC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20 - Staplery II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34F9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Chifa Sp. z o.o.</w:t>
            </w:r>
          </w:p>
          <w:p w14:paraId="78E80022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Tysiąclecia 14</w:t>
            </w:r>
          </w:p>
          <w:p w14:paraId="775A03B9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B54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8CB5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16AC31A6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5624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21 - Ustniki jednorazowe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780C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Varimed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7D73D74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Tadeusza Kościuszki 115/4U</w:t>
            </w:r>
          </w:p>
          <w:p w14:paraId="375D3D7E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50-442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E703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- 362.50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72891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362,50</w:t>
            </w:r>
          </w:p>
        </w:tc>
      </w:tr>
      <w:tr w:rsidR="003F3ABF" w14:paraId="3FC150A3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9613A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21 - Ustniki jednorazowe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E98E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SINMED Sp. z o. o.</w:t>
            </w:r>
          </w:p>
          <w:p w14:paraId="7EF3AD3F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Graniczna 32B</w:t>
            </w:r>
          </w:p>
          <w:p w14:paraId="654A40B9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44-178 Przyszowice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1D65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8BF58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1EC927E0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437F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21 - Ustniki jednorazowe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4782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3C7D477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14:paraId="2D2BF9E6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B99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- 489.85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587B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489,85</w:t>
            </w:r>
          </w:p>
        </w:tc>
      </w:tr>
      <w:tr w:rsidR="003F3ABF" w14:paraId="3D3696B3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B70E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21 - Ustniki jednorazowe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70E0F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Informer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3E31B81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Winogrady 118</w:t>
            </w:r>
          </w:p>
          <w:p w14:paraId="1AA31DB3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61-626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71CD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- 483.35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4284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483,35</w:t>
            </w:r>
          </w:p>
        </w:tc>
      </w:tr>
      <w:tr w:rsidR="003F3ABF" w14:paraId="0F223FC0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153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23 - Żel do USG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9DB3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Medicom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E0090D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M. Skłodowskiej - Curie 34</w:t>
            </w:r>
          </w:p>
          <w:p w14:paraId="36C1D735" w14:textId="77777777" w:rsidR="003F3ABF" w:rsidRDefault="003F3ABF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41-819 Zabrze</w:t>
            </w:r>
          </w:p>
          <w:p w14:paraId="4569E831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D74C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82A8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6A592EDA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5EA0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Pakiet 24 - Szkiełka mikroskopowe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EEA9A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>
              <w:rPr>
                <w:b/>
                <w:bCs/>
                <w:sz w:val="20"/>
                <w:szCs w:val="20"/>
              </w:rPr>
              <w:t>Med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14:paraId="1EDB04EB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Zabierzowska 11</w:t>
            </w:r>
          </w:p>
          <w:p w14:paraId="53585F38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32-005 Niepołomice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DBDD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4BB5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500,00</w:t>
            </w:r>
          </w:p>
        </w:tc>
      </w:tr>
      <w:tr w:rsidR="003F3ABF" w14:paraId="5480B2AD" w14:textId="77777777" w:rsidTr="003F3ABF">
        <w:trPr>
          <w:trHeight w:val="911"/>
        </w:trPr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5016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24 - Szkiełka mikroskopowe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85599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MAR-FOUR Marian Siekierski</w:t>
            </w:r>
          </w:p>
          <w:p w14:paraId="6B78C74A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Srebrzyńska 5/7</w:t>
            </w:r>
          </w:p>
          <w:p w14:paraId="138253A1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95-050 Konstantynów Łódzki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EF0C7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- 233.50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B8FD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233,50</w:t>
            </w:r>
          </w:p>
        </w:tc>
      </w:tr>
      <w:tr w:rsidR="003F3ABF" w14:paraId="5149E6A0" w14:textId="77777777" w:rsidTr="003F3AB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7ED9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Pakiet 24 - Szkiełka mikroskopowe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6292A" w14:textId="77777777" w:rsidR="003F3ABF" w:rsidRDefault="003F3AB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Zarys International Group Sp. z o.o. Sp.k.</w:t>
            </w:r>
          </w:p>
          <w:p w14:paraId="46D62466" w14:textId="77777777" w:rsidR="003F3ABF" w:rsidRDefault="003F3A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Pod Borem 18</w:t>
            </w:r>
          </w:p>
          <w:p w14:paraId="203F255D" w14:textId="77777777" w:rsidR="003F3ABF" w:rsidRDefault="003F3AB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41-808 Zabrze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91F20" w14:textId="77777777" w:rsidR="003F3ABF" w:rsidRDefault="003F3ABF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ED42" w14:textId="77777777" w:rsidR="003F3ABF" w:rsidRDefault="003F3A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0,00</w:t>
            </w:r>
          </w:p>
        </w:tc>
      </w:tr>
    </w:tbl>
    <w:p w14:paraId="5E12879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D8027" w14:textId="77777777" w:rsidR="00F357AB" w:rsidRDefault="00F357AB">
      <w:r>
        <w:separator/>
      </w:r>
    </w:p>
  </w:endnote>
  <w:endnote w:type="continuationSeparator" w:id="0">
    <w:p w14:paraId="1B22C601" w14:textId="77777777" w:rsidR="00F357AB" w:rsidRDefault="00F35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2D83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61C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DE35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AF31B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D55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79002" w14:textId="77777777" w:rsidR="00F357AB" w:rsidRDefault="00F357AB">
      <w:r>
        <w:separator/>
      </w:r>
    </w:p>
  </w:footnote>
  <w:footnote w:type="continuationSeparator" w:id="0">
    <w:p w14:paraId="7801A025" w14:textId="77777777" w:rsidR="00F357AB" w:rsidRDefault="00F35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737C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4E6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F2C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7AB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3F3ABF"/>
    <w:rsid w:val="00431C0B"/>
    <w:rsid w:val="00437CAD"/>
    <w:rsid w:val="004657DA"/>
    <w:rsid w:val="004B2665"/>
    <w:rsid w:val="004C3459"/>
    <w:rsid w:val="004E324A"/>
    <w:rsid w:val="004E7234"/>
    <w:rsid w:val="005236D5"/>
    <w:rsid w:val="00537916"/>
    <w:rsid w:val="0054734E"/>
    <w:rsid w:val="0057114B"/>
    <w:rsid w:val="00596EA3"/>
    <w:rsid w:val="00596FD7"/>
    <w:rsid w:val="005E5BFF"/>
    <w:rsid w:val="00607F9B"/>
    <w:rsid w:val="00644DCB"/>
    <w:rsid w:val="00657967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2017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357A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8101B7"/>
  <w15:chartTrackingRefBased/>
  <w15:docId w15:val="{DDA01D77-5395-41FA-880D-09A20836F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23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92</TotalTime>
  <Pages>7</Pages>
  <Words>1453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2023-09-07T11:22:00Z</cp:lastPrinted>
  <dcterms:created xsi:type="dcterms:W3CDTF">2023-09-07T06:42:00Z</dcterms:created>
  <dcterms:modified xsi:type="dcterms:W3CDTF">2023-09-07T11:22:00Z</dcterms:modified>
</cp:coreProperties>
</file>