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80279F2" w:rsidR="00987E4B" w:rsidRPr="000B1D69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 w:rsidRPr="000B1D6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1D69" w:rsidRPr="000B1D69">
        <w:rPr>
          <w:b/>
          <w:noProof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03560D3E" w:rsidR="000B2DD7" w:rsidRDefault="00987E4B" w:rsidP="00BF7F00">
      <w:pPr>
        <w:tabs>
          <w:tab w:val="left" w:pos="0"/>
        </w:tabs>
        <w:jc w:val="both"/>
        <w:rPr>
          <w:b/>
          <w:bCs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4C1BB9" w:rsidRPr="004C1BB9">
        <w:rPr>
          <w:b/>
          <w:bCs/>
        </w:rPr>
        <w:t>przeprowadzenie szkolenia z zakresu tworzenia infografik i metod skutecznej prezentacji danych dla pracowników AGH w ramach projektu POWR.03.05.00-00-A076  "Akademia Dostępności"- KC-zp.272-512/23</w:t>
      </w:r>
    </w:p>
    <w:p w14:paraId="234F2352" w14:textId="77777777" w:rsidR="00E84376" w:rsidRPr="00AA36AA" w:rsidRDefault="00E84376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.1.</w:t>
            </w:r>
            <w:r w:rsidR="00FA31F0" w:rsidRPr="00540F34">
              <w:rPr>
                <w:b/>
                <w:sz w:val="22"/>
                <w:szCs w:val="22"/>
              </w:rPr>
              <w:t>4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7B3865" w:rsidRPr="007B386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3A0CF426" w14:textId="77777777" w:rsidR="002F6C4A" w:rsidRPr="007B3865" w:rsidRDefault="002F6C4A" w:rsidP="002F6C4A">
            <w:r w:rsidRPr="007B3865">
              <w:t>…………………..</w:t>
            </w:r>
          </w:p>
          <w:p w14:paraId="60DF499B" w14:textId="4EE79A9A" w:rsidR="002F6C4A" w:rsidRPr="007B3865" w:rsidRDefault="00154E0C" w:rsidP="002F6C4A">
            <w:pPr>
              <w:rPr>
                <w:i/>
              </w:rPr>
            </w:pPr>
            <w:r w:rsidRPr="007B3865">
              <w:rPr>
                <w:i/>
              </w:rPr>
              <w:t>Imię i nazwisko</w:t>
            </w:r>
          </w:p>
          <w:p w14:paraId="320A7097" w14:textId="77777777" w:rsidR="002F6C4A" w:rsidRPr="007B3865" w:rsidRDefault="002F6C4A" w:rsidP="002F6C4A"/>
          <w:p w14:paraId="38569AAB" w14:textId="5554DA4B" w:rsidR="002F6C4A" w:rsidRPr="007B3865" w:rsidRDefault="002F6C4A" w:rsidP="002F6C4A">
            <w:pPr>
              <w:rPr>
                <w:highlight w:val="yellow"/>
              </w:rPr>
            </w:pPr>
            <w:r w:rsidRPr="007B3865">
              <w:t>…………………</w:t>
            </w:r>
          </w:p>
        </w:tc>
        <w:tc>
          <w:tcPr>
            <w:tcW w:w="5740" w:type="dxa"/>
          </w:tcPr>
          <w:p w14:paraId="3967F0FB" w14:textId="77777777" w:rsidR="00540F34" w:rsidRPr="007B3865" w:rsidRDefault="00540F34" w:rsidP="002F6C4A">
            <w:pPr>
              <w:tabs>
                <w:tab w:val="left" w:pos="0"/>
              </w:tabs>
              <w:jc w:val="both"/>
            </w:pPr>
          </w:p>
          <w:p w14:paraId="37FA6B8D" w14:textId="4314EE7B" w:rsidR="00540F34" w:rsidRPr="007B3865" w:rsidRDefault="00A64F19" w:rsidP="00866510">
            <w:pPr>
              <w:tabs>
                <w:tab w:val="left" w:pos="0"/>
              </w:tabs>
              <w:jc w:val="both"/>
            </w:pPr>
            <w:r w:rsidRPr="00A64F19">
              <w:rPr>
                <w:iCs/>
              </w:rPr>
              <w:t xml:space="preserve">w okresie ostatnich 3 lat przed terminem składania ofert zrealizowała co najmniej 2 usługi szkoleniowe trwające co najmniej 6 x 45 minut każda z zakresu tworzenia infografik i </w:t>
            </w:r>
            <w:proofErr w:type="spellStart"/>
            <w:r w:rsidRPr="00A64F19">
              <w:rPr>
                <w:iCs/>
              </w:rPr>
              <w:t>i</w:t>
            </w:r>
            <w:proofErr w:type="spellEnd"/>
            <w:r w:rsidRPr="00A64F19">
              <w:rPr>
                <w:iCs/>
              </w:rPr>
              <w:t xml:space="preserve"> metod skutecznej prezentacji danych</w:t>
            </w:r>
            <w:bookmarkStart w:id="0" w:name="_GoBack"/>
            <w:bookmarkEnd w:id="0"/>
            <w:r w:rsidR="0006512A" w:rsidRPr="007B3865">
              <w:t xml:space="preserve">- </w:t>
            </w:r>
            <w:r w:rsidR="00540F34" w:rsidRPr="007B3865">
              <w:rPr>
                <w:highlight w:val="yellow"/>
              </w:rPr>
              <w:t>TAK/NIE*</w:t>
            </w:r>
          </w:p>
          <w:p w14:paraId="1CFCD891" w14:textId="2B85045E" w:rsidR="00540F34" w:rsidRPr="007B3865" w:rsidRDefault="00540F34" w:rsidP="00540F34">
            <w:pPr>
              <w:tabs>
                <w:tab w:val="left" w:pos="0"/>
              </w:tabs>
              <w:jc w:val="both"/>
            </w:pPr>
            <w:r w:rsidRPr="007B3865">
              <w:t>………………………………………………………………………</w:t>
            </w:r>
          </w:p>
          <w:p w14:paraId="2905469E" w14:textId="71D1AA14" w:rsidR="0006512A" w:rsidRPr="007B3865" w:rsidRDefault="0006512A" w:rsidP="00540F34">
            <w:pPr>
              <w:tabs>
                <w:tab w:val="left" w:pos="0"/>
              </w:tabs>
              <w:jc w:val="both"/>
            </w:pPr>
            <w:r w:rsidRPr="007B3865">
              <w:t>………………………………………………………………………</w:t>
            </w:r>
          </w:p>
          <w:p w14:paraId="1376C225" w14:textId="2F1ACF2A" w:rsidR="0006512A" w:rsidRPr="007B3865" w:rsidRDefault="0006512A" w:rsidP="00540F34">
            <w:pPr>
              <w:tabs>
                <w:tab w:val="left" w:pos="0"/>
              </w:tabs>
              <w:jc w:val="both"/>
            </w:pPr>
            <w:r w:rsidRPr="007B3865">
              <w:t>………………………………………………………………………</w:t>
            </w:r>
          </w:p>
          <w:p w14:paraId="2B0CEC13" w14:textId="4C49EB30" w:rsidR="00540F34" w:rsidRPr="007B3865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7B3865">
              <w:rPr>
                <w:i/>
              </w:rPr>
              <w:t xml:space="preserve">(należy </w:t>
            </w:r>
            <w:r w:rsidR="00866510" w:rsidRPr="007B3865">
              <w:rPr>
                <w:i/>
              </w:rPr>
              <w:t>wskazać temat usług, termin realizacji i podmiot, dla którego były realizowane</w:t>
            </w:r>
            <w:r w:rsidRPr="007B3865">
              <w:rPr>
                <w:i/>
              </w:rPr>
              <w:t>)</w:t>
            </w:r>
          </w:p>
          <w:p w14:paraId="37F4DA06" w14:textId="261EB981" w:rsidR="00987E4B" w:rsidRPr="007B3865" w:rsidRDefault="00987E4B" w:rsidP="0086651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51F74FEC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 xml:space="preserve">  ……………………………</w:t>
            </w:r>
          </w:p>
          <w:p w14:paraId="17C1E914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highlight w:val="yellow"/>
              </w:rPr>
            </w:pPr>
            <w:r w:rsidRPr="007B3865">
              <w:rPr>
                <w:i/>
              </w:rPr>
              <w:t>(podać podstawę dysponowania)</w:t>
            </w:r>
          </w:p>
        </w:tc>
      </w:tr>
    </w:tbl>
    <w:p w14:paraId="32FC665F" w14:textId="7E135CC8" w:rsidR="00BC58AD" w:rsidRPr="007B3865" w:rsidRDefault="00866510" w:rsidP="00987E4B">
      <w:pPr>
        <w:spacing w:line="360" w:lineRule="auto"/>
        <w:jc w:val="both"/>
      </w:pPr>
      <w:r w:rsidRPr="007B3865">
        <w:t>Oświadczamy, że ww. usługi szkoleniowe trwały co najmniej 6 x 45 minut</w:t>
      </w:r>
    </w:p>
    <w:p w14:paraId="47DB5952" w14:textId="77777777" w:rsidR="00866510" w:rsidRDefault="00866510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F2620" w14:textId="77777777" w:rsidR="002B253E" w:rsidRDefault="002B253E">
      <w:r>
        <w:separator/>
      </w:r>
    </w:p>
  </w:endnote>
  <w:endnote w:type="continuationSeparator" w:id="0">
    <w:p w14:paraId="656982AD" w14:textId="77777777" w:rsidR="002B253E" w:rsidRDefault="002B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CF448" w14:textId="77777777" w:rsidR="002B253E" w:rsidRDefault="002B253E">
      <w:r>
        <w:separator/>
      </w:r>
    </w:p>
  </w:footnote>
  <w:footnote w:type="continuationSeparator" w:id="0">
    <w:p w14:paraId="22004C96" w14:textId="77777777" w:rsidR="002B253E" w:rsidRDefault="002B253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D0F1F"/>
    <w:rsid w:val="001F10C4"/>
    <w:rsid w:val="002328A0"/>
    <w:rsid w:val="00263CEB"/>
    <w:rsid w:val="00283F76"/>
    <w:rsid w:val="0028660D"/>
    <w:rsid w:val="002939C4"/>
    <w:rsid w:val="002A7F51"/>
    <w:rsid w:val="002B253E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4C1BB9"/>
    <w:rsid w:val="00517D50"/>
    <w:rsid w:val="00524354"/>
    <w:rsid w:val="00527F15"/>
    <w:rsid w:val="00540F34"/>
    <w:rsid w:val="0056690C"/>
    <w:rsid w:val="005777E1"/>
    <w:rsid w:val="005C1316"/>
    <w:rsid w:val="005D357A"/>
    <w:rsid w:val="005F6749"/>
    <w:rsid w:val="006828A2"/>
    <w:rsid w:val="00684D1E"/>
    <w:rsid w:val="006C3F19"/>
    <w:rsid w:val="00752008"/>
    <w:rsid w:val="00757CFD"/>
    <w:rsid w:val="00786C56"/>
    <w:rsid w:val="007B3865"/>
    <w:rsid w:val="007F673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E7562"/>
    <w:rsid w:val="009F61B4"/>
    <w:rsid w:val="00A64F19"/>
    <w:rsid w:val="00A84472"/>
    <w:rsid w:val="00A844AF"/>
    <w:rsid w:val="00AF7FFD"/>
    <w:rsid w:val="00B33027"/>
    <w:rsid w:val="00B4176B"/>
    <w:rsid w:val="00B53010"/>
    <w:rsid w:val="00B56260"/>
    <w:rsid w:val="00B571B2"/>
    <w:rsid w:val="00B72E23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67C47"/>
    <w:rsid w:val="00D93916"/>
    <w:rsid w:val="00E35DB9"/>
    <w:rsid w:val="00E74DEC"/>
    <w:rsid w:val="00E84376"/>
    <w:rsid w:val="00E97FEE"/>
    <w:rsid w:val="00F02E42"/>
    <w:rsid w:val="00F04CB8"/>
    <w:rsid w:val="00F0603B"/>
    <w:rsid w:val="00F21267"/>
    <w:rsid w:val="00F55B12"/>
    <w:rsid w:val="00F67296"/>
    <w:rsid w:val="00FA31F0"/>
    <w:rsid w:val="00FA4904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Ewa Wojciechowska</cp:lastModifiedBy>
  <cp:revision>2</cp:revision>
  <cp:lastPrinted>2023-09-12T08:10:00Z</cp:lastPrinted>
  <dcterms:created xsi:type="dcterms:W3CDTF">2023-09-12T08:10:00Z</dcterms:created>
  <dcterms:modified xsi:type="dcterms:W3CDTF">2023-09-12T08:10:00Z</dcterms:modified>
</cp:coreProperties>
</file>