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35DBA">
        <w:rPr>
          <w:rFonts w:ascii="Arial" w:hAnsi="Arial" w:cs="Arial"/>
          <w:bCs/>
          <w:i w:val="0"/>
          <w:szCs w:val="24"/>
        </w:rPr>
        <w:t>10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C157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1C157B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1C157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C157B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1C157B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C157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C157B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1C157B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C157B" w:rsidRPr="0012157F" w:rsidTr="008D6731">
        <w:tc>
          <w:tcPr>
            <w:tcW w:w="9104" w:type="dxa"/>
            <w:shd w:val="clear" w:color="auto" w:fill="D9D9D9"/>
          </w:tcPr>
          <w:p w:rsidR="001C157B" w:rsidRPr="0012157F" w:rsidRDefault="001C157B" w:rsidP="008D673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C157B" w:rsidRPr="00094F76" w:rsidRDefault="001C157B" w:rsidP="008D673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C157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C157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C157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1C157B" w:rsidRPr="0017574D" w:rsidRDefault="001C157B" w:rsidP="008D673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1C157B" w:rsidRDefault="001C157B" w:rsidP="008D6731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C157B" w:rsidRPr="002C3302" w:rsidRDefault="001C157B" w:rsidP="008D67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C157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C157B">
        <w:rPr>
          <w:rFonts w:ascii="Arial" w:hAnsi="Arial" w:cs="Arial"/>
          <w:b/>
          <w:sz w:val="24"/>
          <w:szCs w:val="24"/>
        </w:rPr>
        <w:t>Dostawy płynów infuzyjnych i płynów do irygacji na 30 m-</w:t>
      </w:r>
      <w:proofErr w:type="spellStart"/>
      <w:r w:rsidRPr="001C157B">
        <w:rPr>
          <w:rFonts w:ascii="Arial" w:hAnsi="Arial" w:cs="Arial"/>
          <w:b/>
          <w:sz w:val="24"/>
          <w:szCs w:val="24"/>
        </w:rPr>
        <w:t>cy</w:t>
      </w:r>
      <w:proofErr w:type="spellEnd"/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C157B" w:rsidRPr="001C157B">
        <w:rPr>
          <w:rFonts w:ascii="Arial" w:hAnsi="Arial" w:cs="Arial"/>
          <w:b/>
          <w:sz w:val="24"/>
          <w:szCs w:val="24"/>
        </w:rPr>
        <w:t>107/2023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C157B" w:rsidRPr="001C157B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1C157B" w:rsidRPr="007104AC" w:rsidRDefault="001C157B" w:rsidP="001C157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1C157B" w:rsidRDefault="001C157B" w:rsidP="001C157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165" w:rsidRDefault="00EF1165" w:rsidP="0038231F">
      <w:pPr>
        <w:spacing w:after="0" w:line="240" w:lineRule="auto"/>
      </w:pPr>
      <w:r>
        <w:separator/>
      </w:r>
    </w:p>
  </w:endnote>
  <w:endnote w:type="continuationSeparator" w:id="0">
    <w:p w:rsidR="00EF1165" w:rsidRDefault="00EF11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57B" w:rsidRDefault="001C15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35DB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35DB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57B" w:rsidRDefault="001C15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165" w:rsidRDefault="00EF1165" w:rsidP="0038231F">
      <w:pPr>
        <w:spacing w:after="0" w:line="240" w:lineRule="auto"/>
      </w:pPr>
      <w:r>
        <w:separator/>
      </w:r>
    </w:p>
  </w:footnote>
  <w:footnote w:type="continuationSeparator" w:id="0">
    <w:p w:rsidR="00EF1165" w:rsidRDefault="00EF11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57B" w:rsidRDefault="001C15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57B" w:rsidRDefault="001C15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57B" w:rsidRDefault="001C15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16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157B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5DBA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116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68C43-D01D-48E3-BB31-0B40B649F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3</cp:revision>
  <cp:lastPrinted>2016-07-26T10:32:00Z</cp:lastPrinted>
  <dcterms:created xsi:type="dcterms:W3CDTF">2023-09-13T10:26:00Z</dcterms:created>
  <dcterms:modified xsi:type="dcterms:W3CDTF">2023-09-13T10:26:00Z</dcterms:modified>
</cp:coreProperties>
</file>