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F55B1E">
        <w:rPr>
          <w:rFonts w:ascii="Arial" w:eastAsia="Times New Roman" w:hAnsi="Arial" w:cs="Arial"/>
          <w:bCs/>
          <w:sz w:val="24"/>
          <w:szCs w:val="24"/>
          <w:lang w:eastAsia="pl-PL"/>
        </w:rPr>
        <w:t>9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  <w:bookmarkStart w:id="0" w:name="_GoBack"/>
      <w:bookmarkEnd w:id="0"/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39EF" w:rsidRPr="00C14101" w:rsidTr="008D673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539EF" w:rsidRPr="00C14101" w:rsidRDefault="00A539EF" w:rsidP="008D673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539EF" w:rsidRPr="00C14101" w:rsidRDefault="00A539EF" w:rsidP="008D673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539EF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A539EF" w:rsidRPr="00C14101" w:rsidRDefault="00A539EF" w:rsidP="008D67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539EF" w:rsidRPr="00C14101" w:rsidRDefault="00A539EF" w:rsidP="008D67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A539E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539EF">
        <w:rPr>
          <w:rFonts w:ascii="Arial" w:eastAsia="Times New Roman" w:hAnsi="Arial" w:cs="Arial"/>
          <w:b/>
          <w:sz w:val="24"/>
          <w:szCs w:val="24"/>
          <w:lang w:eastAsia="pl-PL"/>
        </w:rPr>
        <w:t>Dostawy płynów infuzyjnych i płynów do irygacji na 30 m-cy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539EF" w:rsidRPr="00A539EF">
        <w:rPr>
          <w:rFonts w:ascii="Arial" w:eastAsia="Times New Roman" w:hAnsi="Arial" w:cs="Arial"/>
          <w:b/>
          <w:sz w:val="24"/>
          <w:szCs w:val="24"/>
          <w:lang w:eastAsia="pl-PL"/>
        </w:rPr>
        <w:t>107/2023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A539EF" w:rsidRPr="00A539EF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A539E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334" w:rsidRDefault="00804334">
      <w:r>
        <w:separator/>
      </w:r>
    </w:p>
  </w:endnote>
  <w:endnote w:type="continuationSeparator" w:id="0">
    <w:p w:rsidR="00804334" w:rsidRDefault="0080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6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6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9EF" w:rsidRDefault="00A539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334" w:rsidRDefault="00804334">
      <w:r>
        <w:separator/>
      </w:r>
    </w:p>
  </w:footnote>
  <w:footnote w:type="continuationSeparator" w:id="0">
    <w:p w:rsidR="00804334" w:rsidRDefault="00804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9EF" w:rsidRDefault="00A539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9EF" w:rsidRDefault="00A539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9EF" w:rsidRDefault="00A539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334"/>
    <w:rsid w:val="0000184A"/>
    <w:rsid w:val="00012997"/>
    <w:rsid w:val="000446B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334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39E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17BE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5B1E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F6472-DD69-4E19-865B-1395C9767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2023-09-13T10:25:00Z</cp:lastPrinted>
  <dcterms:created xsi:type="dcterms:W3CDTF">2023-09-13T10:25:00Z</dcterms:created>
  <dcterms:modified xsi:type="dcterms:W3CDTF">2023-09-13T10:25:00Z</dcterms:modified>
</cp:coreProperties>
</file>