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B7465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A5D54" w:rsidRPr="003A5D54">
        <w:rPr>
          <w:rFonts w:ascii="Arial" w:hAnsi="Arial" w:cs="Arial"/>
          <w:b/>
          <w:sz w:val="24"/>
          <w:szCs w:val="24"/>
        </w:rPr>
        <w:t>107/2023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5D54" w:rsidRPr="003A5D5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5D54" w:rsidRPr="003A5D54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3A5D54" w:rsidRPr="003A5D5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5D54" w:rsidRPr="003A5D5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3A5D54" w:rsidRPr="003A5D5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5D54" w:rsidRPr="0012157F" w:rsidTr="008D6731">
        <w:tc>
          <w:tcPr>
            <w:tcW w:w="9104" w:type="dxa"/>
            <w:shd w:val="clear" w:color="auto" w:fill="D9D9D9"/>
          </w:tcPr>
          <w:p w:rsidR="003A5D54" w:rsidRPr="00D762C5" w:rsidRDefault="003A5D54" w:rsidP="008D6731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3A5D54" w:rsidRDefault="003A5D54" w:rsidP="008D67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5D5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5D5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5D5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3A5D54" w:rsidRPr="00C86421" w:rsidRDefault="003A5D54" w:rsidP="008D673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A5D54" w:rsidRDefault="003A5D54" w:rsidP="008D67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A5D54" w:rsidRDefault="003A5D54" w:rsidP="008D6731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3A5D54" w:rsidRPr="00534752" w:rsidRDefault="003A5D54" w:rsidP="008D6731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A5D5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A5D54">
        <w:rPr>
          <w:rFonts w:ascii="Arial" w:hAnsi="Arial" w:cs="Arial"/>
          <w:b/>
          <w:sz w:val="24"/>
          <w:szCs w:val="24"/>
        </w:rPr>
        <w:t>Dostawy płynów infuzyjnych i płynów do irygacji na 30 m-</w:t>
      </w:r>
      <w:proofErr w:type="spellStart"/>
      <w:r w:rsidRPr="003A5D54">
        <w:rPr>
          <w:rFonts w:ascii="Arial" w:hAnsi="Arial" w:cs="Arial"/>
          <w:b/>
          <w:sz w:val="24"/>
          <w:szCs w:val="24"/>
        </w:rPr>
        <w:t>cy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5D54" w:rsidRPr="003A5D5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85E" w:rsidRDefault="001E085E" w:rsidP="0038231F">
      <w:pPr>
        <w:spacing w:after="0" w:line="240" w:lineRule="auto"/>
      </w:pPr>
      <w:r>
        <w:separator/>
      </w:r>
    </w:p>
  </w:endnote>
  <w:endnote w:type="continuationSeparator" w:id="0">
    <w:p w:rsidR="001E085E" w:rsidRDefault="001E08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D54" w:rsidRDefault="003A5D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4E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4E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D54" w:rsidRDefault="003A5D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85E" w:rsidRDefault="001E085E" w:rsidP="0038231F">
      <w:pPr>
        <w:spacing w:after="0" w:line="240" w:lineRule="auto"/>
      </w:pPr>
      <w:r>
        <w:separator/>
      </w:r>
    </w:p>
  </w:footnote>
  <w:footnote w:type="continuationSeparator" w:id="0">
    <w:p w:rsidR="001E085E" w:rsidRDefault="001E085E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D54" w:rsidRDefault="003A5D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D54" w:rsidRDefault="003A5D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D54" w:rsidRDefault="003A5D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85E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4EF6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E085E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D54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B7465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24972-221F-4F5D-ADD9-5FFDF31B1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2023-09-13T11:45:00Z</cp:lastPrinted>
  <dcterms:created xsi:type="dcterms:W3CDTF">2023-09-13T10:22:00Z</dcterms:created>
  <dcterms:modified xsi:type="dcterms:W3CDTF">2023-09-13T11:46:00Z</dcterms:modified>
</cp:coreProperties>
</file>