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93A0D" w14:textId="12496710" w:rsidR="00EB1359" w:rsidRPr="003261E7" w:rsidRDefault="00C25ADA" w:rsidP="00EB1359">
      <w:pPr>
        <w:spacing w:after="240"/>
        <w:jc w:val="right"/>
        <w:rPr>
          <w:sz w:val="22"/>
          <w:szCs w:val="22"/>
        </w:rPr>
      </w:pPr>
      <w:r w:rsidRPr="00C25AD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C25ADA">
        <w:rPr>
          <w:sz w:val="22"/>
          <w:szCs w:val="22"/>
        </w:rPr>
        <w:t>2023-09-</w:t>
      </w:r>
      <w:r w:rsidR="001D5A1F">
        <w:rPr>
          <w:sz w:val="22"/>
          <w:szCs w:val="22"/>
        </w:rPr>
        <w:t>12</w:t>
      </w:r>
    </w:p>
    <w:p w14:paraId="5D24BC6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55C46F4" w14:textId="0FE25A5A" w:rsidR="00EB1359" w:rsidRPr="003261E7" w:rsidRDefault="00C25ADA" w:rsidP="00EB1359">
      <w:pPr>
        <w:spacing w:after="40"/>
        <w:rPr>
          <w:b/>
          <w:bCs/>
          <w:sz w:val="22"/>
          <w:szCs w:val="22"/>
        </w:rPr>
      </w:pPr>
      <w:r w:rsidRPr="00C25ADA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201AFDCC" w14:textId="77777777" w:rsidR="00EB1359" w:rsidRPr="003261E7" w:rsidRDefault="00C25ADA" w:rsidP="00EB1359">
      <w:pPr>
        <w:rPr>
          <w:sz w:val="22"/>
          <w:szCs w:val="22"/>
        </w:rPr>
      </w:pPr>
      <w:r w:rsidRPr="00C25ADA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C25ADA">
        <w:rPr>
          <w:sz w:val="22"/>
          <w:szCs w:val="22"/>
        </w:rPr>
        <w:t>66</w:t>
      </w:r>
    </w:p>
    <w:p w14:paraId="468737F3" w14:textId="77777777" w:rsidR="00EB1359" w:rsidRPr="003261E7" w:rsidRDefault="00C25ADA" w:rsidP="00EB1359">
      <w:pPr>
        <w:rPr>
          <w:sz w:val="22"/>
          <w:szCs w:val="22"/>
        </w:rPr>
      </w:pPr>
      <w:r w:rsidRPr="00C25ADA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C25ADA">
        <w:rPr>
          <w:sz w:val="22"/>
          <w:szCs w:val="22"/>
        </w:rPr>
        <w:t>Kraków</w:t>
      </w:r>
    </w:p>
    <w:p w14:paraId="4C7A51FF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BA892FC" w14:textId="25038A6F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3E291F4" w14:textId="2B42A31F" w:rsidR="001D5A1F" w:rsidRPr="003261E7" w:rsidRDefault="001D5A1F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SZP-271-13/23-</w:t>
      </w:r>
      <w:r w:rsidR="00597C25">
        <w:rPr>
          <w:bCs/>
          <w:sz w:val="18"/>
          <w:szCs w:val="18"/>
        </w:rPr>
        <w:t>634.UG</w:t>
      </w:r>
    </w:p>
    <w:p w14:paraId="5D1B7DE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2B8DA4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89AE92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9F04834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25ADA" w:rsidRPr="003261E7" w14:paraId="6BB51696" w14:textId="77777777" w:rsidTr="009445FA">
        <w:trPr>
          <w:trHeight w:val="638"/>
        </w:trPr>
        <w:tc>
          <w:tcPr>
            <w:tcW w:w="959" w:type="dxa"/>
            <w:shd w:val="clear" w:color="auto" w:fill="auto"/>
          </w:tcPr>
          <w:p w14:paraId="520ED017" w14:textId="77777777" w:rsidR="00C25ADA" w:rsidRPr="003261E7" w:rsidRDefault="00C25ADA" w:rsidP="009445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51F1C7" w14:textId="77777777" w:rsidR="00C25ADA" w:rsidRPr="003261E7" w:rsidRDefault="00C25ADA" w:rsidP="009445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5AD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25ADA">
              <w:rPr>
                <w:b/>
                <w:bCs/>
                <w:sz w:val="22"/>
                <w:szCs w:val="22"/>
              </w:rPr>
              <w:t>Dostawa produktów leczniczych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25ADA">
              <w:rPr>
                <w:b/>
                <w:sz w:val="22"/>
                <w:szCs w:val="22"/>
              </w:rPr>
              <w:t>SZP-271-13-2023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D307AA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7DDD30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3F65BA9" w14:textId="79B0DF19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25ADA" w:rsidRPr="00C25ADA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25ADA" w:rsidRPr="00C25ADA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C9B388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363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A5D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7DE0CB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25ADA" w:rsidRPr="00EB1359" w14:paraId="3AC87328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522A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E008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4A489DC0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ED8988E" w14:textId="35D136BE" w:rsidR="00C25ADA" w:rsidRDefault="004E5BC4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36615634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34E1D4" w14:textId="75CE90C2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Nie zło</w:t>
            </w:r>
            <w:r w:rsidR="004E5BC4">
              <w:rPr>
                <w:sz w:val="22"/>
                <w:szCs w:val="22"/>
              </w:rPr>
              <w:t>ż</w:t>
            </w:r>
            <w:r w:rsidRPr="00C25ADA">
              <w:rPr>
                <w:sz w:val="22"/>
                <w:szCs w:val="22"/>
              </w:rPr>
              <w:t>ono żadnej oferty</w:t>
            </w:r>
            <w:r w:rsidR="004E5BC4">
              <w:rPr>
                <w:sz w:val="22"/>
                <w:szCs w:val="22"/>
              </w:rPr>
              <w:t>.</w:t>
            </w:r>
          </w:p>
        </w:tc>
      </w:tr>
      <w:tr w:rsidR="00C25ADA" w:rsidRPr="00EB1359" w14:paraId="0DD0323E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AA03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FED2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7F108DEF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9220D40" w14:textId="362DD4D7" w:rsidR="00C25ADA" w:rsidRDefault="004E5BC4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6A631ACD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7082068" w14:textId="77777777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W powyższej grupie nie złożono żadnej oferty.</w:t>
            </w:r>
          </w:p>
        </w:tc>
      </w:tr>
      <w:tr w:rsidR="00C25ADA" w:rsidRPr="00EB1359" w14:paraId="68B25913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1CC4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2D13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5D7DE946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26B052F" w14:textId="174B1054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 xml:space="preserve">nie złożono żadnego wniosku </w:t>
            </w:r>
            <w:r w:rsidR="00C25ADA" w:rsidRPr="00C25ADA">
              <w:rPr>
                <w:sz w:val="22"/>
                <w:szCs w:val="22"/>
              </w:rPr>
              <w:lastRenderedPageBreak/>
              <w:t>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1EB2C55A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49C90A" w14:textId="77777777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W tej grupie nie złożono żadnej oferty.</w:t>
            </w:r>
          </w:p>
        </w:tc>
      </w:tr>
      <w:tr w:rsidR="00C25ADA" w:rsidRPr="00EB1359" w14:paraId="7CD0A1DD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22F1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lastRenderedPageBreak/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46C1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preparat żywieniowy</w:t>
            </w:r>
          </w:p>
          <w:p w14:paraId="57BC0D5D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4598BEA" w14:textId="35BE2049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5A5975C2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50786F1" w14:textId="2FFBF7CF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W tej grupie nie zło</w:t>
            </w:r>
            <w:r w:rsidR="00175CD2">
              <w:rPr>
                <w:sz w:val="22"/>
                <w:szCs w:val="22"/>
              </w:rPr>
              <w:t>ż</w:t>
            </w:r>
            <w:r w:rsidRPr="00C25ADA">
              <w:rPr>
                <w:sz w:val="22"/>
                <w:szCs w:val="22"/>
              </w:rPr>
              <w:t>ono żadnej oferty.</w:t>
            </w:r>
          </w:p>
        </w:tc>
      </w:tr>
      <w:tr w:rsidR="00C25ADA" w:rsidRPr="00EB1359" w14:paraId="3A900571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A513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CB9A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preparat żywieniowy</w:t>
            </w:r>
          </w:p>
          <w:p w14:paraId="2DE2BCF8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E7850D4" w14:textId="59E96C15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8C1D3F2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EECB95D" w14:textId="0F7A48C0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W tej grupie nie zło</w:t>
            </w:r>
            <w:r w:rsidR="00175CD2">
              <w:rPr>
                <w:sz w:val="22"/>
                <w:szCs w:val="22"/>
              </w:rPr>
              <w:t>ż</w:t>
            </w:r>
            <w:r w:rsidRPr="00C25ADA">
              <w:rPr>
                <w:sz w:val="22"/>
                <w:szCs w:val="22"/>
              </w:rPr>
              <w:t>ono żadnej oferty.</w:t>
            </w:r>
          </w:p>
        </w:tc>
      </w:tr>
      <w:tr w:rsidR="00C25ADA" w:rsidRPr="00EB1359" w14:paraId="393238BD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A607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3C8C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03EAB72E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E821DFA" w14:textId="6AE43A1E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0C4D77D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A8B9DD1" w14:textId="08062E76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W tej grupie nie z</w:t>
            </w:r>
            <w:r w:rsidR="00175CD2">
              <w:rPr>
                <w:sz w:val="22"/>
                <w:szCs w:val="22"/>
              </w:rPr>
              <w:t>ł</w:t>
            </w:r>
            <w:r w:rsidRPr="00C25ADA">
              <w:rPr>
                <w:sz w:val="22"/>
                <w:szCs w:val="22"/>
              </w:rPr>
              <w:t>ożono żadnej oferty.</w:t>
            </w:r>
          </w:p>
        </w:tc>
      </w:tr>
      <w:tr w:rsidR="00C25ADA" w:rsidRPr="00EB1359" w14:paraId="5995CA68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6E05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9AF8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09B9FE2E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F58D545" w14:textId="50967E98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DFA9880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1B93793" w14:textId="77777777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W tej grupie nie złożono żadnej oferty.</w:t>
            </w:r>
          </w:p>
        </w:tc>
      </w:tr>
      <w:tr w:rsidR="00C25ADA" w:rsidRPr="00EB1359" w14:paraId="369F9CDE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E6F9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77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CD93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0852688E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C81D57E" w14:textId="38836410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BE82EAB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553458B" w14:textId="2A96D70D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W tej grupie nie zło</w:t>
            </w:r>
            <w:r w:rsidR="00175CD2">
              <w:rPr>
                <w:sz w:val="22"/>
                <w:szCs w:val="22"/>
              </w:rPr>
              <w:t>ż</w:t>
            </w:r>
            <w:r w:rsidRPr="00C25ADA">
              <w:rPr>
                <w:sz w:val="22"/>
                <w:szCs w:val="22"/>
              </w:rPr>
              <w:t>ono żadnej oferty.</w:t>
            </w:r>
          </w:p>
        </w:tc>
      </w:tr>
      <w:tr w:rsidR="00C25ADA" w:rsidRPr="00EB1359" w14:paraId="31EBB0D6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D368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80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FFB1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03890B03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B78202C" w14:textId="23A2814C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A7706AA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3475099" w14:textId="77777777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Nie złożono żadnej oferty.</w:t>
            </w:r>
          </w:p>
        </w:tc>
      </w:tr>
      <w:tr w:rsidR="00C25ADA" w:rsidRPr="00EB1359" w14:paraId="3B3A4E04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BE82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81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66FB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0B93784A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37A5ED7" w14:textId="2C46FF07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8951B2B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B404240" w14:textId="2436E1D2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Nie zło</w:t>
            </w:r>
            <w:r w:rsidR="00175CD2">
              <w:rPr>
                <w:sz w:val="22"/>
                <w:szCs w:val="22"/>
              </w:rPr>
              <w:t>ż</w:t>
            </w:r>
            <w:r w:rsidRPr="00C25ADA">
              <w:rPr>
                <w:sz w:val="22"/>
                <w:szCs w:val="22"/>
              </w:rPr>
              <w:t>ono żadnej oferty.</w:t>
            </w:r>
          </w:p>
        </w:tc>
      </w:tr>
      <w:tr w:rsidR="00C25ADA" w:rsidRPr="00EB1359" w14:paraId="21CB632C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D535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lastRenderedPageBreak/>
              <w:t>91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1F5B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produkty lecznicze</w:t>
            </w:r>
          </w:p>
          <w:p w14:paraId="7A46BC5F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6B5924F" w14:textId="3AB26EC8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 1</w:t>
            </w:r>
            <w:r w:rsidR="009457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ww. ustawy tj. </w:t>
            </w:r>
            <w:r w:rsidR="00C25ADA" w:rsidRPr="00C25AD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BA95AC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70CD16F" w14:textId="77777777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Nie złożono żadnej oferty.</w:t>
            </w:r>
          </w:p>
        </w:tc>
      </w:tr>
      <w:tr w:rsidR="00C25ADA" w:rsidRPr="00EB1359" w14:paraId="3F2DBA01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4C47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71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0999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07140934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6B1C278" w14:textId="060BB196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3) ww. ustawy tj. </w:t>
            </w:r>
            <w:r w:rsidR="00C25ADA" w:rsidRPr="00C25AD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0C7E4060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27860FD" w14:textId="1510239A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Cena oferty najkorzystniejszej  Fresenius Kabi Polska Sp. z o.o.</w:t>
            </w:r>
            <w:r w:rsidR="00175CD2">
              <w:rPr>
                <w:sz w:val="22"/>
                <w:szCs w:val="22"/>
              </w:rPr>
              <w:t>, Al. Jerozolimskie 134, 02-305 Warszawa</w:t>
            </w:r>
            <w:r w:rsidRPr="00C25ADA">
              <w:rPr>
                <w:sz w:val="22"/>
                <w:szCs w:val="22"/>
              </w:rPr>
              <w:t xml:space="preserve"> przewyższa kwotę kt</w:t>
            </w:r>
            <w:r w:rsidR="00175CD2">
              <w:rPr>
                <w:sz w:val="22"/>
                <w:szCs w:val="22"/>
              </w:rPr>
              <w:t>ó</w:t>
            </w:r>
            <w:r w:rsidRPr="00C25ADA">
              <w:rPr>
                <w:sz w:val="22"/>
                <w:szCs w:val="22"/>
              </w:rPr>
              <w:t>rą Zamawiaj</w:t>
            </w:r>
            <w:r w:rsidR="00175CD2">
              <w:rPr>
                <w:sz w:val="22"/>
                <w:szCs w:val="22"/>
              </w:rPr>
              <w:t>ą</w:t>
            </w:r>
            <w:r w:rsidRPr="00C25ADA">
              <w:rPr>
                <w:sz w:val="22"/>
                <w:szCs w:val="22"/>
              </w:rPr>
              <w:t>cy przeznaczył na sfinansowanie zamówienia</w:t>
            </w:r>
            <w:r w:rsidR="00175CD2">
              <w:rPr>
                <w:sz w:val="22"/>
                <w:szCs w:val="22"/>
              </w:rPr>
              <w:t xml:space="preserve"> w tej grupie</w:t>
            </w:r>
            <w:r w:rsidRPr="00C25ADA">
              <w:rPr>
                <w:sz w:val="22"/>
                <w:szCs w:val="22"/>
              </w:rPr>
              <w:t>.</w:t>
            </w:r>
          </w:p>
        </w:tc>
      </w:tr>
      <w:tr w:rsidR="00C25ADA" w:rsidRPr="00EB1359" w14:paraId="56B2CA85" w14:textId="77777777" w:rsidTr="009445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8803" w14:textId="77777777" w:rsidR="00C25ADA" w:rsidRPr="00710915" w:rsidRDefault="00C25ADA" w:rsidP="009445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5ADA">
              <w:rPr>
                <w:b/>
                <w:bCs/>
                <w:sz w:val="22"/>
                <w:szCs w:val="22"/>
              </w:rPr>
              <w:t>82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B826" w14:textId="77777777" w:rsidR="00C25ADA" w:rsidRPr="00EB1359" w:rsidRDefault="00C25ADA" w:rsidP="009445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5ADA">
              <w:rPr>
                <w:b/>
                <w:sz w:val="22"/>
                <w:szCs w:val="22"/>
              </w:rPr>
              <w:t>produkt leczniczy</w:t>
            </w:r>
          </w:p>
          <w:p w14:paraId="04C87A93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A131B1E" w14:textId="397C1A33" w:rsidR="00C25ADA" w:rsidRDefault="00175CD2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4) ww. ustawy tj. </w:t>
            </w:r>
            <w:r w:rsidR="00C25ADA" w:rsidRPr="00C25ADA">
              <w:rPr>
                <w:sz w:val="22"/>
                <w:szCs w:val="22"/>
              </w:rPr>
              <w:t>zostały złożone oferty dodatkowe o takiej samej cenie lub koszcie</w:t>
            </w:r>
          </w:p>
          <w:p w14:paraId="6A040CD6" w14:textId="77777777" w:rsidR="00C25ADA" w:rsidRDefault="00C25ADA" w:rsidP="009445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86D5DC3" w14:textId="63BE56DA" w:rsidR="00C25ADA" w:rsidRPr="00EB1359" w:rsidRDefault="00C25ADA" w:rsidP="009445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5ADA">
              <w:rPr>
                <w:sz w:val="22"/>
                <w:szCs w:val="22"/>
              </w:rPr>
              <w:t>Ponieważ w postępowaniu, na realizację grupy nr 82- produkt leczniczy</w:t>
            </w:r>
            <w:r w:rsidR="008F4FB1">
              <w:rPr>
                <w:sz w:val="22"/>
                <w:szCs w:val="22"/>
              </w:rPr>
              <w:t>, w którym jedynym kryterium jest cena,</w:t>
            </w:r>
            <w:r w:rsidRPr="00C25ADA">
              <w:rPr>
                <w:sz w:val="22"/>
                <w:szCs w:val="22"/>
              </w:rPr>
              <w:t xml:space="preserve"> wpłynęły oferty SALUS INTERNATIONAL Sp. z o.o., ul. gen. Kazimierza Pułaskiego 9, 40-273 Katowice oraz URTICA Sp. z o.o., ul. Krzemieniecka 120, 54-613 Wrocław o takiej samej cenie, Zamawiający nie był w stanie dokonać wyboru najkorzystniejszej oferty i w związku z powyższym działając na podstawie art. 249 ustawy pzp. wezwał w dniu 25.08.2023r. ww. wykonawców do złożenia oferty dodatkowej  dnia 31.08.2023r. W odpowiedzi na powyższe wezwanie URTICA Sp. z o.o., ul. Krzemieniecka 120, 54-613 Wrocław pismem z dnia 29.08.2023r. podtrzyma</w:t>
            </w:r>
            <w:r w:rsidR="008F4FB1">
              <w:rPr>
                <w:sz w:val="22"/>
                <w:szCs w:val="22"/>
              </w:rPr>
              <w:t>ł</w:t>
            </w:r>
            <w:r w:rsidR="001D5A1F">
              <w:rPr>
                <w:sz w:val="22"/>
                <w:szCs w:val="22"/>
              </w:rPr>
              <w:t>a</w:t>
            </w:r>
            <w:r w:rsidRPr="00C25ADA">
              <w:rPr>
                <w:sz w:val="22"/>
                <w:szCs w:val="22"/>
              </w:rPr>
              <w:t xml:space="preserve"> cenę oferty, natomiast Wykonawca Salus International Sp. z o.o., ul. Kazimierza Puł</w:t>
            </w:r>
            <w:r w:rsidR="008F4FB1">
              <w:rPr>
                <w:sz w:val="22"/>
                <w:szCs w:val="22"/>
              </w:rPr>
              <w:t>a</w:t>
            </w:r>
            <w:r w:rsidRPr="00C25ADA">
              <w:rPr>
                <w:sz w:val="22"/>
                <w:szCs w:val="22"/>
              </w:rPr>
              <w:t>skiego 9, 40-273 Katowice nie odpowiedział na wezwanie Zamawiającego. W związku z tym Zamawiający był zmuszony unieważnić postępowanie, gdyż oferty w dalszym ci</w:t>
            </w:r>
            <w:r w:rsidR="008F4FB1">
              <w:rPr>
                <w:sz w:val="22"/>
                <w:szCs w:val="22"/>
              </w:rPr>
              <w:t>ą</w:t>
            </w:r>
            <w:r w:rsidRPr="00C25ADA">
              <w:rPr>
                <w:sz w:val="22"/>
                <w:szCs w:val="22"/>
              </w:rPr>
              <w:t>gu  s</w:t>
            </w:r>
            <w:r w:rsidR="008F4FB1">
              <w:rPr>
                <w:sz w:val="22"/>
                <w:szCs w:val="22"/>
              </w:rPr>
              <w:t>ą</w:t>
            </w:r>
            <w:r w:rsidRPr="00C25ADA">
              <w:rPr>
                <w:sz w:val="22"/>
                <w:szCs w:val="22"/>
              </w:rPr>
              <w:t xml:space="preserve"> w takiej samej cenie</w:t>
            </w:r>
            <w:r w:rsidR="008F4FB1">
              <w:rPr>
                <w:sz w:val="22"/>
                <w:szCs w:val="22"/>
              </w:rPr>
              <w:t xml:space="preserve"> i nie można dokonać wyboru najkorzystniejszej oferty.</w:t>
            </w:r>
          </w:p>
        </w:tc>
      </w:tr>
    </w:tbl>
    <w:p w14:paraId="24103180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C47C588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0D9C024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2810D" w14:textId="77777777" w:rsidR="00C25ADA" w:rsidRDefault="00C25ADA" w:rsidP="00C25ADA">
      <w:r>
        <w:separator/>
      </w:r>
    </w:p>
  </w:endnote>
  <w:endnote w:type="continuationSeparator" w:id="0">
    <w:p w14:paraId="586656E2" w14:textId="77777777" w:rsidR="00C25ADA" w:rsidRDefault="00C25ADA" w:rsidP="00C2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0614B" w14:textId="77777777" w:rsidR="00C25ADA" w:rsidRDefault="00C25A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A2441" w14:textId="77777777" w:rsidR="00C25ADA" w:rsidRDefault="00C25A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65BBA" w14:textId="77777777" w:rsidR="00C25ADA" w:rsidRDefault="00C25A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33779" w14:textId="77777777" w:rsidR="00C25ADA" w:rsidRDefault="00C25ADA" w:rsidP="00C25ADA">
      <w:r>
        <w:separator/>
      </w:r>
    </w:p>
  </w:footnote>
  <w:footnote w:type="continuationSeparator" w:id="0">
    <w:p w14:paraId="2753B55E" w14:textId="77777777" w:rsidR="00C25ADA" w:rsidRDefault="00C25ADA" w:rsidP="00C25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D38C3" w14:textId="77777777" w:rsidR="00C25ADA" w:rsidRDefault="00C25A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7A3EE" w14:textId="77777777" w:rsidR="00C25ADA" w:rsidRDefault="00C25A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68BB7" w14:textId="77777777" w:rsidR="00C25ADA" w:rsidRDefault="00C25A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D0B"/>
    <w:rsid w:val="00010B31"/>
    <w:rsid w:val="00104963"/>
    <w:rsid w:val="00150F65"/>
    <w:rsid w:val="00175CD2"/>
    <w:rsid w:val="001D5A1F"/>
    <w:rsid w:val="004E5BC4"/>
    <w:rsid w:val="00597C25"/>
    <w:rsid w:val="00734D0B"/>
    <w:rsid w:val="00823326"/>
    <w:rsid w:val="00856A3E"/>
    <w:rsid w:val="00894412"/>
    <w:rsid w:val="008F4FB1"/>
    <w:rsid w:val="009457B7"/>
    <w:rsid w:val="009462DF"/>
    <w:rsid w:val="009500EB"/>
    <w:rsid w:val="00993EFC"/>
    <w:rsid w:val="00AB3E72"/>
    <w:rsid w:val="00AC1A4B"/>
    <w:rsid w:val="00C25AD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D7AB20"/>
  <w15:chartTrackingRefBased/>
  <w15:docId w15:val="{B56BBF08-08CE-479C-B1AF-F9BFC4D6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25A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729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dcterms:created xsi:type="dcterms:W3CDTF">2023-09-12T08:51:00Z</dcterms:created>
  <dcterms:modified xsi:type="dcterms:W3CDTF">2023-09-12T09:45:00Z</dcterms:modified>
</cp:coreProperties>
</file>