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23CFF" w14:textId="77777777" w:rsidR="00FB7F50" w:rsidRPr="002245BE" w:rsidRDefault="005A73A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A73A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A73A3">
        <w:rPr>
          <w:sz w:val="22"/>
          <w:szCs w:val="22"/>
        </w:rPr>
        <w:t>2023-09-12</w:t>
      </w:r>
    </w:p>
    <w:p w14:paraId="075AC28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FE672BD" w14:textId="71496E2F" w:rsidR="00FB7F50" w:rsidRPr="002245BE" w:rsidRDefault="005A73A3" w:rsidP="00FB7F50">
      <w:pPr>
        <w:spacing w:after="40"/>
        <w:rPr>
          <w:b/>
          <w:bCs/>
          <w:sz w:val="22"/>
          <w:szCs w:val="22"/>
        </w:rPr>
      </w:pPr>
      <w:r w:rsidRPr="005A73A3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06CC9C7F" w14:textId="77777777" w:rsidR="00FB7F50" w:rsidRPr="002245BE" w:rsidRDefault="005A73A3" w:rsidP="00FB7F50">
      <w:pPr>
        <w:rPr>
          <w:sz w:val="22"/>
          <w:szCs w:val="22"/>
        </w:rPr>
      </w:pPr>
      <w:r w:rsidRPr="005A73A3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5A73A3">
        <w:rPr>
          <w:sz w:val="22"/>
          <w:szCs w:val="22"/>
        </w:rPr>
        <w:t>66</w:t>
      </w:r>
    </w:p>
    <w:p w14:paraId="729C73D3" w14:textId="77777777" w:rsidR="00FB7F50" w:rsidRPr="002245BE" w:rsidRDefault="005A73A3" w:rsidP="00FB7F50">
      <w:pPr>
        <w:rPr>
          <w:sz w:val="22"/>
          <w:szCs w:val="22"/>
        </w:rPr>
      </w:pPr>
      <w:r w:rsidRPr="005A73A3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5A73A3">
        <w:rPr>
          <w:sz w:val="22"/>
          <w:szCs w:val="22"/>
        </w:rPr>
        <w:t>Kraków</w:t>
      </w:r>
    </w:p>
    <w:p w14:paraId="77144EA0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1193C65" w14:textId="1352F106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FF5230E" w14:textId="2A4ED2EA" w:rsidR="006D4782" w:rsidRDefault="006D4782" w:rsidP="00FB7F50">
      <w:pPr>
        <w:jc w:val="both"/>
        <w:rPr>
          <w:bCs/>
          <w:sz w:val="18"/>
          <w:szCs w:val="18"/>
        </w:rPr>
      </w:pPr>
    </w:p>
    <w:p w14:paraId="2CFE142E" w14:textId="0A681EDD" w:rsidR="006D4782" w:rsidRPr="009F48C8" w:rsidRDefault="006D4782" w:rsidP="00FB7F50">
      <w:pPr>
        <w:jc w:val="both"/>
        <w:rPr>
          <w:b/>
          <w:sz w:val="18"/>
          <w:szCs w:val="18"/>
        </w:rPr>
      </w:pPr>
      <w:r w:rsidRPr="009F48C8">
        <w:rPr>
          <w:b/>
          <w:sz w:val="18"/>
          <w:szCs w:val="18"/>
        </w:rPr>
        <w:t>SZP-271-13/23-</w:t>
      </w:r>
      <w:r w:rsidR="009F48C8" w:rsidRPr="009F48C8">
        <w:rPr>
          <w:b/>
          <w:sz w:val="18"/>
          <w:szCs w:val="18"/>
        </w:rPr>
        <w:t>635.UG</w:t>
      </w:r>
    </w:p>
    <w:p w14:paraId="202EDAAA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E5ED15C" w14:textId="3E6B4935" w:rsidR="0010532A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10532A">
        <w:rPr>
          <w:b/>
          <w:sz w:val="28"/>
        </w:rPr>
        <w:t xml:space="preserve">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A73A3" w:rsidRPr="00607F9B" w14:paraId="12405507" w14:textId="77777777" w:rsidTr="00B63D48">
        <w:trPr>
          <w:trHeight w:val="638"/>
        </w:trPr>
        <w:tc>
          <w:tcPr>
            <w:tcW w:w="959" w:type="dxa"/>
            <w:shd w:val="clear" w:color="auto" w:fill="auto"/>
          </w:tcPr>
          <w:p w14:paraId="28A48133" w14:textId="77777777" w:rsidR="005A73A3" w:rsidRPr="00607F9B" w:rsidRDefault="005A73A3" w:rsidP="00B63D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9FD3753" w14:textId="77777777" w:rsidR="005A73A3" w:rsidRPr="00607F9B" w:rsidRDefault="005A73A3" w:rsidP="00B63D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A73A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73A3">
              <w:rPr>
                <w:b/>
                <w:bCs/>
                <w:sz w:val="22"/>
                <w:szCs w:val="22"/>
              </w:rPr>
              <w:t>Dostawa produktów leczniczych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A73A3">
              <w:rPr>
                <w:b/>
                <w:sz w:val="22"/>
                <w:szCs w:val="22"/>
              </w:rPr>
              <w:t>SZP-271-13-2023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90ABA45" w14:textId="5B303F3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A73A3" w:rsidRPr="005A73A3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A73A3" w:rsidRPr="005A73A3">
        <w:rPr>
          <w:sz w:val="22"/>
          <w:szCs w:val="22"/>
        </w:rPr>
        <w:t>(</w:t>
      </w:r>
      <w:proofErr w:type="spellStart"/>
      <w:r w:rsidR="005A73A3" w:rsidRPr="005A73A3">
        <w:rPr>
          <w:sz w:val="22"/>
          <w:szCs w:val="22"/>
        </w:rPr>
        <w:t>t.j</w:t>
      </w:r>
      <w:proofErr w:type="spellEnd"/>
      <w:r w:rsidR="005A73A3" w:rsidRPr="005A73A3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A73A3" w14:paraId="41EEE11B" w14:textId="77777777" w:rsidTr="00B63D48">
        <w:trPr>
          <w:cantSplit/>
        </w:trPr>
        <w:tc>
          <w:tcPr>
            <w:tcW w:w="9498" w:type="dxa"/>
          </w:tcPr>
          <w:p w14:paraId="3B98C2E8" w14:textId="55380DA5" w:rsidR="005A73A3" w:rsidRPr="001D1EEC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A73A3">
              <w:rPr>
                <w:b/>
                <w:sz w:val="22"/>
                <w:szCs w:val="22"/>
              </w:rPr>
              <w:t>Tramco</w:t>
            </w:r>
            <w:proofErr w:type="spellEnd"/>
            <w:r w:rsidRPr="005A73A3">
              <w:rPr>
                <w:b/>
                <w:sz w:val="22"/>
                <w:szCs w:val="22"/>
              </w:rPr>
              <w:t xml:space="preserve"> Sp</w:t>
            </w:r>
            <w:r w:rsidR="0010532A">
              <w:rPr>
                <w:b/>
                <w:sz w:val="22"/>
                <w:szCs w:val="22"/>
              </w:rPr>
              <w:t>.</w:t>
            </w:r>
            <w:r w:rsidRPr="005A73A3">
              <w:rPr>
                <w:b/>
                <w:sz w:val="22"/>
                <w:szCs w:val="22"/>
              </w:rPr>
              <w:t xml:space="preserve"> z o. o.</w:t>
            </w:r>
          </w:p>
          <w:p w14:paraId="6E7A0FF3" w14:textId="64F63ABB" w:rsidR="005A73A3" w:rsidRPr="001D1EEC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5A73A3">
              <w:rPr>
                <w:bCs/>
                <w:sz w:val="22"/>
                <w:szCs w:val="22"/>
              </w:rPr>
              <w:t>Wolskie, ul.</w:t>
            </w:r>
            <w:r w:rsidR="0010532A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Wolska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5A73A3">
              <w:rPr>
                <w:bCs/>
                <w:sz w:val="22"/>
                <w:szCs w:val="22"/>
              </w:rPr>
              <w:t>05-860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Płochocin</w:t>
            </w:r>
          </w:p>
          <w:p w14:paraId="5BC2DD07" w14:textId="77777777" w:rsidR="005A73A3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DA64A34" w14:textId="77777777" w:rsidR="005A73A3" w:rsidRPr="00211A34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5A73A3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A73A3">
              <w:rPr>
                <w:color w:val="000000"/>
                <w:sz w:val="22"/>
                <w:szCs w:val="22"/>
              </w:rPr>
              <w:t>produkt leczniczy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A73A3">
              <w:rPr>
                <w:b/>
                <w:sz w:val="22"/>
                <w:szCs w:val="22"/>
              </w:rPr>
              <w:t>782.92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F79A5F9" w14:textId="77777777" w:rsidR="005A73A3" w:rsidRPr="00D168A0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8E12FAE" w14:textId="77777777" w:rsidR="005A73A3" w:rsidRPr="0010532A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10532A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0A118883" w14:textId="77777777" w:rsidTr="00B63D48">
        <w:trPr>
          <w:cantSplit/>
        </w:trPr>
        <w:tc>
          <w:tcPr>
            <w:tcW w:w="9498" w:type="dxa"/>
          </w:tcPr>
          <w:p w14:paraId="043E99CF" w14:textId="77777777" w:rsidR="005A73A3" w:rsidRPr="001D1EEC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A73A3">
              <w:rPr>
                <w:b/>
                <w:sz w:val="22"/>
                <w:szCs w:val="22"/>
              </w:rPr>
              <w:t>Salus</w:t>
            </w:r>
            <w:proofErr w:type="spellEnd"/>
            <w:r w:rsidRPr="005A73A3">
              <w:rPr>
                <w:b/>
                <w:sz w:val="22"/>
                <w:szCs w:val="22"/>
              </w:rPr>
              <w:t xml:space="preserve"> International Sp. z o.o.</w:t>
            </w:r>
          </w:p>
          <w:p w14:paraId="709F5B3C" w14:textId="77777777" w:rsidR="005A73A3" w:rsidRPr="001D1EEC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5A73A3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5A73A3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Katowice</w:t>
            </w:r>
          </w:p>
          <w:p w14:paraId="2C7C001D" w14:textId="77777777" w:rsidR="005A73A3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1D20FE" w14:textId="77777777" w:rsidR="005A73A3" w:rsidRPr="00211A34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5A73A3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A73A3">
              <w:rPr>
                <w:color w:val="000000"/>
                <w:sz w:val="22"/>
                <w:szCs w:val="22"/>
              </w:rPr>
              <w:t>produkt leczniczy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A73A3">
              <w:rPr>
                <w:b/>
                <w:sz w:val="22"/>
                <w:szCs w:val="22"/>
              </w:rPr>
              <w:t>349.06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4877C8C" w14:textId="77777777" w:rsidR="005A73A3" w:rsidRPr="00D168A0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CC2039E" w14:textId="77777777" w:rsidR="005A73A3" w:rsidRPr="0010532A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10532A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78F517B5" w14:textId="77777777" w:rsidTr="00B63D48">
        <w:trPr>
          <w:cantSplit/>
        </w:trPr>
        <w:tc>
          <w:tcPr>
            <w:tcW w:w="9498" w:type="dxa"/>
          </w:tcPr>
          <w:p w14:paraId="5DAEC156" w14:textId="77777777" w:rsidR="005A73A3" w:rsidRPr="001D1EEC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A73A3">
              <w:rPr>
                <w:b/>
                <w:sz w:val="22"/>
                <w:szCs w:val="22"/>
              </w:rPr>
              <w:lastRenderedPageBreak/>
              <w:t>Salus</w:t>
            </w:r>
            <w:proofErr w:type="spellEnd"/>
            <w:r w:rsidRPr="005A73A3">
              <w:rPr>
                <w:b/>
                <w:sz w:val="22"/>
                <w:szCs w:val="22"/>
              </w:rPr>
              <w:t xml:space="preserve"> International Sp. z o.o.</w:t>
            </w:r>
          </w:p>
          <w:p w14:paraId="143BDF7B" w14:textId="77777777" w:rsidR="005A73A3" w:rsidRPr="001D1EEC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5A73A3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5A73A3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Katowice</w:t>
            </w:r>
          </w:p>
          <w:p w14:paraId="57F91FFD" w14:textId="77777777" w:rsidR="005A73A3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4D107E" w14:textId="77777777" w:rsidR="005A73A3" w:rsidRPr="00211A34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5A73A3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A73A3">
              <w:rPr>
                <w:color w:val="000000"/>
                <w:sz w:val="22"/>
                <w:szCs w:val="22"/>
              </w:rPr>
              <w:t>produkt leczniczy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A73A3">
              <w:rPr>
                <w:b/>
                <w:sz w:val="22"/>
                <w:szCs w:val="22"/>
              </w:rPr>
              <w:t>173 555.12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67E749D" w14:textId="77777777" w:rsidR="005A73A3" w:rsidRPr="00D168A0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C4C5F69" w14:textId="77777777" w:rsidR="005A73A3" w:rsidRPr="0010532A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10532A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1909ECF1" w14:textId="77777777" w:rsidTr="00B63D48">
        <w:trPr>
          <w:cantSplit/>
        </w:trPr>
        <w:tc>
          <w:tcPr>
            <w:tcW w:w="9498" w:type="dxa"/>
          </w:tcPr>
          <w:p w14:paraId="6D9B6F6A" w14:textId="77777777" w:rsidR="005A73A3" w:rsidRPr="001D1EEC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5A73A3">
              <w:rPr>
                <w:b/>
                <w:sz w:val="22"/>
                <w:szCs w:val="22"/>
              </w:rPr>
              <w:t>Farmacol Logistyka Sp. z o.o.</w:t>
            </w:r>
          </w:p>
          <w:p w14:paraId="7F0E2EAA" w14:textId="77777777" w:rsidR="005A73A3" w:rsidRPr="001D1EEC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5A73A3">
              <w:rPr>
                <w:bCs/>
                <w:sz w:val="22"/>
                <w:szCs w:val="22"/>
              </w:rPr>
              <w:t>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5A73A3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Katowice</w:t>
            </w:r>
          </w:p>
          <w:p w14:paraId="5E212505" w14:textId="77777777" w:rsidR="005A73A3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9614FF" w14:textId="77777777" w:rsidR="005A73A3" w:rsidRPr="00211A34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5A73A3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A73A3">
              <w:rPr>
                <w:color w:val="000000"/>
                <w:sz w:val="22"/>
                <w:szCs w:val="22"/>
              </w:rPr>
              <w:t>produkt leczniczy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A73A3">
              <w:rPr>
                <w:b/>
                <w:sz w:val="22"/>
                <w:szCs w:val="22"/>
              </w:rPr>
              <w:t>194 515.27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0B04EDA" w14:textId="77777777" w:rsidR="005A73A3" w:rsidRPr="00D168A0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6CE07B1" w14:textId="77777777" w:rsidR="005A73A3" w:rsidRPr="0010532A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10532A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56C8C983" w14:textId="77777777" w:rsidTr="00B63D48">
        <w:trPr>
          <w:cantSplit/>
        </w:trPr>
        <w:tc>
          <w:tcPr>
            <w:tcW w:w="9498" w:type="dxa"/>
          </w:tcPr>
          <w:p w14:paraId="2CD392A6" w14:textId="77777777" w:rsidR="005A73A3" w:rsidRPr="001D1EEC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A73A3">
              <w:rPr>
                <w:b/>
                <w:sz w:val="22"/>
                <w:szCs w:val="22"/>
              </w:rPr>
              <w:t>Salus</w:t>
            </w:r>
            <w:proofErr w:type="spellEnd"/>
            <w:r w:rsidRPr="005A73A3">
              <w:rPr>
                <w:b/>
                <w:sz w:val="22"/>
                <w:szCs w:val="22"/>
              </w:rPr>
              <w:t xml:space="preserve"> International Sp. z o.o.</w:t>
            </w:r>
          </w:p>
          <w:p w14:paraId="4BADAD84" w14:textId="77777777" w:rsidR="005A73A3" w:rsidRPr="001D1EEC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5A73A3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5A73A3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Katowice</w:t>
            </w:r>
          </w:p>
          <w:p w14:paraId="60E6782B" w14:textId="77777777" w:rsidR="005A73A3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9CF3F3" w14:textId="77777777" w:rsidR="005A73A3" w:rsidRPr="00211A34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5A73A3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A73A3">
              <w:rPr>
                <w:color w:val="000000"/>
                <w:sz w:val="22"/>
                <w:szCs w:val="22"/>
              </w:rPr>
              <w:t>produkt leczniczy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A73A3">
              <w:rPr>
                <w:b/>
                <w:sz w:val="22"/>
                <w:szCs w:val="22"/>
              </w:rPr>
              <w:t>44 712.00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4475B17" w14:textId="77777777" w:rsidR="005A73A3" w:rsidRPr="00D168A0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07E4279" w14:textId="77777777" w:rsidR="005A73A3" w:rsidRPr="0010532A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10532A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5257C453" w14:textId="77777777" w:rsidTr="00B63D48">
        <w:trPr>
          <w:cantSplit/>
        </w:trPr>
        <w:tc>
          <w:tcPr>
            <w:tcW w:w="9498" w:type="dxa"/>
          </w:tcPr>
          <w:p w14:paraId="6FE79136" w14:textId="77777777" w:rsidR="005A73A3" w:rsidRPr="001D1EEC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A73A3">
              <w:rPr>
                <w:b/>
                <w:sz w:val="22"/>
                <w:szCs w:val="22"/>
              </w:rPr>
              <w:t>Salus</w:t>
            </w:r>
            <w:proofErr w:type="spellEnd"/>
            <w:r w:rsidRPr="005A73A3">
              <w:rPr>
                <w:b/>
                <w:sz w:val="22"/>
                <w:szCs w:val="22"/>
              </w:rPr>
              <w:t xml:space="preserve"> International Sp. z o.o.</w:t>
            </w:r>
          </w:p>
          <w:p w14:paraId="21BAB0AA" w14:textId="77777777" w:rsidR="005A73A3" w:rsidRPr="001D1EEC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5A73A3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5A73A3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Katowice</w:t>
            </w:r>
          </w:p>
          <w:p w14:paraId="121840E7" w14:textId="77777777" w:rsidR="005A73A3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7E9AE9" w14:textId="77777777" w:rsidR="005A73A3" w:rsidRPr="00211A34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5A73A3">
              <w:rPr>
                <w:color w:val="000000"/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A73A3">
              <w:rPr>
                <w:color w:val="000000"/>
                <w:sz w:val="22"/>
                <w:szCs w:val="22"/>
              </w:rPr>
              <w:t>produkty lecznicze - środki psychotropowe i odurzające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A73A3">
              <w:rPr>
                <w:b/>
                <w:sz w:val="22"/>
                <w:szCs w:val="22"/>
              </w:rPr>
              <w:t>3 434.40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F09B0F0" w14:textId="77777777" w:rsidR="005A73A3" w:rsidRPr="00D168A0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1D5CE4B" w14:textId="77777777" w:rsidR="005A73A3" w:rsidRPr="0010532A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10532A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4D00F40B" w14:textId="77777777" w:rsidTr="00B63D48">
        <w:trPr>
          <w:cantSplit/>
        </w:trPr>
        <w:tc>
          <w:tcPr>
            <w:tcW w:w="9498" w:type="dxa"/>
          </w:tcPr>
          <w:p w14:paraId="0C137D05" w14:textId="77777777" w:rsidR="005A73A3" w:rsidRPr="001D1EEC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A73A3">
              <w:rPr>
                <w:b/>
                <w:sz w:val="22"/>
                <w:szCs w:val="22"/>
              </w:rPr>
              <w:t>Urtica</w:t>
            </w:r>
            <w:proofErr w:type="spellEnd"/>
            <w:r w:rsidRPr="005A73A3">
              <w:rPr>
                <w:b/>
                <w:sz w:val="22"/>
                <w:szCs w:val="22"/>
              </w:rPr>
              <w:t xml:space="preserve"> Sp. z o.o.</w:t>
            </w:r>
          </w:p>
          <w:p w14:paraId="62AFECA0" w14:textId="77777777" w:rsidR="005A73A3" w:rsidRPr="001D1EEC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5A73A3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5A73A3">
              <w:rPr>
                <w:bCs/>
                <w:sz w:val="22"/>
                <w:szCs w:val="22"/>
              </w:rPr>
              <w:t>54-613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Wrocław</w:t>
            </w:r>
          </w:p>
          <w:p w14:paraId="12159EBA" w14:textId="77777777" w:rsidR="005A73A3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2770EEC" w14:textId="77777777" w:rsidR="005A73A3" w:rsidRPr="00211A34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5A73A3">
              <w:rPr>
                <w:color w:val="000000"/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A73A3">
              <w:rPr>
                <w:color w:val="000000"/>
                <w:sz w:val="22"/>
                <w:szCs w:val="22"/>
              </w:rPr>
              <w:t>produkt leczniczy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A73A3">
              <w:rPr>
                <w:b/>
                <w:sz w:val="22"/>
                <w:szCs w:val="22"/>
              </w:rPr>
              <w:t>1 123 264.80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C846D46" w14:textId="77777777" w:rsidR="005A73A3" w:rsidRPr="00D168A0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F60BB5E" w14:textId="77777777" w:rsidR="005A73A3" w:rsidRPr="0010532A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10532A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57875A8D" w14:textId="77777777" w:rsidTr="00B63D48">
        <w:trPr>
          <w:cantSplit/>
        </w:trPr>
        <w:tc>
          <w:tcPr>
            <w:tcW w:w="9498" w:type="dxa"/>
          </w:tcPr>
          <w:p w14:paraId="389F1D3E" w14:textId="77777777" w:rsidR="005A73A3" w:rsidRPr="001D1EEC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5A73A3">
              <w:rPr>
                <w:b/>
                <w:sz w:val="22"/>
                <w:szCs w:val="22"/>
              </w:rPr>
              <w:lastRenderedPageBreak/>
              <w:t>OPTIFARMA SPÓŁKA Z OGRANICZONĄ ODPOWIEDZIALNOŚCIĄ SPÓŁKA KOMANDYTOWA</w:t>
            </w:r>
          </w:p>
          <w:p w14:paraId="4B31A5CB" w14:textId="77777777" w:rsidR="005A73A3" w:rsidRPr="001D1EEC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5A73A3">
              <w:rPr>
                <w:bCs/>
                <w:sz w:val="22"/>
                <w:szCs w:val="22"/>
              </w:rPr>
              <w:t>Sokołowska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/-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5A73A3">
              <w:rPr>
                <w:bCs/>
                <w:sz w:val="22"/>
                <w:szCs w:val="22"/>
              </w:rPr>
              <w:t>05-806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Sokołów</w:t>
            </w:r>
          </w:p>
          <w:p w14:paraId="4AB24785" w14:textId="77777777" w:rsidR="005A73A3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6E8CF0" w14:textId="77777777" w:rsidR="005A73A3" w:rsidRPr="00211A34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5A73A3">
              <w:rPr>
                <w:color w:val="000000"/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A73A3">
              <w:rPr>
                <w:color w:val="000000"/>
                <w:sz w:val="22"/>
                <w:szCs w:val="22"/>
              </w:rPr>
              <w:t>produkt leczniczy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A73A3">
              <w:rPr>
                <w:b/>
                <w:sz w:val="22"/>
                <w:szCs w:val="22"/>
              </w:rPr>
              <w:t>3 487.32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021A1F1" w14:textId="77777777" w:rsidR="005A73A3" w:rsidRPr="00D168A0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54E4A5A" w14:textId="77777777" w:rsidR="005A73A3" w:rsidRPr="0010532A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10532A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6D6B3689" w14:textId="77777777" w:rsidTr="00B63D48">
        <w:trPr>
          <w:cantSplit/>
        </w:trPr>
        <w:tc>
          <w:tcPr>
            <w:tcW w:w="9498" w:type="dxa"/>
          </w:tcPr>
          <w:p w14:paraId="7EA9B6CD" w14:textId="77777777" w:rsidR="005A73A3" w:rsidRPr="001D1EEC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5A73A3">
              <w:rPr>
                <w:b/>
                <w:sz w:val="22"/>
                <w:szCs w:val="22"/>
              </w:rPr>
              <w:t>Farmacol Logistyka Sp. z o.o.</w:t>
            </w:r>
          </w:p>
          <w:p w14:paraId="4FD6BFAC" w14:textId="77777777" w:rsidR="005A73A3" w:rsidRPr="001D1EEC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5A73A3">
              <w:rPr>
                <w:bCs/>
                <w:sz w:val="22"/>
                <w:szCs w:val="22"/>
              </w:rPr>
              <w:t>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5A73A3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5A73A3">
              <w:rPr>
                <w:bCs/>
                <w:sz w:val="22"/>
                <w:szCs w:val="22"/>
              </w:rPr>
              <w:t>Katowice</w:t>
            </w:r>
          </w:p>
          <w:p w14:paraId="7C840438" w14:textId="77777777" w:rsidR="005A73A3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FA2D745" w14:textId="77777777" w:rsidR="005A73A3" w:rsidRPr="00211A34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5A73A3">
              <w:rPr>
                <w:color w:val="000000"/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A73A3">
              <w:rPr>
                <w:color w:val="000000"/>
                <w:sz w:val="22"/>
                <w:szCs w:val="22"/>
              </w:rPr>
              <w:t>produkt leczniczy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A73A3">
              <w:rPr>
                <w:b/>
                <w:sz w:val="22"/>
                <w:szCs w:val="22"/>
              </w:rPr>
              <w:t>17 388.00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52966E1" w14:textId="77777777" w:rsidR="005A73A3" w:rsidRPr="00D168A0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05CA679" w14:textId="77777777" w:rsidR="005A73A3" w:rsidRPr="0010532A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10532A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6F2CD8CE" w14:textId="77777777" w:rsidTr="00B63D48">
        <w:trPr>
          <w:cantSplit/>
        </w:trPr>
        <w:tc>
          <w:tcPr>
            <w:tcW w:w="9498" w:type="dxa"/>
          </w:tcPr>
          <w:p w14:paraId="45182A05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Farmacol Logistyka Sp. z o.o.</w:t>
            </w:r>
          </w:p>
          <w:p w14:paraId="4B10CC38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Szopienicka 77 , 40-431 Katowice</w:t>
            </w:r>
          </w:p>
          <w:p w14:paraId="5E776858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25EAD64E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12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179 382.06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3D2C3C1D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650AECD7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41B86A68" w14:textId="77777777" w:rsidTr="00B63D48">
        <w:trPr>
          <w:cantSplit/>
        </w:trPr>
        <w:tc>
          <w:tcPr>
            <w:tcW w:w="9498" w:type="dxa"/>
          </w:tcPr>
          <w:p w14:paraId="26865BD6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Farmacol Logistyka Sp. z o.o.</w:t>
            </w:r>
          </w:p>
          <w:p w14:paraId="0B7DE41B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Szopienicka 77 , 40-431 Katowice</w:t>
            </w:r>
          </w:p>
          <w:p w14:paraId="77A49E98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016535AB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14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produkty lecznicze - środki psychotropowe i odurzające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472.07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22C88BC2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02A65285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5015A21C" w14:textId="77777777" w:rsidTr="00B63D48">
        <w:trPr>
          <w:cantSplit/>
        </w:trPr>
        <w:tc>
          <w:tcPr>
            <w:tcW w:w="9498" w:type="dxa"/>
          </w:tcPr>
          <w:p w14:paraId="5AD6EED0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Urtica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Sp. z o.o.</w:t>
            </w:r>
          </w:p>
          <w:p w14:paraId="02947E41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Krzemieniecka 120 , 54-613 Wrocław</w:t>
            </w:r>
          </w:p>
          <w:p w14:paraId="15BC2B2E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6ED13397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15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produkty lecznicze - środki psychotropowe i odurzające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169 948.80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6AB51B51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40E5EF2F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3BA7E8FB" w14:textId="77777777" w:rsidTr="00B63D48">
        <w:trPr>
          <w:cantSplit/>
        </w:trPr>
        <w:tc>
          <w:tcPr>
            <w:tcW w:w="9498" w:type="dxa"/>
          </w:tcPr>
          <w:p w14:paraId="68F8E350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lastRenderedPageBreak/>
              <w:t>Asclepios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S.A.</w:t>
            </w:r>
          </w:p>
          <w:p w14:paraId="2F35576B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2F55AF">
              <w:rPr>
                <w:bCs/>
                <w:sz w:val="22"/>
                <w:szCs w:val="22"/>
              </w:rPr>
              <w:t>Hubska</w:t>
            </w:r>
            <w:proofErr w:type="spellEnd"/>
            <w:r w:rsidRPr="002F55AF">
              <w:rPr>
                <w:bCs/>
                <w:sz w:val="22"/>
                <w:szCs w:val="22"/>
              </w:rPr>
              <w:t xml:space="preserve"> 44 , 50-502 Wrocław</w:t>
            </w:r>
          </w:p>
          <w:p w14:paraId="2C67782B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1879CA5D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16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produkty lecznicze - środki psychotropowe i odurzające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10 614.24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135502DE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3F5BB127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35691F2E" w14:textId="77777777" w:rsidTr="00B63D48">
        <w:trPr>
          <w:cantSplit/>
        </w:trPr>
        <w:tc>
          <w:tcPr>
            <w:tcW w:w="9498" w:type="dxa"/>
          </w:tcPr>
          <w:p w14:paraId="33A1A76C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Asclepios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S.A.</w:t>
            </w:r>
          </w:p>
          <w:p w14:paraId="5BA0A396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2F55AF">
              <w:rPr>
                <w:bCs/>
                <w:sz w:val="22"/>
                <w:szCs w:val="22"/>
              </w:rPr>
              <w:t>Hubska</w:t>
            </w:r>
            <w:proofErr w:type="spellEnd"/>
            <w:r w:rsidRPr="002F55AF">
              <w:rPr>
                <w:bCs/>
                <w:sz w:val="22"/>
                <w:szCs w:val="22"/>
              </w:rPr>
              <w:t xml:space="preserve"> 44 , 50-502 Wrocław</w:t>
            </w:r>
          </w:p>
          <w:p w14:paraId="3CB0AB07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609DF6D8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17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produkty lecznicze - środki psychotropowe i odurzające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56 322.00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2713AB5D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38A1E208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07D612D8" w14:textId="77777777" w:rsidTr="00B63D48">
        <w:trPr>
          <w:cantSplit/>
        </w:trPr>
        <w:tc>
          <w:tcPr>
            <w:tcW w:w="9498" w:type="dxa"/>
          </w:tcPr>
          <w:p w14:paraId="1CDDEC1F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Farmacol Logistyka Sp. z o.o.</w:t>
            </w:r>
          </w:p>
          <w:p w14:paraId="08B834E3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Szopienicka 77 , 40-431 Katowice</w:t>
            </w:r>
          </w:p>
          <w:p w14:paraId="1DD190DB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0BAED15E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18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produkty lecznicze - środki psychotropowe i odurzające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58.32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4CA2B247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189E314D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07142D3B" w14:textId="77777777" w:rsidTr="00B63D48">
        <w:trPr>
          <w:cantSplit/>
        </w:trPr>
        <w:tc>
          <w:tcPr>
            <w:tcW w:w="9498" w:type="dxa"/>
          </w:tcPr>
          <w:p w14:paraId="3A9DA0F7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Urtica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Sp. z o.o.</w:t>
            </w:r>
          </w:p>
          <w:p w14:paraId="4C34FBEC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Krzemieniecka 120 , 54-613 Wrocław</w:t>
            </w:r>
          </w:p>
          <w:p w14:paraId="27B15E8F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5A8554E9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19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produkty lecznicze - środki psychotropowe i odurzające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1 987.20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48175AFE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430A8EC6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63ECA2CC" w14:textId="77777777" w:rsidTr="00B63D48">
        <w:trPr>
          <w:cantSplit/>
        </w:trPr>
        <w:tc>
          <w:tcPr>
            <w:tcW w:w="9498" w:type="dxa"/>
          </w:tcPr>
          <w:p w14:paraId="2C17E81B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Asclepios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S.A.</w:t>
            </w:r>
          </w:p>
          <w:p w14:paraId="2C302C13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2F55AF">
              <w:rPr>
                <w:bCs/>
                <w:sz w:val="22"/>
                <w:szCs w:val="22"/>
              </w:rPr>
              <w:t>Hubska</w:t>
            </w:r>
            <w:proofErr w:type="spellEnd"/>
            <w:r w:rsidRPr="002F55AF">
              <w:rPr>
                <w:bCs/>
                <w:sz w:val="22"/>
                <w:szCs w:val="22"/>
              </w:rPr>
              <w:t xml:space="preserve"> 44 , 50-502 Wrocław</w:t>
            </w:r>
          </w:p>
          <w:p w14:paraId="4F17ADB1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5A6F4281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21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186 973.92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79573B95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2295B279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6B10B637" w14:textId="77777777" w:rsidTr="00B63D48">
        <w:trPr>
          <w:cantSplit/>
        </w:trPr>
        <w:tc>
          <w:tcPr>
            <w:tcW w:w="9498" w:type="dxa"/>
          </w:tcPr>
          <w:p w14:paraId="082E59F5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lastRenderedPageBreak/>
              <w:t>Asclepios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S.A.</w:t>
            </w:r>
          </w:p>
          <w:p w14:paraId="753DCA6B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2F55AF">
              <w:rPr>
                <w:bCs/>
                <w:sz w:val="22"/>
                <w:szCs w:val="22"/>
              </w:rPr>
              <w:t>Hubska</w:t>
            </w:r>
            <w:proofErr w:type="spellEnd"/>
            <w:r w:rsidRPr="002F55AF">
              <w:rPr>
                <w:bCs/>
                <w:sz w:val="22"/>
                <w:szCs w:val="22"/>
              </w:rPr>
              <w:t xml:space="preserve"> 44 , 50-502 Wrocław</w:t>
            </w:r>
          </w:p>
          <w:p w14:paraId="5E8B5079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219B177D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22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394 632.00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55E0CE9B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2C62F2FE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58DF1CBE" w14:textId="77777777" w:rsidTr="00B63D48">
        <w:trPr>
          <w:cantSplit/>
        </w:trPr>
        <w:tc>
          <w:tcPr>
            <w:tcW w:w="9498" w:type="dxa"/>
          </w:tcPr>
          <w:p w14:paraId="7B2B41CE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Asclepios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S.A.</w:t>
            </w:r>
          </w:p>
          <w:p w14:paraId="45887658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2F55AF">
              <w:rPr>
                <w:bCs/>
                <w:sz w:val="22"/>
                <w:szCs w:val="22"/>
              </w:rPr>
              <w:t>Hubska</w:t>
            </w:r>
            <w:proofErr w:type="spellEnd"/>
            <w:r w:rsidRPr="002F55AF">
              <w:rPr>
                <w:bCs/>
                <w:sz w:val="22"/>
                <w:szCs w:val="22"/>
              </w:rPr>
              <w:t xml:space="preserve"> 44 , 50-502 Wrocław</w:t>
            </w:r>
          </w:p>
          <w:p w14:paraId="1F30E736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3222C2E8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23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147 588.48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7A9C1246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5075F905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4D15B52F" w14:textId="77777777" w:rsidTr="00B63D48">
        <w:trPr>
          <w:cantSplit/>
        </w:trPr>
        <w:tc>
          <w:tcPr>
            <w:tcW w:w="9498" w:type="dxa"/>
          </w:tcPr>
          <w:p w14:paraId="025E7C65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7DD6DA39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367EAB01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34731E4E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24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558 005.76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3F5E611D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22C07A04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063D974C" w14:textId="77777777" w:rsidTr="00B63D48">
        <w:trPr>
          <w:cantSplit/>
        </w:trPr>
        <w:tc>
          <w:tcPr>
            <w:tcW w:w="9498" w:type="dxa"/>
          </w:tcPr>
          <w:p w14:paraId="54D49BB9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Fresenius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F55AF">
              <w:rPr>
                <w:b/>
                <w:sz w:val="22"/>
                <w:szCs w:val="22"/>
              </w:rPr>
              <w:t>Kabi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Polska Sp.  z o.o.</w:t>
            </w:r>
          </w:p>
          <w:p w14:paraId="7B66E544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Al. Jerozolimskie 134 , 02-305 Warszawa</w:t>
            </w:r>
          </w:p>
          <w:p w14:paraId="35765279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1746ADAC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25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370 224.00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0D815E6D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37104541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6981EF4F" w14:textId="77777777" w:rsidTr="00B63D48">
        <w:trPr>
          <w:cantSplit/>
        </w:trPr>
        <w:tc>
          <w:tcPr>
            <w:tcW w:w="9498" w:type="dxa"/>
          </w:tcPr>
          <w:p w14:paraId="03E1F96F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NEUCA S.A.</w:t>
            </w:r>
          </w:p>
          <w:p w14:paraId="0F2ABAFE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Forteczna 35-37 , 87-100 Toruń</w:t>
            </w:r>
          </w:p>
          <w:p w14:paraId="7554676E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4210D9E7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26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3 010.18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1B843EF9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3B7097F2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75260800" w14:textId="77777777" w:rsidTr="00B63D48">
        <w:trPr>
          <w:cantSplit/>
        </w:trPr>
        <w:tc>
          <w:tcPr>
            <w:tcW w:w="9498" w:type="dxa"/>
          </w:tcPr>
          <w:p w14:paraId="38C6A615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lastRenderedPageBreak/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37DE3B30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639165D2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5BFC0AC5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27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29 731.10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6F360D77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07AF8FA3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3AE28FBC" w14:textId="77777777" w:rsidTr="00B63D48">
        <w:trPr>
          <w:cantSplit/>
        </w:trPr>
        <w:tc>
          <w:tcPr>
            <w:tcW w:w="9498" w:type="dxa"/>
          </w:tcPr>
          <w:p w14:paraId="4F0DD326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GENESIS PHARM Sp. z o. o. Sp. K.</w:t>
            </w:r>
          </w:p>
          <w:p w14:paraId="606A290D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Obywatelska 128/152 , 94-104 Łódź</w:t>
            </w:r>
          </w:p>
          <w:p w14:paraId="63B5C62A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4F802F6B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28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280.80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03A806DF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601C5B2C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21F5476A" w14:textId="77777777" w:rsidTr="00B63D48">
        <w:trPr>
          <w:cantSplit/>
        </w:trPr>
        <w:tc>
          <w:tcPr>
            <w:tcW w:w="9498" w:type="dxa"/>
          </w:tcPr>
          <w:p w14:paraId="20B0F697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Urtica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Sp. z o.o.</w:t>
            </w:r>
          </w:p>
          <w:p w14:paraId="3FF0C9C9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Krzemieniecka 120 , 54-613 Wrocław</w:t>
            </w:r>
          </w:p>
          <w:p w14:paraId="1379F013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47FBCA64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29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139 320.00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21902EBA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335D6B97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29D36583" w14:textId="77777777" w:rsidTr="00B63D48">
        <w:trPr>
          <w:cantSplit/>
        </w:trPr>
        <w:tc>
          <w:tcPr>
            <w:tcW w:w="9498" w:type="dxa"/>
          </w:tcPr>
          <w:p w14:paraId="59C172E4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6D61764F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4F049A9A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7EABE0FB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30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109 975.91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22E2F1A0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775C4516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1EFEBB48" w14:textId="77777777" w:rsidTr="00B63D48">
        <w:trPr>
          <w:cantSplit/>
        </w:trPr>
        <w:tc>
          <w:tcPr>
            <w:tcW w:w="9498" w:type="dxa"/>
          </w:tcPr>
          <w:p w14:paraId="2DEA2AA2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NEUCA S.A.</w:t>
            </w:r>
          </w:p>
          <w:p w14:paraId="0B724CBD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Forteczna 35-37 , 87-100 Toruń</w:t>
            </w:r>
          </w:p>
          <w:p w14:paraId="3AF6B7DE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25F884E2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31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111 257.06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4A0EA5A5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2EF59916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4C1315A1" w14:textId="77777777" w:rsidTr="00B63D48">
        <w:trPr>
          <w:cantSplit/>
        </w:trPr>
        <w:tc>
          <w:tcPr>
            <w:tcW w:w="9498" w:type="dxa"/>
          </w:tcPr>
          <w:p w14:paraId="2D638E47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5F55FA74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Szopienicka 77 , 40-431 Katowice</w:t>
            </w:r>
          </w:p>
          <w:p w14:paraId="00762AFB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505B95CE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32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132 514.05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648EE9A2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59A5E370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0DF9385F" w14:textId="77777777" w:rsidTr="00B63D48">
        <w:trPr>
          <w:cantSplit/>
        </w:trPr>
        <w:tc>
          <w:tcPr>
            <w:tcW w:w="9498" w:type="dxa"/>
          </w:tcPr>
          <w:p w14:paraId="1331A871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Urtica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Sp. z o.o.</w:t>
            </w:r>
          </w:p>
          <w:p w14:paraId="7317C08D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Krzemieniecka 120 , 54-613 Wrocław</w:t>
            </w:r>
          </w:p>
          <w:p w14:paraId="7142E8B1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2EE5B7BA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33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29 221.56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3DC623ED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755D0E44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21784B83" w14:textId="77777777" w:rsidTr="00B63D48">
        <w:trPr>
          <w:cantSplit/>
        </w:trPr>
        <w:tc>
          <w:tcPr>
            <w:tcW w:w="9498" w:type="dxa"/>
          </w:tcPr>
          <w:p w14:paraId="2CF45D1E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Servier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Polska Services Sp. z o.o.</w:t>
            </w:r>
          </w:p>
          <w:p w14:paraId="35A5221D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Burakowska 14 , 01-066 Warszawa</w:t>
            </w:r>
          </w:p>
          <w:p w14:paraId="1B1A80B0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62C7A4B8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34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6 022.90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20071D4F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4BFC19D8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7DB76F78" w14:textId="77777777" w:rsidTr="00B63D48">
        <w:trPr>
          <w:cantSplit/>
        </w:trPr>
        <w:tc>
          <w:tcPr>
            <w:tcW w:w="9498" w:type="dxa"/>
          </w:tcPr>
          <w:p w14:paraId="1EF5A47A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50B3A586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16E1F148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74F20456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35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39 754.64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039D4564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437BC167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5811D336" w14:textId="77777777" w:rsidTr="00B63D48">
        <w:trPr>
          <w:cantSplit/>
        </w:trPr>
        <w:tc>
          <w:tcPr>
            <w:tcW w:w="9498" w:type="dxa"/>
          </w:tcPr>
          <w:p w14:paraId="013C53BF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02657153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08B933B4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4401485B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36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6 278.47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0041B2F6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737B30F3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64F2A69C" w14:textId="77777777" w:rsidTr="00B63D48">
        <w:trPr>
          <w:cantSplit/>
        </w:trPr>
        <w:tc>
          <w:tcPr>
            <w:tcW w:w="9498" w:type="dxa"/>
          </w:tcPr>
          <w:p w14:paraId="3EE0AD49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4C64AE39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Szopienicka 77 , 40-431 Katowice</w:t>
            </w:r>
          </w:p>
          <w:p w14:paraId="4D7C9F57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40F9B641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37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62 164.16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46D1B9CC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76D1AD4F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181DE20C" w14:textId="77777777" w:rsidTr="00B63D48">
        <w:trPr>
          <w:cantSplit/>
        </w:trPr>
        <w:tc>
          <w:tcPr>
            <w:tcW w:w="9498" w:type="dxa"/>
          </w:tcPr>
          <w:p w14:paraId="4BEE92B3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1A7EC9AD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0D0BB3DD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14FFD9BD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38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3 398.98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3650E0D5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57CE158F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6AB7D0E5" w14:textId="77777777" w:rsidTr="00B63D48">
        <w:trPr>
          <w:cantSplit/>
        </w:trPr>
        <w:tc>
          <w:tcPr>
            <w:tcW w:w="9498" w:type="dxa"/>
          </w:tcPr>
          <w:p w14:paraId="4D75AAB2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Sanofi-</w:t>
            </w:r>
            <w:proofErr w:type="spellStart"/>
            <w:r w:rsidRPr="002F55AF">
              <w:rPr>
                <w:b/>
                <w:sz w:val="22"/>
                <w:szCs w:val="22"/>
              </w:rPr>
              <w:t>Aventis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Sp. z o.o.</w:t>
            </w:r>
          </w:p>
          <w:p w14:paraId="36223B51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Bonifraterska 17 , 00-203 Warszawa</w:t>
            </w:r>
          </w:p>
          <w:p w14:paraId="5A4A654C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731CEA66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39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71 280.00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37594A6F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77895611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0474FB23" w14:textId="77777777" w:rsidTr="00B63D48">
        <w:trPr>
          <w:cantSplit/>
        </w:trPr>
        <w:tc>
          <w:tcPr>
            <w:tcW w:w="9498" w:type="dxa"/>
          </w:tcPr>
          <w:p w14:paraId="28D5D1CF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2DDECC44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574F0CEA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0EAF6067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40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9 562.32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7911F867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41736EF8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40243DDB" w14:textId="77777777" w:rsidTr="00B63D48">
        <w:trPr>
          <w:cantSplit/>
        </w:trPr>
        <w:tc>
          <w:tcPr>
            <w:tcW w:w="9498" w:type="dxa"/>
          </w:tcPr>
          <w:p w14:paraId="16D3156E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NEUCA S.A.</w:t>
            </w:r>
          </w:p>
          <w:p w14:paraId="3AE9DAC7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Forteczna 35-37 , 87-100 Toruń</w:t>
            </w:r>
          </w:p>
          <w:p w14:paraId="387AD883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5BD0F9B9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41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62 035.50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7B0909C4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24C8A30F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1DE7D849" w14:textId="77777777" w:rsidTr="00B63D48">
        <w:trPr>
          <w:cantSplit/>
        </w:trPr>
        <w:tc>
          <w:tcPr>
            <w:tcW w:w="9498" w:type="dxa"/>
          </w:tcPr>
          <w:p w14:paraId="4965D85E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lastRenderedPageBreak/>
              <w:t>GENESIS PHARM Sp. z o. o. Sp. K.</w:t>
            </w:r>
          </w:p>
          <w:p w14:paraId="632A77DF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Obywatelska 128/152 , 94-104 Łódź</w:t>
            </w:r>
          </w:p>
          <w:p w14:paraId="6F458B2A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59F8AC56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42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594.12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33F8569B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591F3958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11265F3F" w14:textId="77777777" w:rsidTr="00B63D48">
        <w:trPr>
          <w:cantSplit/>
        </w:trPr>
        <w:tc>
          <w:tcPr>
            <w:tcW w:w="9498" w:type="dxa"/>
          </w:tcPr>
          <w:p w14:paraId="626130E6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459DD33A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52BD3295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3F4A6827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43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30 297.65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248A7AD5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6F970EF9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7A34E0E1" w14:textId="77777777" w:rsidTr="00B63D48">
        <w:trPr>
          <w:cantSplit/>
        </w:trPr>
        <w:tc>
          <w:tcPr>
            <w:tcW w:w="9498" w:type="dxa"/>
          </w:tcPr>
          <w:p w14:paraId="08209FE0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Urtica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Sp. z o.o.</w:t>
            </w:r>
          </w:p>
          <w:p w14:paraId="66A1F963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Krzemieniecka 120 , 54-613 Wrocław</w:t>
            </w:r>
          </w:p>
          <w:p w14:paraId="6EE940D3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0568D425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44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45 635.53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219F3BBA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74C30F75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5D04DED8" w14:textId="77777777" w:rsidTr="00B63D48">
        <w:trPr>
          <w:cantSplit/>
        </w:trPr>
        <w:tc>
          <w:tcPr>
            <w:tcW w:w="9498" w:type="dxa"/>
          </w:tcPr>
          <w:p w14:paraId="59A40ECC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Servier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Polska Services Sp. z o.o.</w:t>
            </w:r>
          </w:p>
          <w:p w14:paraId="05D89A14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Burakowska 14 , 01-066 Warszawa</w:t>
            </w:r>
          </w:p>
          <w:p w14:paraId="619BAF4E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2CA12C76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45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598.75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3E337EA3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588E0FE6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575936D3" w14:textId="77777777" w:rsidTr="00B63D48">
        <w:trPr>
          <w:cantSplit/>
        </w:trPr>
        <w:tc>
          <w:tcPr>
            <w:tcW w:w="9498" w:type="dxa"/>
          </w:tcPr>
          <w:p w14:paraId="1EE5DAB7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Fresenius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F55AF">
              <w:rPr>
                <w:b/>
                <w:sz w:val="22"/>
                <w:szCs w:val="22"/>
              </w:rPr>
              <w:t>Kabi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Polska Sp.  z o.o.</w:t>
            </w:r>
          </w:p>
          <w:p w14:paraId="73045493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Al. Jerozolimskie 134 , 02-305 Warszawa</w:t>
            </w:r>
          </w:p>
          <w:p w14:paraId="082D9127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5726417C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46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10 584.00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71AB145A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4B38A686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54C7D929" w14:textId="77777777" w:rsidTr="00B63D48">
        <w:trPr>
          <w:cantSplit/>
        </w:trPr>
        <w:tc>
          <w:tcPr>
            <w:tcW w:w="9498" w:type="dxa"/>
          </w:tcPr>
          <w:p w14:paraId="149915D2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lastRenderedPageBreak/>
              <w:t>Fresenius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F55AF">
              <w:rPr>
                <w:b/>
                <w:sz w:val="22"/>
                <w:szCs w:val="22"/>
              </w:rPr>
              <w:t>Kabi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Polska Sp.  z o.o.</w:t>
            </w:r>
          </w:p>
          <w:p w14:paraId="4FE6D29C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Al. Jerozolimskie 134 , 02-305 Warszawa</w:t>
            </w:r>
          </w:p>
          <w:p w14:paraId="652A82C9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2AE84A3D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47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110 419.20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2C74CB3F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17A5F57F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1B5B74FD" w14:textId="77777777" w:rsidTr="00B63D48">
        <w:trPr>
          <w:cantSplit/>
        </w:trPr>
        <w:tc>
          <w:tcPr>
            <w:tcW w:w="9498" w:type="dxa"/>
          </w:tcPr>
          <w:p w14:paraId="11E2D370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Fresenius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F55AF">
              <w:rPr>
                <w:b/>
                <w:sz w:val="22"/>
                <w:szCs w:val="22"/>
              </w:rPr>
              <w:t>Kabi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Polska Sp.  z o.o.</w:t>
            </w:r>
          </w:p>
          <w:p w14:paraId="45D6257C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Al. Jerozolimskie 134 , 02-305 Warszawa</w:t>
            </w:r>
          </w:p>
          <w:p w14:paraId="4368EFEC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2BC8FD76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48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218 214.00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58B071B4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0406FE6E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37505DAB" w14:textId="77777777" w:rsidTr="00B63D48">
        <w:trPr>
          <w:cantSplit/>
        </w:trPr>
        <w:tc>
          <w:tcPr>
            <w:tcW w:w="9498" w:type="dxa"/>
          </w:tcPr>
          <w:p w14:paraId="1EA3DC23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Farmacol Logistyka Sp. z o.o.</w:t>
            </w:r>
          </w:p>
          <w:p w14:paraId="0F40F678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Szopienicka 77 , 40-431 Katowice</w:t>
            </w:r>
          </w:p>
          <w:p w14:paraId="4A3C2592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007A32ED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49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1 026.00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6B005C40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07DFFF43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42563EC8" w14:textId="77777777" w:rsidTr="00B63D48">
        <w:trPr>
          <w:cantSplit/>
        </w:trPr>
        <w:tc>
          <w:tcPr>
            <w:tcW w:w="9498" w:type="dxa"/>
          </w:tcPr>
          <w:p w14:paraId="21264908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54CC7E90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44203F2B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24241AD5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50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preparat żywieniowy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13 593.05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1826186D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0883C62C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4D9B71E0" w14:textId="77777777" w:rsidTr="00B63D48">
        <w:trPr>
          <w:cantSplit/>
        </w:trPr>
        <w:tc>
          <w:tcPr>
            <w:tcW w:w="9498" w:type="dxa"/>
          </w:tcPr>
          <w:p w14:paraId="01B34C5C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Farmacol Logistyka Sp. z o.o.</w:t>
            </w:r>
          </w:p>
          <w:p w14:paraId="568526C2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Szopienicka 77 , 40-431 Katowice</w:t>
            </w:r>
          </w:p>
          <w:p w14:paraId="4D2CC94E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4A33843C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53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6 544.80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3564D5E7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786ECC2A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054978DC" w14:textId="77777777" w:rsidTr="00B63D48">
        <w:trPr>
          <w:cantSplit/>
        </w:trPr>
        <w:tc>
          <w:tcPr>
            <w:tcW w:w="9498" w:type="dxa"/>
          </w:tcPr>
          <w:p w14:paraId="5F6C79B6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5F862510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Szopienicka 77 , 40-431 Katowice</w:t>
            </w:r>
          </w:p>
          <w:p w14:paraId="3848D0DF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5C81D0BA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54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92.53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7B3167FA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316EDE0D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73169820" w14:textId="77777777" w:rsidTr="00B63D48">
        <w:trPr>
          <w:cantSplit/>
        </w:trPr>
        <w:tc>
          <w:tcPr>
            <w:tcW w:w="9498" w:type="dxa"/>
          </w:tcPr>
          <w:p w14:paraId="6EAE451E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Urtica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Sp. z o.o.</w:t>
            </w:r>
          </w:p>
          <w:p w14:paraId="2E9E8EC1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Krzemieniecka 120 , 54-613 Wrocław</w:t>
            </w:r>
          </w:p>
          <w:p w14:paraId="13D74986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452C5120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55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11 123.89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50312259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07FF957D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4E6D5591" w14:textId="77777777" w:rsidTr="00B63D48">
        <w:trPr>
          <w:cantSplit/>
        </w:trPr>
        <w:tc>
          <w:tcPr>
            <w:tcW w:w="9498" w:type="dxa"/>
          </w:tcPr>
          <w:p w14:paraId="44D6FAE9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NEUCA S.A.</w:t>
            </w:r>
          </w:p>
          <w:p w14:paraId="06649D15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Forteczna 35-37 , 87-100 Toruń</w:t>
            </w:r>
          </w:p>
          <w:p w14:paraId="5CEAD956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38A0A69D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56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251.00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06249DDF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45C91667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35966822" w14:textId="77777777" w:rsidTr="00B63D48">
        <w:trPr>
          <w:cantSplit/>
        </w:trPr>
        <w:tc>
          <w:tcPr>
            <w:tcW w:w="9498" w:type="dxa"/>
          </w:tcPr>
          <w:p w14:paraId="537887F2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52043ACF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0751069F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4A77B90F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57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4 543.26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6E03503C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1029FB32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7D7EAD0E" w14:textId="77777777" w:rsidTr="00B63D48">
        <w:trPr>
          <w:cantSplit/>
        </w:trPr>
        <w:tc>
          <w:tcPr>
            <w:tcW w:w="9498" w:type="dxa"/>
          </w:tcPr>
          <w:p w14:paraId="6625B851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Urtica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Sp. z o.o.</w:t>
            </w:r>
          </w:p>
          <w:p w14:paraId="501CDEB5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Krzemieniecka 120 , 54-613 Wrocław</w:t>
            </w:r>
          </w:p>
          <w:p w14:paraId="7E989314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3E4F517D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58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5 478.63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03F5FF8E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0F59A795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330B842E" w14:textId="77777777" w:rsidTr="00B63D48">
        <w:trPr>
          <w:cantSplit/>
        </w:trPr>
        <w:tc>
          <w:tcPr>
            <w:tcW w:w="9498" w:type="dxa"/>
          </w:tcPr>
          <w:p w14:paraId="7FC1FF8C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lastRenderedPageBreak/>
              <w:t>Sanofi-</w:t>
            </w:r>
            <w:proofErr w:type="spellStart"/>
            <w:r w:rsidRPr="002F55AF">
              <w:rPr>
                <w:b/>
                <w:sz w:val="22"/>
                <w:szCs w:val="22"/>
              </w:rPr>
              <w:t>Aventis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Sp. z o.o.</w:t>
            </w:r>
          </w:p>
          <w:p w14:paraId="50759BAA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Bonifraterska 17 , 00-203 Warszawa</w:t>
            </w:r>
          </w:p>
          <w:p w14:paraId="4AE1A1B3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4D051ACE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59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85.97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57E23550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1C242E28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20FE4EA9" w14:textId="77777777" w:rsidTr="00B63D48">
        <w:trPr>
          <w:cantSplit/>
        </w:trPr>
        <w:tc>
          <w:tcPr>
            <w:tcW w:w="9498" w:type="dxa"/>
          </w:tcPr>
          <w:p w14:paraId="5BDAB5C5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Farmacol Logistyka Sp. z o.o.</w:t>
            </w:r>
          </w:p>
          <w:p w14:paraId="707C3755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Szopienicka 77 , 40-431 Katowice</w:t>
            </w:r>
          </w:p>
          <w:p w14:paraId="68639FE1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50F95913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60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16 349.04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08DAFBAE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53F60A84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7564A41C" w14:textId="77777777" w:rsidTr="00B63D48">
        <w:trPr>
          <w:cantSplit/>
        </w:trPr>
        <w:tc>
          <w:tcPr>
            <w:tcW w:w="9498" w:type="dxa"/>
          </w:tcPr>
          <w:p w14:paraId="571C61AA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76DBA067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62A593F7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052A5103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62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789.26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4372913E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1D3AD75C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6271FAA5" w14:textId="77777777" w:rsidTr="00B63D48">
        <w:trPr>
          <w:cantSplit/>
        </w:trPr>
        <w:tc>
          <w:tcPr>
            <w:tcW w:w="9498" w:type="dxa"/>
          </w:tcPr>
          <w:p w14:paraId="30F8AF26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Farmacol Logistyka Sp. z o.o.</w:t>
            </w:r>
          </w:p>
          <w:p w14:paraId="4F640AB6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Szopienicka 77 , 40-431 Katowice</w:t>
            </w:r>
          </w:p>
          <w:p w14:paraId="4BFBD403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17016683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63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387.05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2BC666E3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7565EE40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55138839" w14:textId="77777777" w:rsidTr="00B63D48">
        <w:trPr>
          <w:cantSplit/>
        </w:trPr>
        <w:tc>
          <w:tcPr>
            <w:tcW w:w="9498" w:type="dxa"/>
          </w:tcPr>
          <w:p w14:paraId="49A96D46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03D1EE66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27B37BF9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2BA7CCC9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64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116.64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5F67FFE1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33D031CE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4CA5E8DF" w14:textId="77777777" w:rsidTr="00B63D48">
        <w:trPr>
          <w:cantSplit/>
        </w:trPr>
        <w:tc>
          <w:tcPr>
            <w:tcW w:w="9498" w:type="dxa"/>
          </w:tcPr>
          <w:p w14:paraId="695DCB1F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lastRenderedPageBreak/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4E464AFD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79B7A6DF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1589A67C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65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preparat żywieniowy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720.00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5CC4A50F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7EFD0B42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0D63187E" w14:textId="77777777" w:rsidTr="00B63D48">
        <w:trPr>
          <w:cantSplit/>
        </w:trPr>
        <w:tc>
          <w:tcPr>
            <w:tcW w:w="9498" w:type="dxa"/>
          </w:tcPr>
          <w:p w14:paraId="13E3A3A2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Fresenius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F55AF">
              <w:rPr>
                <w:b/>
                <w:sz w:val="22"/>
                <w:szCs w:val="22"/>
              </w:rPr>
              <w:t>Kabi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Polska Sp.  z o.o.</w:t>
            </w:r>
          </w:p>
          <w:p w14:paraId="1F09318E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Al. Jerozolimskie 134 , 02-305 Warszawa</w:t>
            </w:r>
          </w:p>
          <w:p w14:paraId="3EBED4CD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39F68980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66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preparat żywieniowy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54 410.00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4205C2D9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7210E661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6EBD2DC0" w14:textId="77777777" w:rsidTr="00B63D48">
        <w:trPr>
          <w:cantSplit/>
        </w:trPr>
        <w:tc>
          <w:tcPr>
            <w:tcW w:w="9498" w:type="dxa"/>
          </w:tcPr>
          <w:p w14:paraId="2DAF59FD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3B1C0BF0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3E02C589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0B610053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67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preparat żywieniowy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6 807.00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235624AE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3AC9E75A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34D21DC3" w14:textId="77777777" w:rsidTr="00B63D48">
        <w:trPr>
          <w:cantSplit/>
        </w:trPr>
        <w:tc>
          <w:tcPr>
            <w:tcW w:w="9498" w:type="dxa"/>
          </w:tcPr>
          <w:p w14:paraId="6A911895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Baxter Polska Sp. z o.o.</w:t>
            </w:r>
          </w:p>
          <w:p w14:paraId="5B68F374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Kruczkowskiego 8 , 00-380 Warszawa</w:t>
            </w:r>
          </w:p>
          <w:p w14:paraId="6450957C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0283A8EB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68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3 888.00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0FF3DDF2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19964497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1AF3D8DA" w14:textId="77777777" w:rsidTr="00B63D48">
        <w:trPr>
          <w:cantSplit/>
        </w:trPr>
        <w:tc>
          <w:tcPr>
            <w:tcW w:w="9498" w:type="dxa"/>
          </w:tcPr>
          <w:p w14:paraId="7BCC918F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Asclepios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S.A.</w:t>
            </w:r>
          </w:p>
          <w:p w14:paraId="71F92557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2F55AF">
              <w:rPr>
                <w:bCs/>
                <w:sz w:val="22"/>
                <w:szCs w:val="22"/>
              </w:rPr>
              <w:t>Hubska</w:t>
            </w:r>
            <w:proofErr w:type="spellEnd"/>
            <w:r w:rsidRPr="002F55AF">
              <w:rPr>
                <w:bCs/>
                <w:sz w:val="22"/>
                <w:szCs w:val="22"/>
              </w:rPr>
              <w:t xml:space="preserve"> 44 , 50-502 Wrocław</w:t>
            </w:r>
          </w:p>
          <w:p w14:paraId="7E1A6753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55FACA92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69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wyrób medyczny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42 751.80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113A20C7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7E082EAF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5BC94F6A" w14:textId="77777777" w:rsidTr="00B63D48">
        <w:trPr>
          <w:cantSplit/>
        </w:trPr>
        <w:tc>
          <w:tcPr>
            <w:tcW w:w="9498" w:type="dxa"/>
          </w:tcPr>
          <w:p w14:paraId="17D2DE9E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lastRenderedPageBreak/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0FB30873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6257EE54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625F0273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72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preparat żywieniowy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25 085.00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71EDF23B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5072B652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09778878" w14:textId="77777777" w:rsidTr="00B63D48">
        <w:trPr>
          <w:cantSplit/>
        </w:trPr>
        <w:tc>
          <w:tcPr>
            <w:tcW w:w="9498" w:type="dxa"/>
          </w:tcPr>
          <w:p w14:paraId="54F8775D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Sanofi-</w:t>
            </w:r>
            <w:proofErr w:type="spellStart"/>
            <w:r w:rsidRPr="002F55AF">
              <w:rPr>
                <w:b/>
                <w:sz w:val="22"/>
                <w:szCs w:val="22"/>
              </w:rPr>
              <w:t>Aventis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Sp. z o.o.</w:t>
            </w:r>
          </w:p>
          <w:p w14:paraId="5B080D2A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Bonifraterska 17 , 00-203 Warszawa</w:t>
            </w:r>
          </w:p>
          <w:p w14:paraId="5EEDF10D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69457608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73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111 795.98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28CE09D8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035C5D64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2BD0D53C" w14:textId="77777777" w:rsidTr="00B63D48">
        <w:trPr>
          <w:cantSplit/>
        </w:trPr>
        <w:tc>
          <w:tcPr>
            <w:tcW w:w="9498" w:type="dxa"/>
          </w:tcPr>
          <w:p w14:paraId="49BB0D7A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Sanofi-</w:t>
            </w:r>
            <w:proofErr w:type="spellStart"/>
            <w:r w:rsidRPr="002F55AF">
              <w:rPr>
                <w:b/>
                <w:sz w:val="22"/>
                <w:szCs w:val="22"/>
              </w:rPr>
              <w:t>Aventis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Sp. z o.o.</w:t>
            </w:r>
          </w:p>
          <w:p w14:paraId="2800EFC4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Bonifraterska 17 , 00-203 Warszawa</w:t>
            </w:r>
          </w:p>
          <w:p w14:paraId="46FB0200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2688A500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74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235.76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632EB329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119C14A6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5893A16D" w14:textId="77777777" w:rsidTr="00B63D48">
        <w:trPr>
          <w:cantSplit/>
        </w:trPr>
        <w:tc>
          <w:tcPr>
            <w:tcW w:w="9498" w:type="dxa"/>
          </w:tcPr>
          <w:p w14:paraId="059129BB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2CFA90A0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238B0B9D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2849566F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75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5 157.00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2085B658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44B11586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3C0A2908" w14:textId="77777777" w:rsidTr="00B63D48">
        <w:trPr>
          <w:cantSplit/>
        </w:trPr>
        <w:tc>
          <w:tcPr>
            <w:tcW w:w="9498" w:type="dxa"/>
          </w:tcPr>
          <w:p w14:paraId="32A4B415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Urtica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Sp. z o.o.</w:t>
            </w:r>
          </w:p>
          <w:p w14:paraId="739D492A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Krzemieniecka 120 , 54-613 Wrocław</w:t>
            </w:r>
          </w:p>
          <w:p w14:paraId="740CD1A8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2AD40E8C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76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12 973.18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243ED5B8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1999CAEA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015B6856" w14:textId="77777777" w:rsidTr="00B63D48">
        <w:trPr>
          <w:cantSplit/>
        </w:trPr>
        <w:tc>
          <w:tcPr>
            <w:tcW w:w="9498" w:type="dxa"/>
          </w:tcPr>
          <w:p w14:paraId="6CD4F052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40146084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Szopienicka 77 , 40-431 Katowice</w:t>
            </w:r>
          </w:p>
          <w:p w14:paraId="68C782FD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48F91859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78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37 033.63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1727F284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728F5FCE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2001172A" w14:textId="77777777" w:rsidTr="00B63D48">
        <w:trPr>
          <w:cantSplit/>
        </w:trPr>
        <w:tc>
          <w:tcPr>
            <w:tcW w:w="9498" w:type="dxa"/>
          </w:tcPr>
          <w:p w14:paraId="2ABE6085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Farmacol Logistyka Sp. z o.o.</w:t>
            </w:r>
          </w:p>
          <w:p w14:paraId="64898769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Szopienicka 77 , 40-431 Katowice</w:t>
            </w:r>
          </w:p>
          <w:p w14:paraId="0B1CBC39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686D963E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79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228.09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4F29C9ED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1134572D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77EE8F19" w14:textId="77777777" w:rsidTr="00B63D48">
        <w:trPr>
          <w:cantSplit/>
        </w:trPr>
        <w:tc>
          <w:tcPr>
            <w:tcW w:w="9498" w:type="dxa"/>
          </w:tcPr>
          <w:p w14:paraId="64E27A7A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5F817A74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05438FB5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0BECC4E2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83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4 623.54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1549D970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4D274E2A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67BC9AD4" w14:textId="77777777" w:rsidTr="00B63D48">
        <w:trPr>
          <w:cantSplit/>
        </w:trPr>
        <w:tc>
          <w:tcPr>
            <w:tcW w:w="9498" w:type="dxa"/>
          </w:tcPr>
          <w:p w14:paraId="15F4BD3A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690C1962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1036B11A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1D34E686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84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280.06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117C5F60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6B639E4B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7F4F64AE" w14:textId="77777777" w:rsidTr="00B63D48">
        <w:trPr>
          <w:cantSplit/>
        </w:trPr>
        <w:tc>
          <w:tcPr>
            <w:tcW w:w="9498" w:type="dxa"/>
          </w:tcPr>
          <w:p w14:paraId="498CB352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t>Farmacol Logistyka Sp. z o.o.</w:t>
            </w:r>
          </w:p>
          <w:p w14:paraId="35C837BE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Szopienicka 77 , 40-431 Katowice</w:t>
            </w:r>
          </w:p>
          <w:p w14:paraId="5D0F3D87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2CB84527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85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43 796.59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3441AC3B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56791CB6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44354C46" w14:textId="77777777" w:rsidTr="00B63D48">
        <w:trPr>
          <w:cantSplit/>
        </w:trPr>
        <w:tc>
          <w:tcPr>
            <w:tcW w:w="9498" w:type="dxa"/>
          </w:tcPr>
          <w:p w14:paraId="23D65D00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lastRenderedPageBreak/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71BA9127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1D5F824D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741684A2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86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3 724.38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1EEB31B1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3FDE0A13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128B6EAF" w14:textId="77777777" w:rsidTr="00B63D48">
        <w:trPr>
          <w:cantSplit/>
        </w:trPr>
        <w:tc>
          <w:tcPr>
            <w:tcW w:w="9498" w:type="dxa"/>
          </w:tcPr>
          <w:p w14:paraId="4BBBFD4F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05F19E6A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2156EC67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1EB7DF1F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87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preparat żywieniowy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2 562.56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0EF7687B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446FDD59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7F3320C7" w14:textId="77777777" w:rsidTr="00B63D48">
        <w:trPr>
          <w:cantSplit/>
        </w:trPr>
        <w:tc>
          <w:tcPr>
            <w:tcW w:w="9498" w:type="dxa"/>
          </w:tcPr>
          <w:p w14:paraId="0A21F0C4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531E43BA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4B191D12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1D7D27F6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88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187.92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6572DBD6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026887EC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0534986D" w14:textId="77777777" w:rsidTr="00B63D48">
        <w:trPr>
          <w:cantSplit/>
        </w:trPr>
        <w:tc>
          <w:tcPr>
            <w:tcW w:w="9498" w:type="dxa"/>
          </w:tcPr>
          <w:p w14:paraId="677D6D67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Salus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International Sp. z o.o.</w:t>
            </w:r>
          </w:p>
          <w:p w14:paraId="51DAE39B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Pułaskiego 9 , 40-273 Katowice</w:t>
            </w:r>
          </w:p>
          <w:p w14:paraId="555A8D52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0DEC5EBB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89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70.11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3FFADA8A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159EB93A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4EB7D831" w14:textId="77777777" w:rsidTr="00B63D48">
        <w:trPr>
          <w:cantSplit/>
        </w:trPr>
        <w:tc>
          <w:tcPr>
            <w:tcW w:w="9498" w:type="dxa"/>
          </w:tcPr>
          <w:p w14:paraId="4DC84378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F55AF">
              <w:rPr>
                <w:b/>
                <w:sz w:val="22"/>
                <w:szCs w:val="22"/>
              </w:rPr>
              <w:t>Urtica</w:t>
            </w:r>
            <w:proofErr w:type="spellEnd"/>
            <w:r w:rsidRPr="002F55AF">
              <w:rPr>
                <w:b/>
                <w:sz w:val="22"/>
                <w:szCs w:val="22"/>
              </w:rPr>
              <w:t xml:space="preserve"> Sp. z o.o.</w:t>
            </w:r>
          </w:p>
          <w:p w14:paraId="16D14370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Krzemieniecka 120 , 54-613 Wrocław</w:t>
            </w:r>
          </w:p>
          <w:p w14:paraId="7514E84A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3E205F76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90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 leczniczy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87.16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7AFB0004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0A3C849B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A73A3" w14:paraId="21FD1B1C" w14:textId="77777777" w:rsidTr="00B63D48">
        <w:trPr>
          <w:cantSplit/>
        </w:trPr>
        <w:tc>
          <w:tcPr>
            <w:tcW w:w="9498" w:type="dxa"/>
          </w:tcPr>
          <w:p w14:paraId="7DEDBE3E" w14:textId="77777777" w:rsidR="005A73A3" w:rsidRPr="002F55AF" w:rsidRDefault="005A73A3" w:rsidP="00B63D4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F55AF">
              <w:rPr>
                <w:b/>
                <w:sz w:val="22"/>
                <w:szCs w:val="22"/>
              </w:rPr>
              <w:lastRenderedPageBreak/>
              <w:t>NEUCA S.A.</w:t>
            </w:r>
          </w:p>
          <w:p w14:paraId="24A846B0" w14:textId="77777777" w:rsidR="005A73A3" w:rsidRPr="002F55AF" w:rsidRDefault="005A73A3" w:rsidP="00B63D48">
            <w:pPr>
              <w:spacing w:line="276" w:lineRule="auto"/>
              <w:rPr>
                <w:bCs/>
                <w:sz w:val="22"/>
                <w:szCs w:val="22"/>
              </w:rPr>
            </w:pPr>
            <w:r w:rsidRPr="002F55AF">
              <w:rPr>
                <w:bCs/>
                <w:sz w:val="22"/>
                <w:szCs w:val="22"/>
              </w:rPr>
              <w:t>Forteczna 35-37 , 87-100 Toruń</w:t>
            </w:r>
          </w:p>
          <w:p w14:paraId="66AC92A5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na:</w:t>
            </w:r>
          </w:p>
          <w:p w14:paraId="0582B370" w14:textId="77777777" w:rsidR="005A73A3" w:rsidRPr="002F55AF" w:rsidRDefault="005A73A3" w:rsidP="00B63D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 xml:space="preserve">Zadanie nr </w:t>
            </w:r>
            <w:r w:rsidRPr="002F55AF">
              <w:rPr>
                <w:color w:val="000000"/>
                <w:sz w:val="22"/>
                <w:szCs w:val="22"/>
              </w:rPr>
              <w:t>92</w:t>
            </w:r>
            <w:r w:rsidRPr="002F55AF">
              <w:rPr>
                <w:sz w:val="22"/>
                <w:szCs w:val="22"/>
              </w:rPr>
              <w:t xml:space="preserve">: </w:t>
            </w:r>
            <w:r w:rsidRPr="002F55AF">
              <w:rPr>
                <w:color w:val="000000"/>
                <w:sz w:val="22"/>
                <w:szCs w:val="22"/>
              </w:rPr>
              <w:t>produkty lecznicze</w:t>
            </w:r>
            <w:r w:rsidRPr="002F55AF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F55AF">
              <w:rPr>
                <w:sz w:val="22"/>
                <w:szCs w:val="22"/>
              </w:rPr>
              <w:t>za cenę brutto</w:t>
            </w:r>
            <w:r w:rsidRPr="002F55AF">
              <w:rPr>
                <w:b/>
                <w:sz w:val="22"/>
                <w:szCs w:val="22"/>
              </w:rPr>
              <w:t xml:space="preserve"> 437.62 zł</w:t>
            </w:r>
            <w:r w:rsidRPr="002F55AF">
              <w:rPr>
                <w:bCs/>
                <w:sz w:val="22"/>
                <w:szCs w:val="22"/>
              </w:rPr>
              <w:t>.</w:t>
            </w:r>
          </w:p>
          <w:p w14:paraId="022A8DF5" w14:textId="77777777" w:rsidR="005A73A3" w:rsidRPr="002F55AF" w:rsidRDefault="005A73A3" w:rsidP="00B63D4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Uzasadnienie wyboru:</w:t>
            </w:r>
          </w:p>
          <w:p w14:paraId="3594A14F" w14:textId="77777777" w:rsidR="005A73A3" w:rsidRPr="002F55AF" w:rsidRDefault="005A73A3" w:rsidP="00B63D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2F55AF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</w:tbl>
    <w:p w14:paraId="0605CFA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FF03100" w14:textId="77777777" w:rsidTr="00596EA3">
        <w:tc>
          <w:tcPr>
            <w:tcW w:w="2169" w:type="dxa"/>
            <w:shd w:val="clear" w:color="auto" w:fill="F3F3F3"/>
          </w:tcPr>
          <w:p w14:paraId="27FAE76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F8CD9D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98E3BD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09A711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A73A3" w:rsidRPr="00834EF4" w14:paraId="4135BF7B" w14:textId="77777777" w:rsidTr="00B63D48">
        <w:tc>
          <w:tcPr>
            <w:tcW w:w="2169" w:type="dxa"/>
            <w:shd w:val="clear" w:color="auto" w:fill="auto"/>
          </w:tcPr>
          <w:p w14:paraId="1C94C41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2326558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3266980B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Wolskie, </w:t>
            </w:r>
            <w:proofErr w:type="spellStart"/>
            <w:r w:rsidRPr="005A73A3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14</w:t>
            </w:r>
          </w:p>
          <w:p w14:paraId="24E3A4E1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4C391F2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6C3B8F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08DADD0F" w14:textId="77777777" w:rsidTr="00B63D48">
        <w:tc>
          <w:tcPr>
            <w:tcW w:w="2169" w:type="dxa"/>
            <w:shd w:val="clear" w:color="auto" w:fill="auto"/>
          </w:tcPr>
          <w:p w14:paraId="45FFA60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B922ECA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219F511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28DB666B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3F4D72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- 95.57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EF13E3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95,57</w:t>
            </w:r>
          </w:p>
        </w:tc>
      </w:tr>
      <w:tr w:rsidR="005A73A3" w:rsidRPr="00834EF4" w14:paraId="2E2E8F6E" w14:textId="77777777" w:rsidTr="00B63D48">
        <w:tc>
          <w:tcPr>
            <w:tcW w:w="2169" w:type="dxa"/>
            <w:shd w:val="clear" w:color="auto" w:fill="auto"/>
          </w:tcPr>
          <w:p w14:paraId="4F5F4A0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5A72C76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9615666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363C755A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86EBF8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- 74.50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B79DD3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74,50</w:t>
            </w:r>
          </w:p>
        </w:tc>
      </w:tr>
      <w:tr w:rsidR="005A73A3" w:rsidRPr="00834EF4" w14:paraId="741A5270" w14:textId="77777777" w:rsidTr="00B63D48">
        <w:tc>
          <w:tcPr>
            <w:tcW w:w="2169" w:type="dxa"/>
            <w:shd w:val="clear" w:color="auto" w:fill="auto"/>
          </w:tcPr>
          <w:p w14:paraId="4B41386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01D2E78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NEUCA S.A.</w:t>
            </w:r>
          </w:p>
          <w:p w14:paraId="1A8C78C7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35-37</w:t>
            </w:r>
          </w:p>
          <w:p w14:paraId="1A023333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6172FB4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- 72.53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1DAA48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72,53</w:t>
            </w:r>
          </w:p>
        </w:tc>
      </w:tr>
      <w:tr w:rsidR="005A73A3" w:rsidRPr="00834EF4" w14:paraId="1D7F324E" w14:textId="77777777" w:rsidTr="00B63D48">
        <w:tc>
          <w:tcPr>
            <w:tcW w:w="2169" w:type="dxa"/>
            <w:shd w:val="clear" w:color="auto" w:fill="auto"/>
          </w:tcPr>
          <w:p w14:paraId="30D97B1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252EFB4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2C28C87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5C960376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20FBFB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- 71.99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3A1D34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71,99</w:t>
            </w:r>
          </w:p>
        </w:tc>
      </w:tr>
      <w:tr w:rsidR="005A73A3" w:rsidRPr="00834EF4" w14:paraId="519A4679" w14:textId="77777777" w:rsidTr="00B63D48">
        <w:tc>
          <w:tcPr>
            <w:tcW w:w="2169" w:type="dxa"/>
            <w:shd w:val="clear" w:color="auto" w:fill="auto"/>
          </w:tcPr>
          <w:p w14:paraId="33B99FB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3313753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224510E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06466121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508D6B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21753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0F7C2A25" w14:textId="77777777" w:rsidTr="00B63D48">
        <w:tc>
          <w:tcPr>
            <w:tcW w:w="2169" w:type="dxa"/>
            <w:shd w:val="clear" w:color="auto" w:fill="auto"/>
          </w:tcPr>
          <w:p w14:paraId="268E701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16EFDEB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NEUCA S.A.</w:t>
            </w:r>
          </w:p>
          <w:p w14:paraId="5A0FF8DC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35-37</w:t>
            </w:r>
          </w:p>
          <w:p w14:paraId="31CAFD9E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53706D3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1BAB02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29B06772" w14:textId="77777777" w:rsidTr="00B63D48">
        <w:tc>
          <w:tcPr>
            <w:tcW w:w="2169" w:type="dxa"/>
            <w:shd w:val="clear" w:color="auto" w:fill="auto"/>
          </w:tcPr>
          <w:p w14:paraId="29698CA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146D4BD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55C3539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5D728806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DD9307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25EADF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0DE618D8" w14:textId="77777777" w:rsidTr="00B63D48">
        <w:tc>
          <w:tcPr>
            <w:tcW w:w="2169" w:type="dxa"/>
            <w:shd w:val="clear" w:color="auto" w:fill="auto"/>
          </w:tcPr>
          <w:p w14:paraId="6F7D529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5D70E7A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6533610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114DD231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185552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- 85.67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1F96BA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85,67</w:t>
            </w:r>
          </w:p>
        </w:tc>
      </w:tr>
      <w:tr w:rsidR="005A73A3" w:rsidRPr="00834EF4" w14:paraId="6D709E65" w14:textId="77777777" w:rsidTr="00B63D48">
        <w:tc>
          <w:tcPr>
            <w:tcW w:w="2169" w:type="dxa"/>
            <w:shd w:val="clear" w:color="auto" w:fill="auto"/>
          </w:tcPr>
          <w:p w14:paraId="4F53BD9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A9CCFEC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NEUCA S.A.</w:t>
            </w:r>
          </w:p>
          <w:p w14:paraId="4CE185EC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35-37</w:t>
            </w:r>
          </w:p>
          <w:p w14:paraId="02DB8BE0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3B91BB6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CE827B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6906099A" w14:textId="77777777" w:rsidTr="00B63D48">
        <w:tc>
          <w:tcPr>
            <w:tcW w:w="2169" w:type="dxa"/>
            <w:shd w:val="clear" w:color="auto" w:fill="auto"/>
          </w:tcPr>
          <w:p w14:paraId="1479703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1D3D591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6B4C364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5FB89124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6A50CA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E38F87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26D8DFBC" w14:textId="77777777" w:rsidTr="00B63D48">
        <w:tc>
          <w:tcPr>
            <w:tcW w:w="2169" w:type="dxa"/>
            <w:shd w:val="clear" w:color="auto" w:fill="auto"/>
          </w:tcPr>
          <w:p w14:paraId="27AB57C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3541ACD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C9527AD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012005C6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48A1C0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- 97.07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61FAA3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97,07</w:t>
            </w:r>
          </w:p>
        </w:tc>
      </w:tr>
      <w:tr w:rsidR="005A73A3" w:rsidRPr="00834EF4" w14:paraId="65A381D6" w14:textId="77777777" w:rsidTr="00B63D48">
        <w:tc>
          <w:tcPr>
            <w:tcW w:w="2169" w:type="dxa"/>
            <w:shd w:val="clear" w:color="auto" w:fill="auto"/>
          </w:tcPr>
          <w:p w14:paraId="690C02B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CD02C03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93539DF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79F9DE20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1CB61B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709F7D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25121256" w14:textId="77777777" w:rsidTr="00B63D48">
        <w:tc>
          <w:tcPr>
            <w:tcW w:w="2169" w:type="dxa"/>
            <w:shd w:val="clear" w:color="auto" w:fill="auto"/>
          </w:tcPr>
          <w:p w14:paraId="4CB8D03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14:paraId="6919009B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F393BB5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51B48331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519D32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C57B26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735FC912" w14:textId="77777777" w:rsidTr="00B63D48">
        <w:tc>
          <w:tcPr>
            <w:tcW w:w="2169" w:type="dxa"/>
            <w:shd w:val="clear" w:color="auto" w:fill="auto"/>
          </w:tcPr>
          <w:p w14:paraId="4156233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090E04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0F7BBBB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6AE9F5E2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C8AD02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60DF34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68B17E6E" w14:textId="77777777" w:rsidTr="00B63D48">
        <w:tc>
          <w:tcPr>
            <w:tcW w:w="2169" w:type="dxa"/>
            <w:shd w:val="clear" w:color="auto" w:fill="auto"/>
          </w:tcPr>
          <w:p w14:paraId="3CB1A90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6AF5F1F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OPTIFARMA SPÓŁKA Z OGRANICZONĄ ODPOWIEDZIALNOŚCIĄ SPÓŁKA KOMANDYTOWA</w:t>
            </w:r>
          </w:p>
          <w:p w14:paraId="10E0E45B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Sokołowska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14/-</w:t>
            </w:r>
          </w:p>
          <w:p w14:paraId="1EA54476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Sokołów</w:t>
            </w:r>
          </w:p>
        </w:tc>
        <w:tc>
          <w:tcPr>
            <w:tcW w:w="2976" w:type="dxa"/>
            <w:shd w:val="clear" w:color="auto" w:fill="auto"/>
          </w:tcPr>
          <w:p w14:paraId="45402EB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4C359C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3E0FC7CE" w14:textId="77777777" w:rsidTr="00B63D48">
        <w:tc>
          <w:tcPr>
            <w:tcW w:w="2169" w:type="dxa"/>
            <w:shd w:val="clear" w:color="auto" w:fill="auto"/>
          </w:tcPr>
          <w:p w14:paraId="7C4C3D3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3D55F78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7BBC3510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Wolskie, </w:t>
            </w:r>
            <w:proofErr w:type="spellStart"/>
            <w:r w:rsidRPr="005A73A3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14</w:t>
            </w:r>
          </w:p>
          <w:p w14:paraId="7E4CA909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5DFDB2C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- 93.87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C08DE0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93,87</w:t>
            </w:r>
          </w:p>
        </w:tc>
      </w:tr>
      <w:tr w:rsidR="005A73A3" w:rsidRPr="00834EF4" w14:paraId="757B7964" w14:textId="77777777" w:rsidTr="00B63D48">
        <w:tc>
          <w:tcPr>
            <w:tcW w:w="2169" w:type="dxa"/>
            <w:shd w:val="clear" w:color="auto" w:fill="auto"/>
          </w:tcPr>
          <w:p w14:paraId="7E71063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108911F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0B438FD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2CFB1CE0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88F847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- 90.25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DA4AFB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90,25</w:t>
            </w:r>
          </w:p>
        </w:tc>
      </w:tr>
      <w:tr w:rsidR="005A73A3" w:rsidRPr="00834EF4" w14:paraId="747626D0" w14:textId="77777777" w:rsidTr="00B63D48">
        <w:tc>
          <w:tcPr>
            <w:tcW w:w="2169" w:type="dxa"/>
            <w:shd w:val="clear" w:color="auto" w:fill="auto"/>
          </w:tcPr>
          <w:p w14:paraId="1CECD50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4B6714C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6254A13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7F979018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47FD6B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5CF6D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1ADD227E" w14:textId="77777777" w:rsidTr="00B63D48">
        <w:tc>
          <w:tcPr>
            <w:tcW w:w="2169" w:type="dxa"/>
            <w:shd w:val="clear" w:color="auto" w:fill="auto"/>
          </w:tcPr>
          <w:p w14:paraId="73BBE6C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A9266BF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2D7C753F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Wolskie, </w:t>
            </w:r>
            <w:proofErr w:type="spellStart"/>
            <w:r w:rsidRPr="005A73A3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14</w:t>
            </w:r>
          </w:p>
          <w:p w14:paraId="1AAAACC8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20B345A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- 99.14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83FF12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99,14</w:t>
            </w:r>
          </w:p>
        </w:tc>
      </w:tr>
      <w:tr w:rsidR="005A73A3" w:rsidRPr="00834EF4" w14:paraId="1AABD097" w14:textId="77777777" w:rsidTr="00B63D48">
        <w:tc>
          <w:tcPr>
            <w:tcW w:w="2169" w:type="dxa"/>
            <w:shd w:val="clear" w:color="auto" w:fill="auto"/>
          </w:tcPr>
          <w:p w14:paraId="3081042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08937D7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B300D9F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4D87506C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B2519E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5F5E27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5DA1A42E" w14:textId="77777777" w:rsidTr="00B63D48">
        <w:tc>
          <w:tcPr>
            <w:tcW w:w="2169" w:type="dxa"/>
            <w:shd w:val="clear" w:color="auto" w:fill="auto"/>
          </w:tcPr>
          <w:p w14:paraId="4C6E033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37DAD45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NEUCA S.A.</w:t>
            </w:r>
          </w:p>
          <w:p w14:paraId="776CFF90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35-37</w:t>
            </w:r>
          </w:p>
          <w:p w14:paraId="2B952CCD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14E4871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- 99.90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207127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99,90</w:t>
            </w:r>
          </w:p>
        </w:tc>
      </w:tr>
      <w:tr w:rsidR="005A73A3" w:rsidRPr="00834EF4" w14:paraId="3B83EDDC" w14:textId="77777777" w:rsidTr="00B63D48">
        <w:tc>
          <w:tcPr>
            <w:tcW w:w="2169" w:type="dxa"/>
            <w:shd w:val="clear" w:color="auto" w:fill="auto"/>
          </w:tcPr>
          <w:p w14:paraId="1D246FB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9DDEA97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17D5E0C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718DDF3A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AB9B16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- 96.19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D87817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96,19</w:t>
            </w:r>
          </w:p>
        </w:tc>
      </w:tr>
      <w:tr w:rsidR="005A73A3" w:rsidRPr="00834EF4" w14:paraId="5D165675" w14:textId="77777777" w:rsidTr="00B63D48">
        <w:tc>
          <w:tcPr>
            <w:tcW w:w="2169" w:type="dxa"/>
            <w:shd w:val="clear" w:color="auto" w:fill="auto"/>
          </w:tcPr>
          <w:p w14:paraId="4F48F32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CA4FE07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0B22ABC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111</w:t>
            </w:r>
          </w:p>
          <w:p w14:paraId="6E1E401E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198EA63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8BC522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31C3A01D" w14:textId="77777777" w:rsidTr="00B63D48">
        <w:tc>
          <w:tcPr>
            <w:tcW w:w="2169" w:type="dxa"/>
            <w:shd w:val="clear" w:color="auto" w:fill="auto"/>
          </w:tcPr>
          <w:p w14:paraId="3CFFADA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14:paraId="37B6CA9F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A880A81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5007E169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95F5E5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B44B90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0D8B4BE1" w14:textId="77777777" w:rsidTr="00B63D48">
        <w:tc>
          <w:tcPr>
            <w:tcW w:w="2169" w:type="dxa"/>
            <w:shd w:val="clear" w:color="auto" w:fill="auto"/>
          </w:tcPr>
          <w:p w14:paraId="38E2595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14:paraId="5E8A5285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B8C9214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5ACCFA55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4AC6C7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- 98.18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C9E60C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98,18</w:t>
            </w:r>
          </w:p>
        </w:tc>
      </w:tr>
      <w:tr w:rsidR="005A73A3" w:rsidRPr="00834EF4" w14:paraId="5750A65D" w14:textId="77777777" w:rsidTr="00B63D48">
        <w:tc>
          <w:tcPr>
            <w:tcW w:w="2169" w:type="dxa"/>
            <w:shd w:val="clear" w:color="auto" w:fill="auto"/>
          </w:tcPr>
          <w:p w14:paraId="33EAB15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14:paraId="4DA1E55E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6E918AB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476449F0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D7552A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- 96.28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F0C209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96,28</w:t>
            </w:r>
          </w:p>
        </w:tc>
      </w:tr>
      <w:tr w:rsidR="005A73A3" w:rsidRPr="00834EF4" w14:paraId="0F7739A0" w14:textId="77777777" w:rsidTr="00B63D48">
        <w:tc>
          <w:tcPr>
            <w:tcW w:w="2169" w:type="dxa"/>
            <w:shd w:val="clear" w:color="auto" w:fill="auto"/>
          </w:tcPr>
          <w:p w14:paraId="4C0B287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14:paraId="631CE9B2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73E4AE5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5BCC2F59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341425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9B2214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4A5357CD" w14:textId="77777777" w:rsidTr="00B63D48">
        <w:tc>
          <w:tcPr>
            <w:tcW w:w="2169" w:type="dxa"/>
            <w:shd w:val="clear" w:color="auto" w:fill="auto"/>
          </w:tcPr>
          <w:p w14:paraId="6BEA793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 xml:space="preserve">produkty lecznicze - środki psychotropowe </w:t>
            </w:r>
            <w:r w:rsidRPr="005A73A3">
              <w:rPr>
                <w:sz w:val="20"/>
                <w:szCs w:val="20"/>
              </w:rPr>
              <w:lastRenderedPageBreak/>
              <w:t>i odurzające</w:t>
            </w:r>
          </w:p>
        </w:tc>
        <w:tc>
          <w:tcPr>
            <w:tcW w:w="2793" w:type="dxa"/>
            <w:shd w:val="clear" w:color="auto" w:fill="auto"/>
          </w:tcPr>
          <w:p w14:paraId="1D39989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lastRenderedPageBreak/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59E94C5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6FBE15D7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A58D5D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1 - Cena - 92.32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114364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92,32</w:t>
            </w:r>
          </w:p>
        </w:tc>
      </w:tr>
      <w:tr w:rsidR="005A73A3" w:rsidRPr="00834EF4" w14:paraId="794C2EEA" w14:textId="77777777" w:rsidTr="00B63D48">
        <w:tc>
          <w:tcPr>
            <w:tcW w:w="2169" w:type="dxa"/>
            <w:shd w:val="clear" w:color="auto" w:fill="auto"/>
          </w:tcPr>
          <w:p w14:paraId="7A5C32B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14:paraId="3E121E6C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5825F8F6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proofErr w:type="spellStart"/>
            <w:r w:rsidRPr="005A73A3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44</w:t>
            </w:r>
          </w:p>
          <w:p w14:paraId="43CCEC81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799E35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B419BC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75A5E528" w14:textId="77777777" w:rsidTr="00B63D48">
        <w:tc>
          <w:tcPr>
            <w:tcW w:w="2169" w:type="dxa"/>
            <w:shd w:val="clear" w:color="auto" w:fill="auto"/>
          </w:tcPr>
          <w:p w14:paraId="7AB0BD3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14:paraId="6958E5A3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26E90A2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36AF5857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FDCD20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- 98.13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714661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98,13</w:t>
            </w:r>
          </w:p>
        </w:tc>
      </w:tr>
      <w:tr w:rsidR="005A73A3" w:rsidRPr="00834EF4" w14:paraId="193234E7" w14:textId="77777777" w:rsidTr="00B63D48">
        <w:tc>
          <w:tcPr>
            <w:tcW w:w="2169" w:type="dxa"/>
            <w:shd w:val="clear" w:color="auto" w:fill="auto"/>
          </w:tcPr>
          <w:p w14:paraId="78551B4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14:paraId="7404546C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6527A726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proofErr w:type="spellStart"/>
            <w:r w:rsidRPr="005A73A3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44</w:t>
            </w:r>
          </w:p>
          <w:p w14:paraId="3D4436A5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CF1299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D6456D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5BCA6A53" w14:textId="77777777" w:rsidTr="00B63D48">
        <w:tc>
          <w:tcPr>
            <w:tcW w:w="2169" w:type="dxa"/>
            <w:shd w:val="clear" w:color="auto" w:fill="auto"/>
          </w:tcPr>
          <w:p w14:paraId="36242E4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14:paraId="251021A7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6E7BE8F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33866B50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6CF9D2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- 98.03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CD9B4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98,03</w:t>
            </w:r>
          </w:p>
        </w:tc>
      </w:tr>
      <w:tr w:rsidR="005A73A3" w:rsidRPr="00834EF4" w14:paraId="100390F5" w14:textId="77777777" w:rsidTr="00B63D48">
        <w:tc>
          <w:tcPr>
            <w:tcW w:w="2169" w:type="dxa"/>
            <w:shd w:val="clear" w:color="auto" w:fill="auto"/>
          </w:tcPr>
          <w:p w14:paraId="7F5DDE3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14:paraId="4F222185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B6CC0CF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462DA8B4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0ADE39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0229A0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520D054D" w14:textId="77777777" w:rsidTr="00B63D48">
        <w:tc>
          <w:tcPr>
            <w:tcW w:w="2169" w:type="dxa"/>
            <w:shd w:val="clear" w:color="auto" w:fill="auto"/>
          </w:tcPr>
          <w:p w14:paraId="73DCB27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14:paraId="74B74031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5268439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21AB5241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47F4F6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- 94.74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15AFFA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94,74</w:t>
            </w:r>
          </w:p>
        </w:tc>
      </w:tr>
      <w:tr w:rsidR="005A73A3" w:rsidRPr="00834EF4" w14:paraId="1B3E4BE5" w14:textId="77777777" w:rsidTr="00B63D48">
        <w:tc>
          <w:tcPr>
            <w:tcW w:w="2169" w:type="dxa"/>
            <w:shd w:val="clear" w:color="auto" w:fill="auto"/>
          </w:tcPr>
          <w:p w14:paraId="589141F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14:paraId="579DCA79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5B6D60F1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0E2CE75A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BB42D7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- 94.74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409919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94,74</w:t>
            </w:r>
          </w:p>
        </w:tc>
      </w:tr>
      <w:tr w:rsidR="005A73A3" w:rsidRPr="00834EF4" w14:paraId="4BC8B729" w14:textId="77777777" w:rsidTr="00B63D48">
        <w:tc>
          <w:tcPr>
            <w:tcW w:w="2169" w:type="dxa"/>
            <w:shd w:val="clear" w:color="auto" w:fill="auto"/>
          </w:tcPr>
          <w:p w14:paraId="3FF254C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14:paraId="4EAA2B4E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14C3C34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14AE942C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8772A7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A3C4FB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6F4C0DE7" w14:textId="77777777" w:rsidTr="00B63D48">
        <w:tc>
          <w:tcPr>
            <w:tcW w:w="2169" w:type="dxa"/>
            <w:shd w:val="clear" w:color="auto" w:fill="auto"/>
          </w:tcPr>
          <w:p w14:paraId="6E2781E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14:paraId="7CAF44DE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6AF203A3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Wolskie, </w:t>
            </w:r>
            <w:proofErr w:type="spellStart"/>
            <w:r w:rsidRPr="005A73A3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14</w:t>
            </w:r>
          </w:p>
          <w:p w14:paraId="61828251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66CE523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- 99.01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35CED2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99,01</w:t>
            </w:r>
          </w:p>
        </w:tc>
      </w:tr>
      <w:tr w:rsidR="005A73A3" w:rsidRPr="00834EF4" w14:paraId="35A33C1A" w14:textId="77777777" w:rsidTr="00B63D48">
        <w:tc>
          <w:tcPr>
            <w:tcW w:w="2169" w:type="dxa"/>
            <w:shd w:val="clear" w:color="auto" w:fill="auto"/>
          </w:tcPr>
          <w:p w14:paraId="53BE38E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14:paraId="439AA60D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EE12547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3E5FE57E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FF3DE4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- 83.33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A40D68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83,33</w:t>
            </w:r>
          </w:p>
        </w:tc>
      </w:tr>
      <w:tr w:rsidR="005A73A3" w:rsidRPr="00834EF4" w14:paraId="1C473375" w14:textId="77777777" w:rsidTr="00B63D48">
        <w:tc>
          <w:tcPr>
            <w:tcW w:w="2169" w:type="dxa"/>
            <w:shd w:val="clear" w:color="auto" w:fill="auto"/>
          </w:tcPr>
          <w:p w14:paraId="52458BC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14:paraId="51116049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2A7B36D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169B2D73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A2B47E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- 83.33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7157EE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83,33</w:t>
            </w:r>
          </w:p>
        </w:tc>
      </w:tr>
      <w:tr w:rsidR="005A73A3" w:rsidRPr="00834EF4" w14:paraId="0B013C76" w14:textId="77777777" w:rsidTr="00B63D48">
        <w:tc>
          <w:tcPr>
            <w:tcW w:w="2169" w:type="dxa"/>
            <w:shd w:val="clear" w:color="auto" w:fill="auto"/>
          </w:tcPr>
          <w:p w14:paraId="185D694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29CB178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605118EA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proofErr w:type="spellStart"/>
            <w:r w:rsidRPr="005A73A3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44</w:t>
            </w:r>
          </w:p>
          <w:p w14:paraId="2235BE6C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2D700E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4AD60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2335D54B" w14:textId="77777777" w:rsidTr="00B63D48">
        <w:tc>
          <w:tcPr>
            <w:tcW w:w="2169" w:type="dxa"/>
            <w:shd w:val="clear" w:color="auto" w:fill="auto"/>
          </w:tcPr>
          <w:p w14:paraId="49793FA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B8B5DC8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3C99A77C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proofErr w:type="spellStart"/>
            <w:r w:rsidRPr="005A73A3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44</w:t>
            </w:r>
          </w:p>
          <w:p w14:paraId="6DBB141D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CFF951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079D99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69A6826A" w14:textId="77777777" w:rsidTr="00B63D48">
        <w:tc>
          <w:tcPr>
            <w:tcW w:w="2169" w:type="dxa"/>
            <w:shd w:val="clear" w:color="auto" w:fill="auto"/>
          </w:tcPr>
          <w:p w14:paraId="6344688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269D09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40730AE4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16</w:t>
            </w:r>
          </w:p>
          <w:p w14:paraId="187599DB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29C35E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CCECD4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26889DED" w14:textId="77777777" w:rsidTr="00B63D48">
        <w:tc>
          <w:tcPr>
            <w:tcW w:w="2169" w:type="dxa"/>
            <w:shd w:val="clear" w:color="auto" w:fill="auto"/>
          </w:tcPr>
          <w:p w14:paraId="33E6110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C27D7F7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3F94EED4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proofErr w:type="spellStart"/>
            <w:r w:rsidRPr="005A73A3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44</w:t>
            </w:r>
          </w:p>
          <w:p w14:paraId="4F9B1B86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C7BBBB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DD6C19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1A8EE77D" w14:textId="77777777" w:rsidTr="00B63D48">
        <w:tc>
          <w:tcPr>
            <w:tcW w:w="2169" w:type="dxa"/>
            <w:shd w:val="clear" w:color="auto" w:fill="auto"/>
          </w:tcPr>
          <w:p w14:paraId="621F525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6A6716D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A5A47AE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147C92F7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A1EBC6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- 95.22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2EE834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95,22</w:t>
            </w:r>
          </w:p>
        </w:tc>
      </w:tr>
      <w:tr w:rsidR="005A73A3" w:rsidRPr="00834EF4" w14:paraId="501E9039" w14:textId="77777777" w:rsidTr="00B63D48">
        <w:tc>
          <w:tcPr>
            <w:tcW w:w="2169" w:type="dxa"/>
            <w:shd w:val="clear" w:color="auto" w:fill="auto"/>
          </w:tcPr>
          <w:p w14:paraId="77535CA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416865A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F2D0521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7D2ACC67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DF090B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1 - Cena - 92.60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EC9BB7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92,60</w:t>
            </w:r>
          </w:p>
        </w:tc>
      </w:tr>
      <w:tr w:rsidR="005A73A3" w:rsidRPr="00834EF4" w14:paraId="375CCC5D" w14:textId="77777777" w:rsidTr="00B63D48">
        <w:tc>
          <w:tcPr>
            <w:tcW w:w="2169" w:type="dxa"/>
            <w:shd w:val="clear" w:color="auto" w:fill="auto"/>
          </w:tcPr>
          <w:p w14:paraId="3F8FC54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98F33B2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5BEE86A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17E6FF8E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3E6A44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- 90.87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3932C1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90,87</w:t>
            </w:r>
          </w:p>
        </w:tc>
      </w:tr>
      <w:tr w:rsidR="005A73A3" w:rsidRPr="00834EF4" w14:paraId="67C7FCAF" w14:textId="77777777" w:rsidTr="00B63D48">
        <w:tc>
          <w:tcPr>
            <w:tcW w:w="2169" w:type="dxa"/>
            <w:shd w:val="clear" w:color="auto" w:fill="auto"/>
          </w:tcPr>
          <w:p w14:paraId="7E18D2B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9599D64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73A3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1DF7BB34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134</w:t>
            </w:r>
          </w:p>
          <w:p w14:paraId="43D5845F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143F91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- 68.54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B8CE1C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68,54</w:t>
            </w:r>
          </w:p>
        </w:tc>
      </w:tr>
      <w:tr w:rsidR="005A73A3" w:rsidRPr="00834EF4" w14:paraId="744E44D8" w14:textId="77777777" w:rsidTr="00B63D48">
        <w:tc>
          <w:tcPr>
            <w:tcW w:w="2169" w:type="dxa"/>
            <w:shd w:val="clear" w:color="auto" w:fill="auto"/>
          </w:tcPr>
          <w:p w14:paraId="7E35B0B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CC9794E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083F85EC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Wolskie, </w:t>
            </w:r>
            <w:proofErr w:type="spellStart"/>
            <w:r w:rsidRPr="005A73A3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14</w:t>
            </w:r>
          </w:p>
          <w:p w14:paraId="08016775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38EABA3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- 57.18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F77B9F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57,18</w:t>
            </w:r>
          </w:p>
        </w:tc>
      </w:tr>
      <w:tr w:rsidR="005A73A3" w:rsidRPr="00834EF4" w14:paraId="668F45D7" w14:textId="77777777" w:rsidTr="00B63D48">
        <w:tc>
          <w:tcPr>
            <w:tcW w:w="2169" w:type="dxa"/>
            <w:shd w:val="clear" w:color="auto" w:fill="auto"/>
          </w:tcPr>
          <w:p w14:paraId="79B41A9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D6DD487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NEUCA S.A.</w:t>
            </w:r>
          </w:p>
          <w:p w14:paraId="497EEA47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35-37</w:t>
            </w:r>
          </w:p>
          <w:p w14:paraId="24EE7837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6B86A85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- 56.23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F469E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56,23</w:t>
            </w:r>
          </w:p>
        </w:tc>
      </w:tr>
      <w:tr w:rsidR="005A73A3" w:rsidRPr="00834EF4" w14:paraId="69105885" w14:textId="77777777" w:rsidTr="00B63D48">
        <w:tc>
          <w:tcPr>
            <w:tcW w:w="2169" w:type="dxa"/>
            <w:shd w:val="clear" w:color="auto" w:fill="auto"/>
          </w:tcPr>
          <w:p w14:paraId="2177262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3000A06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38D702E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4415730C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5EB612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FA4406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402135E8" w14:textId="77777777" w:rsidTr="00B63D48">
        <w:tc>
          <w:tcPr>
            <w:tcW w:w="2169" w:type="dxa"/>
            <w:shd w:val="clear" w:color="auto" w:fill="auto"/>
          </w:tcPr>
          <w:p w14:paraId="3320C4F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B3087EE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73A3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5FDB6D48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134</w:t>
            </w:r>
          </w:p>
          <w:p w14:paraId="7FFC495B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C971EF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8BF420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2927F071" w14:textId="77777777" w:rsidTr="00B63D48">
        <w:tc>
          <w:tcPr>
            <w:tcW w:w="2169" w:type="dxa"/>
            <w:shd w:val="clear" w:color="auto" w:fill="auto"/>
          </w:tcPr>
          <w:p w14:paraId="551DEDA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83320D7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C7FDE00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3074969E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3C3057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B56671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6135038E" w14:textId="77777777" w:rsidTr="00B63D48">
        <w:tc>
          <w:tcPr>
            <w:tcW w:w="2169" w:type="dxa"/>
            <w:shd w:val="clear" w:color="auto" w:fill="auto"/>
          </w:tcPr>
          <w:p w14:paraId="7C3FEE6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BA9A69B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76696358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16</w:t>
            </w:r>
          </w:p>
          <w:p w14:paraId="44151B68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8C9491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069954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66F87CB7" w14:textId="77777777" w:rsidTr="00B63D48">
        <w:tc>
          <w:tcPr>
            <w:tcW w:w="2169" w:type="dxa"/>
            <w:shd w:val="clear" w:color="auto" w:fill="auto"/>
          </w:tcPr>
          <w:p w14:paraId="49D648D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CB502F3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NEUCA S.A.</w:t>
            </w:r>
          </w:p>
          <w:p w14:paraId="073EE984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35-37</w:t>
            </w:r>
          </w:p>
          <w:p w14:paraId="13911A23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40A4787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AF7A6E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7086CA1F" w14:textId="77777777" w:rsidTr="00B63D48">
        <w:tc>
          <w:tcPr>
            <w:tcW w:w="2169" w:type="dxa"/>
            <w:shd w:val="clear" w:color="auto" w:fill="auto"/>
          </w:tcPr>
          <w:p w14:paraId="65D55F8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5BDDA2A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1F67523B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proofErr w:type="spellStart"/>
            <w:r w:rsidRPr="005A73A3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44</w:t>
            </w:r>
          </w:p>
          <w:p w14:paraId="59CA5429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20B819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7819E8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7F99C97C" w14:textId="77777777" w:rsidTr="00B63D48">
        <w:tc>
          <w:tcPr>
            <w:tcW w:w="2169" w:type="dxa"/>
            <w:shd w:val="clear" w:color="auto" w:fill="auto"/>
          </w:tcPr>
          <w:p w14:paraId="7E04F63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F670FB9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NEUCA S.A.</w:t>
            </w:r>
          </w:p>
          <w:p w14:paraId="4FD30166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35-37</w:t>
            </w:r>
          </w:p>
          <w:p w14:paraId="6CE9940C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57E1831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6E4D58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6F030DB5" w14:textId="77777777" w:rsidTr="00B63D48">
        <w:tc>
          <w:tcPr>
            <w:tcW w:w="2169" w:type="dxa"/>
            <w:shd w:val="clear" w:color="auto" w:fill="auto"/>
          </w:tcPr>
          <w:p w14:paraId="49D393C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4DA31A8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51AFE27B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16</w:t>
            </w:r>
          </w:p>
          <w:p w14:paraId="63906A77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65132A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- 98.84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10AE7E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98,84</w:t>
            </w:r>
          </w:p>
        </w:tc>
      </w:tr>
      <w:tr w:rsidR="005A73A3" w:rsidRPr="00834EF4" w14:paraId="0D9A036F" w14:textId="77777777" w:rsidTr="00B63D48">
        <w:tc>
          <w:tcPr>
            <w:tcW w:w="2169" w:type="dxa"/>
            <w:shd w:val="clear" w:color="auto" w:fill="auto"/>
          </w:tcPr>
          <w:p w14:paraId="6331D53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9CD4738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331F794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111</w:t>
            </w:r>
          </w:p>
          <w:p w14:paraId="4EF3A023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7353417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0381DE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5AC39BEA" w14:textId="77777777" w:rsidTr="00B63D48">
        <w:tc>
          <w:tcPr>
            <w:tcW w:w="2169" w:type="dxa"/>
            <w:shd w:val="clear" w:color="auto" w:fill="auto"/>
          </w:tcPr>
          <w:p w14:paraId="68826E5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ED1236D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8490288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53F31803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FED078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478B9C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1D90E166" w14:textId="77777777" w:rsidTr="00B63D48">
        <w:tc>
          <w:tcPr>
            <w:tcW w:w="2169" w:type="dxa"/>
            <w:shd w:val="clear" w:color="auto" w:fill="auto"/>
          </w:tcPr>
          <w:p w14:paraId="1D413B5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A8E88EA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9277310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797628E4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50BAB3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1 - Cena - 86.52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B5191A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86,52</w:t>
            </w:r>
          </w:p>
        </w:tc>
      </w:tr>
      <w:tr w:rsidR="005A73A3" w:rsidRPr="00834EF4" w14:paraId="13B4D466" w14:textId="77777777" w:rsidTr="00B63D48">
        <w:tc>
          <w:tcPr>
            <w:tcW w:w="2169" w:type="dxa"/>
            <w:shd w:val="clear" w:color="auto" w:fill="auto"/>
          </w:tcPr>
          <w:p w14:paraId="5A23CFB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AE441CD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GENESIS PHARM Sp. z o. o. Sp. K.</w:t>
            </w:r>
          </w:p>
          <w:p w14:paraId="11BD104B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Obywatelska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128/152</w:t>
            </w:r>
          </w:p>
          <w:p w14:paraId="1D26D747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761D83F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5BF437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74D4B226" w14:textId="77777777" w:rsidTr="00B63D48">
        <w:tc>
          <w:tcPr>
            <w:tcW w:w="2169" w:type="dxa"/>
            <w:shd w:val="clear" w:color="auto" w:fill="auto"/>
          </w:tcPr>
          <w:p w14:paraId="1B450E8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34BBAE5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B4DB935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proofErr w:type="spellStart"/>
            <w:r w:rsidRPr="005A73A3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44</w:t>
            </w:r>
          </w:p>
          <w:p w14:paraId="7FC7142C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35DC7B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- 92.86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C43292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92,86</w:t>
            </w:r>
          </w:p>
        </w:tc>
      </w:tr>
      <w:tr w:rsidR="005A73A3" w:rsidRPr="00834EF4" w14:paraId="637A58D4" w14:textId="77777777" w:rsidTr="00B63D48">
        <w:tc>
          <w:tcPr>
            <w:tcW w:w="2169" w:type="dxa"/>
            <w:shd w:val="clear" w:color="auto" w:fill="auto"/>
          </w:tcPr>
          <w:p w14:paraId="1EC354F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69F56A1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9CB4297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35C68E79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D5475D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39E10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007DB7F6" w14:textId="77777777" w:rsidTr="00B63D48">
        <w:tc>
          <w:tcPr>
            <w:tcW w:w="2169" w:type="dxa"/>
            <w:shd w:val="clear" w:color="auto" w:fill="auto"/>
          </w:tcPr>
          <w:p w14:paraId="67AE98F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02E9D9C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76142C4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394B0B8E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F0722D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CFC322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3A24D74E" w14:textId="77777777" w:rsidTr="00B63D48">
        <w:tc>
          <w:tcPr>
            <w:tcW w:w="2169" w:type="dxa"/>
            <w:shd w:val="clear" w:color="auto" w:fill="auto"/>
          </w:tcPr>
          <w:p w14:paraId="72070C3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36C8E8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NEUCA S.A.</w:t>
            </w:r>
          </w:p>
          <w:p w14:paraId="46A36E89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35-37</w:t>
            </w:r>
          </w:p>
          <w:p w14:paraId="06D453CB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1A9F33F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9869EF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72499281" w14:textId="77777777" w:rsidTr="00B63D48">
        <w:tc>
          <w:tcPr>
            <w:tcW w:w="2169" w:type="dxa"/>
            <w:shd w:val="clear" w:color="auto" w:fill="auto"/>
          </w:tcPr>
          <w:p w14:paraId="3264B13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BF04C32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2CA80E9B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Wolskie, </w:t>
            </w:r>
            <w:proofErr w:type="spellStart"/>
            <w:r w:rsidRPr="005A73A3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14</w:t>
            </w:r>
          </w:p>
          <w:p w14:paraId="46450E20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623BB5D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- 58.96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BBFF9B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58,96</w:t>
            </w:r>
          </w:p>
        </w:tc>
      </w:tr>
      <w:tr w:rsidR="005A73A3" w:rsidRPr="00834EF4" w14:paraId="09F5E109" w14:textId="77777777" w:rsidTr="00B63D48">
        <w:tc>
          <w:tcPr>
            <w:tcW w:w="2169" w:type="dxa"/>
            <w:shd w:val="clear" w:color="auto" w:fill="auto"/>
          </w:tcPr>
          <w:p w14:paraId="0B865DB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CC6234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18432C10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63FE252C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7E4EE2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- 57.79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9096CD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57,79</w:t>
            </w:r>
          </w:p>
        </w:tc>
      </w:tr>
      <w:tr w:rsidR="005A73A3" w:rsidRPr="00834EF4" w14:paraId="0E84F97E" w14:textId="77777777" w:rsidTr="00B63D48">
        <w:tc>
          <w:tcPr>
            <w:tcW w:w="2169" w:type="dxa"/>
            <w:shd w:val="clear" w:color="auto" w:fill="auto"/>
          </w:tcPr>
          <w:p w14:paraId="38C6D05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E336AAE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5905D37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1E54F62D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C74E51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- 55.98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85FE98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55,98</w:t>
            </w:r>
          </w:p>
        </w:tc>
      </w:tr>
      <w:tr w:rsidR="005A73A3" w:rsidRPr="00834EF4" w14:paraId="38022C0E" w14:textId="77777777" w:rsidTr="00B63D48">
        <w:tc>
          <w:tcPr>
            <w:tcW w:w="2169" w:type="dxa"/>
            <w:shd w:val="clear" w:color="auto" w:fill="auto"/>
          </w:tcPr>
          <w:p w14:paraId="1E641C6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1A1ABA1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241F2AA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27073FEC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C2C0FB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64EDC4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49E9B52A" w14:textId="77777777" w:rsidTr="00B63D48">
        <w:tc>
          <w:tcPr>
            <w:tcW w:w="2169" w:type="dxa"/>
            <w:shd w:val="clear" w:color="auto" w:fill="auto"/>
          </w:tcPr>
          <w:p w14:paraId="4660E33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DFA5FF3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93F9703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77912E98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7B57BA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- 99.71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546D16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99,71</w:t>
            </w:r>
          </w:p>
        </w:tc>
      </w:tr>
      <w:tr w:rsidR="005A73A3" w:rsidRPr="00834EF4" w14:paraId="42523903" w14:textId="77777777" w:rsidTr="00B63D48">
        <w:tc>
          <w:tcPr>
            <w:tcW w:w="2169" w:type="dxa"/>
            <w:shd w:val="clear" w:color="auto" w:fill="auto"/>
          </w:tcPr>
          <w:p w14:paraId="25D7F3B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8AE4737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0EEF39C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6A0446FD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124554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- 99.03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E7F296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99,03</w:t>
            </w:r>
          </w:p>
        </w:tc>
      </w:tr>
      <w:tr w:rsidR="005A73A3" w:rsidRPr="00834EF4" w14:paraId="22156FB6" w14:textId="77777777" w:rsidTr="00B63D48">
        <w:tc>
          <w:tcPr>
            <w:tcW w:w="2169" w:type="dxa"/>
            <w:shd w:val="clear" w:color="auto" w:fill="auto"/>
          </w:tcPr>
          <w:p w14:paraId="6761FDB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54FE06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45F9CDD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46/48/35</w:t>
            </w:r>
          </w:p>
          <w:p w14:paraId="7311A9E4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7AF875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- 95.95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E7E3A7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95,95</w:t>
            </w:r>
          </w:p>
        </w:tc>
      </w:tr>
      <w:tr w:rsidR="005A73A3" w:rsidRPr="00834EF4" w14:paraId="79A227B0" w14:textId="77777777" w:rsidTr="00B63D48">
        <w:tc>
          <w:tcPr>
            <w:tcW w:w="2169" w:type="dxa"/>
            <w:shd w:val="clear" w:color="auto" w:fill="auto"/>
          </w:tcPr>
          <w:p w14:paraId="2B6B5E4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10C965E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AF18669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4EBE6A6C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A0589D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872BA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79A69D01" w14:textId="77777777" w:rsidTr="00B63D48">
        <w:tc>
          <w:tcPr>
            <w:tcW w:w="2169" w:type="dxa"/>
            <w:shd w:val="clear" w:color="auto" w:fill="auto"/>
          </w:tcPr>
          <w:p w14:paraId="5CD9877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02EDC3D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0C3DB3D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34BE8D26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D39CA6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- 99.08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1715A7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99,08</w:t>
            </w:r>
          </w:p>
        </w:tc>
      </w:tr>
      <w:tr w:rsidR="005A73A3" w:rsidRPr="00834EF4" w14:paraId="23989511" w14:textId="77777777" w:rsidTr="00B63D48">
        <w:tc>
          <w:tcPr>
            <w:tcW w:w="2169" w:type="dxa"/>
            <w:shd w:val="clear" w:color="auto" w:fill="auto"/>
          </w:tcPr>
          <w:p w14:paraId="07E21A9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822C3A3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8B80135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0613228D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7213BF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0623CF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2E47DA2C" w14:textId="77777777" w:rsidTr="00B63D48">
        <w:tc>
          <w:tcPr>
            <w:tcW w:w="2169" w:type="dxa"/>
            <w:shd w:val="clear" w:color="auto" w:fill="auto"/>
          </w:tcPr>
          <w:p w14:paraId="2F9B70F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94A5C25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Servier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Polska Services Sp. z o.o.</w:t>
            </w:r>
          </w:p>
          <w:p w14:paraId="34BDE729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Burakowska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14</w:t>
            </w:r>
          </w:p>
          <w:p w14:paraId="7459E323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01-066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76BAE5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0C7741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5114D000" w14:textId="77777777" w:rsidTr="00B63D48">
        <w:tc>
          <w:tcPr>
            <w:tcW w:w="2169" w:type="dxa"/>
            <w:shd w:val="clear" w:color="auto" w:fill="auto"/>
          </w:tcPr>
          <w:p w14:paraId="1589907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97908B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134F3CC1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61DA7268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463E5C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72257B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15482413" w14:textId="77777777" w:rsidTr="00B63D48">
        <w:tc>
          <w:tcPr>
            <w:tcW w:w="2169" w:type="dxa"/>
            <w:shd w:val="clear" w:color="auto" w:fill="auto"/>
          </w:tcPr>
          <w:p w14:paraId="267C748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F903C49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B65880D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712111CB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CB485F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- 93.91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8534D1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93,91</w:t>
            </w:r>
          </w:p>
        </w:tc>
      </w:tr>
      <w:tr w:rsidR="005A73A3" w:rsidRPr="00834EF4" w14:paraId="114F02A6" w14:textId="77777777" w:rsidTr="00B63D48">
        <w:tc>
          <w:tcPr>
            <w:tcW w:w="2169" w:type="dxa"/>
            <w:shd w:val="clear" w:color="auto" w:fill="auto"/>
          </w:tcPr>
          <w:p w14:paraId="0B9CA0D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2D2BA23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NEUCA S.A.</w:t>
            </w:r>
          </w:p>
          <w:p w14:paraId="393B9161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35-37</w:t>
            </w:r>
          </w:p>
          <w:p w14:paraId="3D4506B6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1C1F511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773C3E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3E6879A1" w14:textId="77777777" w:rsidTr="00B63D48">
        <w:tc>
          <w:tcPr>
            <w:tcW w:w="2169" w:type="dxa"/>
            <w:shd w:val="clear" w:color="auto" w:fill="auto"/>
          </w:tcPr>
          <w:p w14:paraId="1F2551F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5C6BC15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42A70C8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4B358BF0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046438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98E3D1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62C468FA" w14:textId="77777777" w:rsidTr="00B63D48">
        <w:tc>
          <w:tcPr>
            <w:tcW w:w="2169" w:type="dxa"/>
            <w:shd w:val="clear" w:color="auto" w:fill="auto"/>
          </w:tcPr>
          <w:p w14:paraId="490EF1E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D620DCB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5B80269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4F412B91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231471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- 99.64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805EE0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99,64</w:t>
            </w:r>
          </w:p>
        </w:tc>
      </w:tr>
      <w:tr w:rsidR="005A73A3" w:rsidRPr="00834EF4" w14:paraId="137E5437" w14:textId="77777777" w:rsidTr="00B63D48">
        <w:tc>
          <w:tcPr>
            <w:tcW w:w="2169" w:type="dxa"/>
            <w:shd w:val="clear" w:color="auto" w:fill="auto"/>
          </w:tcPr>
          <w:p w14:paraId="23FC221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AB50CC6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EB7CCCA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5C383873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3DA702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- 76.05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0DD3AD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76,05</w:t>
            </w:r>
          </w:p>
        </w:tc>
      </w:tr>
      <w:tr w:rsidR="005A73A3" w:rsidRPr="00834EF4" w14:paraId="54F7AA5B" w14:textId="77777777" w:rsidTr="00B63D48">
        <w:tc>
          <w:tcPr>
            <w:tcW w:w="2169" w:type="dxa"/>
            <w:shd w:val="clear" w:color="auto" w:fill="auto"/>
          </w:tcPr>
          <w:p w14:paraId="7071769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BDEF93C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40C5B2C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291281CD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60A4EA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77DA20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1565EF8A" w14:textId="77777777" w:rsidTr="00B63D48">
        <w:tc>
          <w:tcPr>
            <w:tcW w:w="2169" w:type="dxa"/>
            <w:shd w:val="clear" w:color="auto" w:fill="auto"/>
          </w:tcPr>
          <w:p w14:paraId="3C4F4FC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9B39221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8F9CEDD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7281A3B6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2727C7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- 99.46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1EE5E3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99,46</w:t>
            </w:r>
          </w:p>
        </w:tc>
      </w:tr>
      <w:tr w:rsidR="005A73A3" w:rsidRPr="00834EF4" w14:paraId="619647A8" w14:textId="77777777" w:rsidTr="00B63D48">
        <w:tc>
          <w:tcPr>
            <w:tcW w:w="2169" w:type="dxa"/>
            <w:shd w:val="clear" w:color="auto" w:fill="auto"/>
          </w:tcPr>
          <w:p w14:paraId="02A32BD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8D5C57A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NEUCA S.A.</w:t>
            </w:r>
          </w:p>
          <w:p w14:paraId="4C05A227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35-37</w:t>
            </w:r>
          </w:p>
          <w:p w14:paraId="0F2A91EE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6F2D102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- 97.26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D2A1CF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97,26</w:t>
            </w:r>
          </w:p>
        </w:tc>
      </w:tr>
      <w:tr w:rsidR="005A73A3" w:rsidRPr="00834EF4" w14:paraId="20051525" w14:textId="77777777" w:rsidTr="00B63D48">
        <w:tc>
          <w:tcPr>
            <w:tcW w:w="2169" w:type="dxa"/>
            <w:shd w:val="clear" w:color="auto" w:fill="auto"/>
          </w:tcPr>
          <w:p w14:paraId="5D47E07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97BB077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92DA0A6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3678A47F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D4B6BB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- 96.64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6FFB3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96,64</w:t>
            </w:r>
          </w:p>
        </w:tc>
      </w:tr>
      <w:tr w:rsidR="005A73A3" w:rsidRPr="00834EF4" w14:paraId="4DE2A15A" w14:textId="77777777" w:rsidTr="00B63D48">
        <w:tc>
          <w:tcPr>
            <w:tcW w:w="2169" w:type="dxa"/>
            <w:shd w:val="clear" w:color="auto" w:fill="auto"/>
          </w:tcPr>
          <w:p w14:paraId="7E08EDB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793F43F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20DF76B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2CD9983E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2B24A3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D68CC0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61656B64" w14:textId="77777777" w:rsidTr="00B63D48">
        <w:tc>
          <w:tcPr>
            <w:tcW w:w="2169" w:type="dxa"/>
            <w:shd w:val="clear" w:color="auto" w:fill="auto"/>
          </w:tcPr>
          <w:p w14:paraId="0A54E06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5326A32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Sanofi-</w:t>
            </w:r>
            <w:proofErr w:type="spellStart"/>
            <w:r w:rsidRPr="005A73A3">
              <w:rPr>
                <w:b/>
                <w:bCs/>
                <w:sz w:val="20"/>
                <w:szCs w:val="20"/>
              </w:rPr>
              <w:t>Aventis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A20EDA3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17</w:t>
            </w:r>
          </w:p>
          <w:p w14:paraId="4C49483A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264B3E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55C4A2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25706AA1" w14:textId="77777777" w:rsidTr="00B63D48">
        <w:tc>
          <w:tcPr>
            <w:tcW w:w="2169" w:type="dxa"/>
            <w:shd w:val="clear" w:color="auto" w:fill="auto"/>
          </w:tcPr>
          <w:p w14:paraId="0AD5D4C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8510DB8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888187E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48209302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4B4898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- 87.30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0C8C5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87,30</w:t>
            </w:r>
          </w:p>
        </w:tc>
      </w:tr>
      <w:tr w:rsidR="005A73A3" w:rsidRPr="00834EF4" w14:paraId="48F36ACE" w14:textId="77777777" w:rsidTr="00B63D48">
        <w:tc>
          <w:tcPr>
            <w:tcW w:w="2169" w:type="dxa"/>
            <w:shd w:val="clear" w:color="auto" w:fill="auto"/>
          </w:tcPr>
          <w:p w14:paraId="64B75C7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963CB26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475634C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111</w:t>
            </w:r>
          </w:p>
          <w:p w14:paraId="166F2311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40A10F7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DAAB88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71C84DBA" w14:textId="77777777" w:rsidTr="00B63D48">
        <w:tc>
          <w:tcPr>
            <w:tcW w:w="2169" w:type="dxa"/>
            <w:shd w:val="clear" w:color="auto" w:fill="auto"/>
          </w:tcPr>
          <w:p w14:paraId="3D5537F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951552E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103D73A5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208A41AF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30687A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8EEA88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4308C578" w14:textId="77777777" w:rsidTr="00B63D48">
        <w:tc>
          <w:tcPr>
            <w:tcW w:w="2169" w:type="dxa"/>
            <w:shd w:val="clear" w:color="auto" w:fill="auto"/>
          </w:tcPr>
          <w:p w14:paraId="2C5ACF1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2C8267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377522E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53989117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F030C2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- 90.34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F6041E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90,34</w:t>
            </w:r>
          </w:p>
        </w:tc>
      </w:tr>
      <w:tr w:rsidR="005A73A3" w:rsidRPr="00834EF4" w14:paraId="4366C65E" w14:textId="77777777" w:rsidTr="00B63D48">
        <w:tc>
          <w:tcPr>
            <w:tcW w:w="2169" w:type="dxa"/>
            <w:shd w:val="clear" w:color="auto" w:fill="auto"/>
          </w:tcPr>
          <w:p w14:paraId="428C6CE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039B6E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1297F9F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1011E536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992F20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- 81.13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5CC7B9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81,13</w:t>
            </w:r>
          </w:p>
        </w:tc>
      </w:tr>
      <w:tr w:rsidR="005A73A3" w:rsidRPr="00834EF4" w14:paraId="6A8CA4B0" w14:textId="77777777" w:rsidTr="00B63D48">
        <w:tc>
          <w:tcPr>
            <w:tcW w:w="2169" w:type="dxa"/>
            <w:shd w:val="clear" w:color="auto" w:fill="auto"/>
          </w:tcPr>
          <w:p w14:paraId="58D4ECE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B910AD8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NEUCA S.A.</w:t>
            </w:r>
          </w:p>
          <w:p w14:paraId="0659F1C4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35-37</w:t>
            </w:r>
          </w:p>
          <w:p w14:paraId="439C91E4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6895BFA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E7469C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47DDD9F2" w14:textId="77777777" w:rsidTr="00B63D48">
        <w:tc>
          <w:tcPr>
            <w:tcW w:w="2169" w:type="dxa"/>
            <w:shd w:val="clear" w:color="auto" w:fill="auto"/>
          </w:tcPr>
          <w:p w14:paraId="3096E1D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7637A4F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2E57E3D2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Wolskie, </w:t>
            </w:r>
            <w:proofErr w:type="spellStart"/>
            <w:r w:rsidRPr="005A73A3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14</w:t>
            </w:r>
          </w:p>
          <w:p w14:paraId="7CCBAED3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2CFED60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- 84.03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66A53C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84,03</w:t>
            </w:r>
          </w:p>
        </w:tc>
      </w:tr>
      <w:tr w:rsidR="005A73A3" w:rsidRPr="00834EF4" w14:paraId="343DCCCC" w14:textId="77777777" w:rsidTr="00B63D48">
        <w:tc>
          <w:tcPr>
            <w:tcW w:w="2169" w:type="dxa"/>
            <w:shd w:val="clear" w:color="auto" w:fill="auto"/>
          </w:tcPr>
          <w:p w14:paraId="24FEE90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23DF899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E76DD9F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31210703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B16C77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- 82.40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EE3396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82,40</w:t>
            </w:r>
          </w:p>
        </w:tc>
      </w:tr>
      <w:tr w:rsidR="005A73A3" w:rsidRPr="00834EF4" w14:paraId="0D97C531" w14:textId="77777777" w:rsidTr="00B63D48">
        <w:tc>
          <w:tcPr>
            <w:tcW w:w="2169" w:type="dxa"/>
            <w:shd w:val="clear" w:color="auto" w:fill="auto"/>
          </w:tcPr>
          <w:p w14:paraId="41E676A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16244D3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1F724EC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31505C82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2F9BAE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- 81.60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84C573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81,60</w:t>
            </w:r>
          </w:p>
        </w:tc>
      </w:tr>
      <w:tr w:rsidR="005A73A3" w:rsidRPr="00834EF4" w14:paraId="7E93BF5B" w14:textId="77777777" w:rsidTr="00B63D48">
        <w:tc>
          <w:tcPr>
            <w:tcW w:w="2169" w:type="dxa"/>
            <w:shd w:val="clear" w:color="auto" w:fill="auto"/>
          </w:tcPr>
          <w:p w14:paraId="1274986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E06A831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GENESIS PHARM Sp. z o. o. Sp. K.</w:t>
            </w:r>
          </w:p>
          <w:p w14:paraId="006F294F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Obywatelska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128/152</w:t>
            </w:r>
          </w:p>
          <w:p w14:paraId="43907671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181CB67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913B11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0C80EEDE" w14:textId="77777777" w:rsidTr="00B63D48">
        <w:tc>
          <w:tcPr>
            <w:tcW w:w="2169" w:type="dxa"/>
            <w:shd w:val="clear" w:color="auto" w:fill="auto"/>
          </w:tcPr>
          <w:p w14:paraId="0521118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0A936B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56A3D9F3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66ED1B36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139E1F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9E005F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4827CE50" w14:textId="77777777" w:rsidTr="00B63D48">
        <w:tc>
          <w:tcPr>
            <w:tcW w:w="2169" w:type="dxa"/>
            <w:shd w:val="clear" w:color="auto" w:fill="auto"/>
          </w:tcPr>
          <w:p w14:paraId="4958708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0E18F28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83DE080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08DA68B8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DF002A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A1C5A3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2631D272" w14:textId="77777777" w:rsidTr="00B63D48">
        <w:tc>
          <w:tcPr>
            <w:tcW w:w="2169" w:type="dxa"/>
            <w:shd w:val="clear" w:color="auto" w:fill="auto"/>
          </w:tcPr>
          <w:p w14:paraId="3A22B39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04FC014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E88A983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0BDBF629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07F483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01CD67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5A46225D" w14:textId="77777777" w:rsidTr="00B63D48">
        <w:tc>
          <w:tcPr>
            <w:tcW w:w="2169" w:type="dxa"/>
            <w:shd w:val="clear" w:color="auto" w:fill="auto"/>
          </w:tcPr>
          <w:p w14:paraId="606313C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3FB04F2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5FF9AC93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085E7C7D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BDA8F4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- 97.26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B704F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97,26</w:t>
            </w:r>
          </w:p>
        </w:tc>
      </w:tr>
      <w:tr w:rsidR="005A73A3" w:rsidRPr="00834EF4" w14:paraId="53F7B905" w14:textId="77777777" w:rsidTr="00B63D48">
        <w:tc>
          <w:tcPr>
            <w:tcW w:w="2169" w:type="dxa"/>
            <w:shd w:val="clear" w:color="auto" w:fill="auto"/>
          </w:tcPr>
          <w:p w14:paraId="4FA1314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5EBAB42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D15ED99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7D48F2B3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293C16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- 95.59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704AF1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95,59</w:t>
            </w:r>
          </w:p>
        </w:tc>
      </w:tr>
      <w:tr w:rsidR="005A73A3" w:rsidRPr="00834EF4" w14:paraId="44ECCF92" w14:textId="77777777" w:rsidTr="00B63D48">
        <w:tc>
          <w:tcPr>
            <w:tcW w:w="2169" w:type="dxa"/>
            <w:shd w:val="clear" w:color="auto" w:fill="auto"/>
          </w:tcPr>
          <w:p w14:paraId="6181DAD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DB65F9F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Servier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Polska Services Sp. z o.o.</w:t>
            </w:r>
          </w:p>
          <w:p w14:paraId="687F42F5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Burakowska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14</w:t>
            </w:r>
          </w:p>
          <w:p w14:paraId="753895EE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01-066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6DCBF0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984070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679D837E" w14:textId="77777777" w:rsidTr="00B63D48">
        <w:tc>
          <w:tcPr>
            <w:tcW w:w="2169" w:type="dxa"/>
            <w:shd w:val="clear" w:color="auto" w:fill="auto"/>
          </w:tcPr>
          <w:p w14:paraId="4BE3E76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1326D89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6A0DCF1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6448B78E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4B6BC2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- 76.74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5CFE89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76,74</w:t>
            </w:r>
          </w:p>
        </w:tc>
      </w:tr>
      <w:tr w:rsidR="005A73A3" w:rsidRPr="00834EF4" w14:paraId="3C3558D3" w14:textId="77777777" w:rsidTr="00B63D48">
        <w:tc>
          <w:tcPr>
            <w:tcW w:w="2169" w:type="dxa"/>
            <w:shd w:val="clear" w:color="auto" w:fill="auto"/>
          </w:tcPr>
          <w:p w14:paraId="20CA5BA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E2BFE87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8D02C20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7539B278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180A68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- 59.64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82138F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59,64</w:t>
            </w:r>
          </w:p>
        </w:tc>
      </w:tr>
      <w:tr w:rsidR="005A73A3" w:rsidRPr="00834EF4" w14:paraId="70174BD6" w14:textId="77777777" w:rsidTr="00B63D48">
        <w:tc>
          <w:tcPr>
            <w:tcW w:w="2169" w:type="dxa"/>
            <w:shd w:val="clear" w:color="auto" w:fill="auto"/>
          </w:tcPr>
          <w:p w14:paraId="659D648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2257823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527EB74C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624ABD9E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8593C8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- 34.86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73D09F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34,86</w:t>
            </w:r>
          </w:p>
        </w:tc>
      </w:tr>
      <w:tr w:rsidR="005A73A3" w:rsidRPr="00834EF4" w14:paraId="647D186D" w14:textId="77777777" w:rsidTr="00B63D48">
        <w:tc>
          <w:tcPr>
            <w:tcW w:w="2169" w:type="dxa"/>
            <w:shd w:val="clear" w:color="auto" w:fill="auto"/>
          </w:tcPr>
          <w:p w14:paraId="48C5360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0B73403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73A3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1F534623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134</w:t>
            </w:r>
          </w:p>
          <w:p w14:paraId="58B66788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8AEBCC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8DC9A2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05CBA4BE" w14:textId="77777777" w:rsidTr="00B63D48">
        <w:tc>
          <w:tcPr>
            <w:tcW w:w="2169" w:type="dxa"/>
            <w:shd w:val="clear" w:color="auto" w:fill="auto"/>
          </w:tcPr>
          <w:p w14:paraId="2E1EFFD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64A9B32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2730CC2B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proofErr w:type="spellStart"/>
            <w:r w:rsidRPr="005A73A3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44</w:t>
            </w:r>
          </w:p>
          <w:p w14:paraId="161562F8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D82734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- 97.22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8E1516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97,22</w:t>
            </w:r>
          </w:p>
        </w:tc>
      </w:tr>
      <w:tr w:rsidR="005A73A3" w:rsidRPr="00834EF4" w14:paraId="61E88E9A" w14:textId="77777777" w:rsidTr="00B63D48">
        <w:tc>
          <w:tcPr>
            <w:tcW w:w="2169" w:type="dxa"/>
            <w:shd w:val="clear" w:color="auto" w:fill="auto"/>
          </w:tcPr>
          <w:p w14:paraId="707BC5E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763B6DC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76AF9A7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4DF84C71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9995D8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- 73.19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A69D2D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73,19</w:t>
            </w:r>
          </w:p>
        </w:tc>
      </w:tr>
      <w:tr w:rsidR="005A73A3" w:rsidRPr="00834EF4" w14:paraId="3C99713B" w14:textId="77777777" w:rsidTr="00B63D48">
        <w:tc>
          <w:tcPr>
            <w:tcW w:w="2169" w:type="dxa"/>
            <w:shd w:val="clear" w:color="auto" w:fill="auto"/>
          </w:tcPr>
          <w:p w14:paraId="31B3A02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314F6AD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6482F40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7A49935F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3A79DA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- 65.77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579FC8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65,77</w:t>
            </w:r>
          </w:p>
        </w:tc>
      </w:tr>
      <w:tr w:rsidR="005A73A3" w:rsidRPr="00834EF4" w14:paraId="1F814AF9" w14:textId="77777777" w:rsidTr="00B63D48">
        <w:tc>
          <w:tcPr>
            <w:tcW w:w="2169" w:type="dxa"/>
            <w:shd w:val="clear" w:color="auto" w:fill="auto"/>
          </w:tcPr>
          <w:p w14:paraId="6599B96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56A8BE5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7385A41C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Wolskie, </w:t>
            </w:r>
            <w:proofErr w:type="spellStart"/>
            <w:r w:rsidRPr="005A73A3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14</w:t>
            </w:r>
          </w:p>
          <w:p w14:paraId="68F5B0CB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348C47D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- 48.04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ADED9D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48,04</w:t>
            </w:r>
          </w:p>
        </w:tc>
      </w:tr>
      <w:tr w:rsidR="005A73A3" w:rsidRPr="00834EF4" w14:paraId="161CDCD0" w14:textId="77777777" w:rsidTr="00B63D48">
        <w:tc>
          <w:tcPr>
            <w:tcW w:w="2169" w:type="dxa"/>
            <w:shd w:val="clear" w:color="auto" w:fill="auto"/>
          </w:tcPr>
          <w:p w14:paraId="3E25E90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F68AE31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73A3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7DEF7E0A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134</w:t>
            </w:r>
          </w:p>
          <w:p w14:paraId="67C34994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9EAAE0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22EE4D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0A9BF7A3" w14:textId="77777777" w:rsidTr="00B63D48">
        <w:tc>
          <w:tcPr>
            <w:tcW w:w="2169" w:type="dxa"/>
            <w:shd w:val="clear" w:color="auto" w:fill="auto"/>
          </w:tcPr>
          <w:p w14:paraId="6C4FCD0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C7AACD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94484DA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74A95823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FA738B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- 96.34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37A403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96,34</w:t>
            </w:r>
          </w:p>
        </w:tc>
      </w:tr>
      <w:tr w:rsidR="005A73A3" w:rsidRPr="00834EF4" w14:paraId="35DA3EF0" w14:textId="77777777" w:rsidTr="00B63D48">
        <w:tc>
          <w:tcPr>
            <w:tcW w:w="2169" w:type="dxa"/>
            <w:shd w:val="clear" w:color="auto" w:fill="auto"/>
          </w:tcPr>
          <w:p w14:paraId="1C77D51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C36F25B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2FC5178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44CE3C37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6E8D8B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CF541B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738E0BDA" w14:textId="77777777" w:rsidTr="00B63D48">
        <w:tc>
          <w:tcPr>
            <w:tcW w:w="2169" w:type="dxa"/>
            <w:shd w:val="clear" w:color="auto" w:fill="auto"/>
          </w:tcPr>
          <w:p w14:paraId="10AD60B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6634888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09E26845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proofErr w:type="spellStart"/>
            <w:r w:rsidRPr="005A73A3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44</w:t>
            </w:r>
          </w:p>
          <w:p w14:paraId="4DC6D0E5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F48B30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08616C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50CA2D11" w14:textId="77777777" w:rsidTr="00B63D48">
        <w:tc>
          <w:tcPr>
            <w:tcW w:w="2169" w:type="dxa"/>
            <w:shd w:val="clear" w:color="auto" w:fill="auto"/>
          </w:tcPr>
          <w:p w14:paraId="2B699D1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DBB4AC1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52F7CB7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69D077EE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D95E48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6D5E5E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354BD992" w14:textId="77777777" w:rsidTr="00B63D48">
        <w:tc>
          <w:tcPr>
            <w:tcW w:w="2169" w:type="dxa"/>
            <w:shd w:val="clear" w:color="auto" w:fill="auto"/>
          </w:tcPr>
          <w:p w14:paraId="772FB4D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C38DFB6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73A3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2CEB3A09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134</w:t>
            </w:r>
          </w:p>
          <w:p w14:paraId="571E3AEB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DC7266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1A3ABB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0CFFF9F4" w14:textId="77777777" w:rsidTr="00B63D48">
        <w:tc>
          <w:tcPr>
            <w:tcW w:w="2169" w:type="dxa"/>
            <w:shd w:val="clear" w:color="auto" w:fill="auto"/>
          </w:tcPr>
          <w:p w14:paraId="39E6946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DD6F4A6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1A7472FA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Wolskie, </w:t>
            </w:r>
            <w:proofErr w:type="spellStart"/>
            <w:r w:rsidRPr="005A73A3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14</w:t>
            </w:r>
          </w:p>
          <w:p w14:paraId="006B9F2A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3BC5C68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- 98.68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5E12B2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98,68</w:t>
            </w:r>
          </w:p>
        </w:tc>
      </w:tr>
      <w:tr w:rsidR="005A73A3" w:rsidRPr="00834EF4" w14:paraId="181B0523" w14:textId="77777777" w:rsidTr="00B63D48">
        <w:tc>
          <w:tcPr>
            <w:tcW w:w="2169" w:type="dxa"/>
            <w:shd w:val="clear" w:color="auto" w:fill="auto"/>
          </w:tcPr>
          <w:p w14:paraId="5324BD7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3853E12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69AB0916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proofErr w:type="spellStart"/>
            <w:r w:rsidRPr="005A73A3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44</w:t>
            </w:r>
          </w:p>
          <w:p w14:paraId="618874F2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AFB4D9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- 39.50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DC865B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39,50</w:t>
            </w:r>
          </w:p>
        </w:tc>
      </w:tr>
      <w:tr w:rsidR="005A73A3" w:rsidRPr="00834EF4" w14:paraId="388B3B08" w14:textId="77777777" w:rsidTr="00B63D48">
        <w:tc>
          <w:tcPr>
            <w:tcW w:w="2169" w:type="dxa"/>
            <w:shd w:val="clear" w:color="auto" w:fill="auto"/>
          </w:tcPr>
          <w:p w14:paraId="5FA0CC6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6CE9091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D8CDBE6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0FDCDC80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703DB1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- 19.71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F8CADC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19,71</w:t>
            </w:r>
          </w:p>
        </w:tc>
      </w:tr>
      <w:tr w:rsidR="005A73A3" w:rsidRPr="00834EF4" w14:paraId="7FC7FECF" w14:textId="77777777" w:rsidTr="00B63D48">
        <w:tc>
          <w:tcPr>
            <w:tcW w:w="2169" w:type="dxa"/>
            <w:shd w:val="clear" w:color="auto" w:fill="auto"/>
          </w:tcPr>
          <w:p w14:paraId="506464F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682476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EF8FA14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709EA0B0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0876E7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- 19.52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A55559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19,52</w:t>
            </w:r>
          </w:p>
        </w:tc>
      </w:tr>
      <w:tr w:rsidR="005A73A3" w:rsidRPr="00834EF4" w14:paraId="4642FD0B" w14:textId="77777777" w:rsidTr="00B63D48">
        <w:tc>
          <w:tcPr>
            <w:tcW w:w="2169" w:type="dxa"/>
            <w:shd w:val="clear" w:color="auto" w:fill="auto"/>
          </w:tcPr>
          <w:p w14:paraId="3687565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1082D4A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1BE0FA7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636B541B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7867E5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- 19.52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AAA32E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19,52</w:t>
            </w:r>
          </w:p>
        </w:tc>
      </w:tr>
      <w:tr w:rsidR="005A73A3" w:rsidRPr="00834EF4" w14:paraId="733571A3" w14:textId="77777777" w:rsidTr="00B63D48">
        <w:tc>
          <w:tcPr>
            <w:tcW w:w="2169" w:type="dxa"/>
            <w:shd w:val="clear" w:color="auto" w:fill="auto"/>
          </w:tcPr>
          <w:p w14:paraId="12F2670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867AE84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C9EED86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380AF2FD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718AE6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E84F42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2EB5AA1D" w14:textId="77777777" w:rsidTr="00B63D48">
        <w:tc>
          <w:tcPr>
            <w:tcW w:w="2169" w:type="dxa"/>
            <w:shd w:val="clear" w:color="auto" w:fill="auto"/>
          </w:tcPr>
          <w:p w14:paraId="6455722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D09FAD8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 z o. o.</w:t>
            </w:r>
          </w:p>
          <w:p w14:paraId="42E909C9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Wolskie, </w:t>
            </w:r>
            <w:proofErr w:type="spellStart"/>
            <w:r w:rsidRPr="005A73A3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14</w:t>
            </w:r>
          </w:p>
          <w:p w14:paraId="01292B48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236E12A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- 97.71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CEF5B9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97,71</w:t>
            </w:r>
          </w:p>
        </w:tc>
      </w:tr>
      <w:tr w:rsidR="005A73A3" w:rsidRPr="00834EF4" w14:paraId="0583142C" w14:textId="77777777" w:rsidTr="00B63D48">
        <w:tc>
          <w:tcPr>
            <w:tcW w:w="2169" w:type="dxa"/>
            <w:shd w:val="clear" w:color="auto" w:fill="auto"/>
          </w:tcPr>
          <w:p w14:paraId="0A4BEBE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DA6072A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56D8E9C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57049A90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6AA606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- 95.96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402974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95,96</w:t>
            </w:r>
          </w:p>
        </w:tc>
      </w:tr>
      <w:tr w:rsidR="005A73A3" w:rsidRPr="00834EF4" w14:paraId="51E6D525" w14:textId="77777777" w:rsidTr="00B63D48">
        <w:tc>
          <w:tcPr>
            <w:tcW w:w="2169" w:type="dxa"/>
            <w:shd w:val="clear" w:color="auto" w:fill="auto"/>
          </w:tcPr>
          <w:p w14:paraId="10A984F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preparat żywieniowy</w:t>
            </w:r>
          </w:p>
        </w:tc>
        <w:tc>
          <w:tcPr>
            <w:tcW w:w="2793" w:type="dxa"/>
            <w:shd w:val="clear" w:color="auto" w:fill="auto"/>
          </w:tcPr>
          <w:p w14:paraId="525F05A5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26865D5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1A175C85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D45206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F7D659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08EDAEB4" w14:textId="77777777" w:rsidTr="00B63D48">
        <w:tc>
          <w:tcPr>
            <w:tcW w:w="2169" w:type="dxa"/>
            <w:shd w:val="clear" w:color="auto" w:fill="auto"/>
          </w:tcPr>
          <w:p w14:paraId="1F8BCAD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preparat żywieniowy</w:t>
            </w:r>
          </w:p>
        </w:tc>
        <w:tc>
          <w:tcPr>
            <w:tcW w:w="2793" w:type="dxa"/>
            <w:shd w:val="clear" w:color="auto" w:fill="auto"/>
          </w:tcPr>
          <w:p w14:paraId="50F1E1F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A759EBC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3D577760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F8B78F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- 98.71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AD56F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98,71</w:t>
            </w:r>
          </w:p>
        </w:tc>
      </w:tr>
      <w:tr w:rsidR="005A73A3" w:rsidRPr="00834EF4" w14:paraId="3302051D" w14:textId="77777777" w:rsidTr="00B63D48">
        <w:tc>
          <w:tcPr>
            <w:tcW w:w="2169" w:type="dxa"/>
            <w:shd w:val="clear" w:color="auto" w:fill="auto"/>
          </w:tcPr>
          <w:p w14:paraId="2153DDA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969F96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1909ED5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042A2BBF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0DCF41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8DB914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633D7337" w14:textId="77777777" w:rsidTr="00B63D48">
        <w:tc>
          <w:tcPr>
            <w:tcW w:w="2169" w:type="dxa"/>
            <w:shd w:val="clear" w:color="auto" w:fill="auto"/>
          </w:tcPr>
          <w:p w14:paraId="6F8B02F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2FEEC32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8B801DF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46/48/35</w:t>
            </w:r>
          </w:p>
          <w:p w14:paraId="562C9B55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84FE51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- 98.06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15968C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98,06</w:t>
            </w:r>
          </w:p>
        </w:tc>
      </w:tr>
      <w:tr w:rsidR="005A73A3" w:rsidRPr="00834EF4" w14:paraId="2AA51BDF" w14:textId="77777777" w:rsidTr="00B63D48">
        <w:tc>
          <w:tcPr>
            <w:tcW w:w="2169" w:type="dxa"/>
            <w:shd w:val="clear" w:color="auto" w:fill="auto"/>
          </w:tcPr>
          <w:p w14:paraId="4779F6A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CF806D6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22B12FD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0984462F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2853D7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- 98.06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9491AB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98,06</w:t>
            </w:r>
          </w:p>
        </w:tc>
      </w:tr>
      <w:tr w:rsidR="005A73A3" w:rsidRPr="00834EF4" w14:paraId="3ABB9ABA" w14:textId="77777777" w:rsidTr="00B63D48">
        <w:tc>
          <w:tcPr>
            <w:tcW w:w="2169" w:type="dxa"/>
            <w:shd w:val="clear" w:color="auto" w:fill="auto"/>
          </w:tcPr>
          <w:p w14:paraId="1B2B102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E188A34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E7AD065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111</w:t>
            </w:r>
          </w:p>
          <w:p w14:paraId="789994EB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36F300A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6D7F5B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1F72A995" w14:textId="77777777" w:rsidTr="00B63D48">
        <w:tc>
          <w:tcPr>
            <w:tcW w:w="2169" w:type="dxa"/>
            <w:shd w:val="clear" w:color="auto" w:fill="auto"/>
          </w:tcPr>
          <w:p w14:paraId="4A2BB52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9D15C02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FC36D1A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473D5703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73FDC6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F6BB0D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4F8EA26A" w14:textId="77777777" w:rsidTr="00B63D48">
        <w:tc>
          <w:tcPr>
            <w:tcW w:w="2169" w:type="dxa"/>
            <w:shd w:val="clear" w:color="auto" w:fill="auto"/>
          </w:tcPr>
          <w:p w14:paraId="0CE0740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9CFDB2E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561834BF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79AC76B3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8529FC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- 98.07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C83463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98,07</w:t>
            </w:r>
          </w:p>
        </w:tc>
      </w:tr>
      <w:tr w:rsidR="005A73A3" w:rsidRPr="00834EF4" w14:paraId="722F974F" w14:textId="77777777" w:rsidTr="00B63D48">
        <w:tc>
          <w:tcPr>
            <w:tcW w:w="2169" w:type="dxa"/>
            <w:shd w:val="clear" w:color="auto" w:fill="auto"/>
          </w:tcPr>
          <w:p w14:paraId="2DF99E4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C3A584B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55A262A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2E76E8D5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2CF097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- 96.23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AB357B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96,23</w:t>
            </w:r>
          </w:p>
        </w:tc>
      </w:tr>
      <w:tr w:rsidR="005A73A3" w:rsidRPr="00834EF4" w14:paraId="53061C4F" w14:textId="77777777" w:rsidTr="00B63D48">
        <w:tc>
          <w:tcPr>
            <w:tcW w:w="2169" w:type="dxa"/>
            <w:shd w:val="clear" w:color="auto" w:fill="auto"/>
          </w:tcPr>
          <w:p w14:paraId="26CC93A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14870EA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3208A4A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32660516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EDDEC6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C38D06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60C6CCE8" w14:textId="77777777" w:rsidTr="00B63D48">
        <w:tc>
          <w:tcPr>
            <w:tcW w:w="2169" w:type="dxa"/>
            <w:shd w:val="clear" w:color="auto" w:fill="auto"/>
          </w:tcPr>
          <w:p w14:paraId="2C78E9B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5AB550B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8EA63FC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230A7DFC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48FF24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- 85.83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4F784D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85,83</w:t>
            </w:r>
          </w:p>
        </w:tc>
      </w:tr>
      <w:tr w:rsidR="005A73A3" w:rsidRPr="00834EF4" w14:paraId="4F788E9D" w14:textId="77777777" w:rsidTr="00B63D48">
        <w:tc>
          <w:tcPr>
            <w:tcW w:w="2169" w:type="dxa"/>
            <w:shd w:val="clear" w:color="auto" w:fill="auto"/>
          </w:tcPr>
          <w:p w14:paraId="45AFBD3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1F9EF19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NEUCA S.A.</w:t>
            </w:r>
          </w:p>
          <w:p w14:paraId="6C5653F1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35-37</w:t>
            </w:r>
          </w:p>
          <w:p w14:paraId="46DF37CB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7C6C3F3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C2CE7E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3B16F741" w14:textId="77777777" w:rsidTr="00B63D48">
        <w:tc>
          <w:tcPr>
            <w:tcW w:w="2169" w:type="dxa"/>
            <w:shd w:val="clear" w:color="auto" w:fill="auto"/>
          </w:tcPr>
          <w:p w14:paraId="5F040AE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9223E84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1C5338E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3557B41D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0A59B2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- 98.23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3EAA4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98,23</w:t>
            </w:r>
          </w:p>
        </w:tc>
      </w:tr>
      <w:tr w:rsidR="005A73A3" w:rsidRPr="00834EF4" w14:paraId="7B7336DB" w14:textId="77777777" w:rsidTr="00B63D48">
        <w:tc>
          <w:tcPr>
            <w:tcW w:w="2169" w:type="dxa"/>
            <w:shd w:val="clear" w:color="auto" w:fill="auto"/>
          </w:tcPr>
          <w:p w14:paraId="7B18441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CF816A4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4898319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2A7710C1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4CA783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- 98.23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7256A7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98,23</w:t>
            </w:r>
          </w:p>
        </w:tc>
      </w:tr>
      <w:tr w:rsidR="005A73A3" w:rsidRPr="00834EF4" w14:paraId="271896FD" w14:textId="77777777" w:rsidTr="00B63D48">
        <w:tc>
          <w:tcPr>
            <w:tcW w:w="2169" w:type="dxa"/>
            <w:shd w:val="clear" w:color="auto" w:fill="auto"/>
          </w:tcPr>
          <w:p w14:paraId="0E0C68D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D1FE97D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1C4D15E9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544E59A5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CD1EC2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5D6C81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1279DEC7" w14:textId="77777777" w:rsidTr="00B63D48">
        <w:tc>
          <w:tcPr>
            <w:tcW w:w="2169" w:type="dxa"/>
            <w:shd w:val="clear" w:color="auto" w:fill="auto"/>
          </w:tcPr>
          <w:p w14:paraId="756520C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3A76D53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NEUCA S.A.</w:t>
            </w:r>
          </w:p>
          <w:p w14:paraId="0919ECE3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35-37</w:t>
            </w:r>
          </w:p>
          <w:p w14:paraId="42A16AE0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458DE5D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- 81.19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B87553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81,19</w:t>
            </w:r>
          </w:p>
        </w:tc>
      </w:tr>
      <w:tr w:rsidR="005A73A3" w:rsidRPr="00834EF4" w14:paraId="03D14A19" w14:textId="77777777" w:rsidTr="00B63D48">
        <w:tc>
          <w:tcPr>
            <w:tcW w:w="2169" w:type="dxa"/>
            <w:shd w:val="clear" w:color="auto" w:fill="auto"/>
          </w:tcPr>
          <w:p w14:paraId="686421E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474874F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577C1FB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3E59A3AF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FE940D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- 65.31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68A6BD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65,31</w:t>
            </w:r>
          </w:p>
        </w:tc>
      </w:tr>
      <w:tr w:rsidR="005A73A3" w:rsidRPr="00834EF4" w14:paraId="66EB216F" w14:textId="77777777" w:rsidTr="00B63D48">
        <w:tc>
          <w:tcPr>
            <w:tcW w:w="2169" w:type="dxa"/>
            <w:shd w:val="clear" w:color="auto" w:fill="auto"/>
          </w:tcPr>
          <w:p w14:paraId="0F1465B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C8F1D0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9585970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0D6BE403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F16F97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6C404A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0C467746" w14:textId="77777777" w:rsidTr="00B63D48">
        <w:tc>
          <w:tcPr>
            <w:tcW w:w="2169" w:type="dxa"/>
            <w:shd w:val="clear" w:color="auto" w:fill="auto"/>
          </w:tcPr>
          <w:p w14:paraId="656E954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E61016E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Sanofi-</w:t>
            </w:r>
            <w:proofErr w:type="spellStart"/>
            <w:r w:rsidRPr="005A73A3">
              <w:rPr>
                <w:b/>
                <w:bCs/>
                <w:sz w:val="20"/>
                <w:szCs w:val="20"/>
              </w:rPr>
              <w:t>Aventis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A80CDD9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17</w:t>
            </w:r>
          </w:p>
          <w:p w14:paraId="4A65E575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2209B5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F4FACD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3B28FDAA" w14:textId="77777777" w:rsidTr="00B63D48">
        <w:tc>
          <w:tcPr>
            <w:tcW w:w="2169" w:type="dxa"/>
            <w:shd w:val="clear" w:color="auto" w:fill="auto"/>
          </w:tcPr>
          <w:p w14:paraId="065A620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46F0606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246F476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371D3C5E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7A1B26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- 92.13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45BB24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92,13</w:t>
            </w:r>
          </w:p>
        </w:tc>
      </w:tr>
      <w:tr w:rsidR="005A73A3" w:rsidRPr="00834EF4" w14:paraId="2E8D7435" w14:textId="77777777" w:rsidTr="00B63D48">
        <w:tc>
          <w:tcPr>
            <w:tcW w:w="2169" w:type="dxa"/>
            <w:shd w:val="clear" w:color="auto" w:fill="auto"/>
          </w:tcPr>
          <w:p w14:paraId="2E98355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042B7CD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A91F69C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0CAE8EEC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FADBBD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0B10B9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642290B9" w14:textId="77777777" w:rsidTr="00B63D48">
        <w:tc>
          <w:tcPr>
            <w:tcW w:w="2169" w:type="dxa"/>
            <w:shd w:val="clear" w:color="auto" w:fill="auto"/>
          </w:tcPr>
          <w:p w14:paraId="03AFD76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BE7E643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A794944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79FCA6FE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C9F50B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- 99.72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E757DD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99,72</w:t>
            </w:r>
          </w:p>
        </w:tc>
      </w:tr>
      <w:tr w:rsidR="005A73A3" w:rsidRPr="00834EF4" w14:paraId="0A37817F" w14:textId="77777777" w:rsidTr="00B63D48">
        <w:tc>
          <w:tcPr>
            <w:tcW w:w="2169" w:type="dxa"/>
            <w:shd w:val="clear" w:color="auto" w:fill="auto"/>
          </w:tcPr>
          <w:p w14:paraId="1D17087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7AB748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NEUCA S.A.</w:t>
            </w:r>
          </w:p>
          <w:p w14:paraId="27A114BD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35-37</w:t>
            </w:r>
          </w:p>
          <w:p w14:paraId="69A56003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08614CA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- 98.94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C5616E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98,94</w:t>
            </w:r>
          </w:p>
        </w:tc>
      </w:tr>
      <w:tr w:rsidR="005A73A3" w:rsidRPr="00834EF4" w14:paraId="572771FC" w14:textId="77777777" w:rsidTr="00B63D48">
        <w:tc>
          <w:tcPr>
            <w:tcW w:w="2169" w:type="dxa"/>
            <w:shd w:val="clear" w:color="auto" w:fill="auto"/>
          </w:tcPr>
          <w:p w14:paraId="0E6F920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9419C16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150DE2C5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16</w:t>
            </w:r>
          </w:p>
          <w:p w14:paraId="50C14CD3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2AD096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- 98.90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4E8A9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98,90</w:t>
            </w:r>
          </w:p>
        </w:tc>
      </w:tr>
      <w:tr w:rsidR="005A73A3" w:rsidRPr="00834EF4" w14:paraId="73A3EFD6" w14:textId="77777777" w:rsidTr="00B63D48">
        <w:tc>
          <w:tcPr>
            <w:tcW w:w="2169" w:type="dxa"/>
            <w:shd w:val="clear" w:color="auto" w:fill="auto"/>
          </w:tcPr>
          <w:p w14:paraId="1F4CB40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CA438F4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329C780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14D751B2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365C52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- 97.98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481D97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97,98</w:t>
            </w:r>
          </w:p>
        </w:tc>
      </w:tr>
      <w:tr w:rsidR="005A73A3" w:rsidRPr="00834EF4" w14:paraId="6A5582A8" w14:textId="77777777" w:rsidTr="00B63D48">
        <w:tc>
          <w:tcPr>
            <w:tcW w:w="2169" w:type="dxa"/>
            <w:shd w:val="clear" w:color="auto" w:fill="auto"/>
          </w:tcPr>
          <w:p w14:paraId="7334D79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D4040AE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34FE384A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proofErr w:type="spellStart"/>
            <w:r w:rsidRPr="005A73A3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44</w:t>
            </w:r>
          </w:p>
          <w:p w14:paraId="17C24A00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39D90A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- 96.11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C4434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96,11</w:t>
            </w:r>
          </w:p>
        </w:tc>
      </w:tr>
      <w:tr w:rsidR="005A73A3" w:rsidRPr="00834EF4" w14:paraId="143C7A31" w14:textId="77777777" w:rsidTr="00B63D48">
        <w:tc>
          <w:tcPr>
            <w:tcW w:w="2169" w:type="dxa"/>
            <w:shd w:val="clear" w:color="auto" w:fill="auto"/>
          </w:tcPr>
          <w:p w14:paraId="6D826A0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F2995AF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9603503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46/48/35</w:t>
            </w:r>
          </w:p>
          <w:p w14:paraId="3ADE9725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859453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- 93.01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C1934A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93,01</w:t>
            </w:r>
          </w:p>
        </w:tc>
      </w:tr>
      <w:tr w:rsidR="005A73A3" w:rsidRPr="00834EF4" w14:paraId="098D6249" w14:textId="77777777" w:rsidTr="00B63D48">
        <w:tc>
          <w:tcPr>
            <w:tcW w:w="2169" w:type="dxa"/>
            <w:shd w:val="clear" w:color="auto" w:fill="auto"/>
          </w:tcPr>
          <w:p w14:paraId="6F286A6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C8647D4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67E9790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0189396C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86C8A0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F6EA7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6FA62775" w14:textId="77777777" w:rsidTr="00B63D48">
        <w:tc>
          <w:tcPr>
            <w:tcW w:w="2169" w:type="dxa"/>
            <w:shd w:val="clear" w:color="auto" w:fill="auto"/>
          </w:tcPr>
          <w:p w14:paraId="1000492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6037E09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F071ECB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4F3557F1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C7B9EA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8342CA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377B2D79" w14:textId="77777777" w:rsidTr="00B63D48">
        <w:tc>
          <w:tcPr>
            <w:tcW w:w="2169" w:type="dxa"/>
            <w:shd w:val="clear" w:color="auto" w:fill="auto"/>
          </w:tcPr>
          <w:p w14:paraId="544498C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6A706DA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0BEC83E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2214AD58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E4AD30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- 98.31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8D6C28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98,31</w:t>
            </w:r>
          </w:p>
        </w:tc>
      </w:tr>
      <w:tr w:rsidR="005A73A3" w:rsidRPr="00834EF4" w14:paraId="02557371" w14:textId="77777777" w:rsidTr="00B63D48">
        <w:tc>
          <w:tcPr>
            <w:tcW w:w="2169" w:type="dxa"/>
            <w:shd w:val="clear" w:color="auto" w:fill="auto"/>
          </w:tcPr>
          <w:p w14:paraId="0B8C46D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F873FD7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2A8CD62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40DBFDDF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2A7229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- 98.31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E7A943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98,31</w:t>
            </w:r>
          </w:p>
        </w:tc>
      </w:tr>
      <w:tr w:rsidR="005A73A3" w:rsidRPr="00834EF4" w14:paraId="1E045F40" w14:textId="77777777" w:rsidTr="00B63D48">
        <w:tc>
          <w:tcPr>
            <w:tcW w:w="2169" w:type="dxa"/>
            <w:shd w:val="clear" w:color="auto" w:fill="auto"/>
          </w:tcPr>
          <w:p w14:paraId="233A728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4482233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E54CCC1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063FD3DF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9AFB7A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245602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5EC89DF7" w14:textId="77777777" w:rsidTr="00B63D48">
        <w:tc>
          <w:tcPr>
            <w:tcW w:w="2169" w:type="dxa"/>
            <w:shd w:val="clear" w:color="auto" w:fill="auto"/>
          </w:tcPr>
          <w:p w14:paraId="28C6C98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preparat żywieniowy</w:t>
            </w:r>
          </w:p>
        </w:tc>
        <w:tc>
          <w:tcPr>
            <w:tcW w:w="2793" w:type="dxa"/>
            <w:shd w:val="clear" w:color="auto" w:fill="auto"/>
          </w:tcPr>
          <w:p w14:paraId="6D2E317B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02D3C0A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026504F5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87BDCC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D0C95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2848FF45" w14:textId="77777777" w:rsidTr="00B63D48">
        <w:tc>
          <w:tcPr>
            <w:tcW w:w="2169" w:type="dxa"/>
            <w:shd w:val="clear" w:color="auto" w:fill="auto"/>
          </w:tcPr>
          <w:p w14:paraId="5160EFA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preparat żywieniowy</w:t>
            </w:r>
          </w:p>
        </w:tc>
        <w:tc>
          <w:tcPr>
            <w:tcW w:w="2793" w:type="dxa"/>
            <w:shd w:val="clear" w:color="auto" w:fill="auto"/>
          </w:tcPr>
          <w:p w14:paraId="0ED61111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A73A3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45596C47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134</w:t>
            </w:r>
          </w:p>
          <w:p w14:paraId="129BB4FD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A7B158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F641D9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228752D4" w14:textId="77777777" w:rsidTr="00B63D48">
        <w:tc>
          <w:tcPr>
            <w:tcW w:w="2169" w:type="dxa"/>
            <w:shd w:val="clear" w:color="auto" w:fill="auto"/>
          </w:tcPr>
          <w:p w14:paraId="1375C0F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preparat żywieniowy</w:t>
            </w:r>
          </w:p>
        </w:tc>
        <w:tc>
          <w:tcPr>
            <w:tcW w:w="2793" w:type="dxa"/>
            <w:shd w:val="clear" w:color="auto" w:fill="auto"/>
          </w:tcPr>
          <w:p w14:paraId="2777FDAD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14B8FB1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0AD45BD6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FD3CEC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AF637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3548E551" w14:textId="77777777" w:rsidTr="00B63D48">
        <w:tc>
          <w:tcPr>
            <w:tcW w:w="2169" w:type="dxa"/>
            <w:shd w:val="clear" w:color="auto" w:fill="auto"/>
          </w:tcPr>
          <w:p w14:paraId="3C8141E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preparat żywieniowy</w:t>
            </w:r>
          </w:p>
        </w:tc>
        <w:tc>
          <w:tcPr>
            <w:tcW w:w="2793" w:type="dxa"/>
            <w:shd w:val="clear" w:color="auto" w:fill="auto"/>
          </w:tcPr>
          <w:p w14:paraId="45C9AE7B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53778AD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1C1D7671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1558E9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- 92.86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4CF467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92,86</w:t>
            </w:r>
          </w:p>
        </w:tc>
      </w:tr>
      <w:tr w:rsidR="005A73A3" w:rsidRPr="00834EF4" w14:paraId="58A567F8" w14:textId="77777777" w:rsidTr="00B63D48">
        <w:tc>
          <w:tcPr>
            <w:tcW w:w="2169" w:type="dxa"/>
            <w:shd w:val="clear" w:color="auto" w:fill="auto"/>
          </w:tcPr>
          <w:p w14:paraId="48921C5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856B749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21C23866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8</w:t>
            </w:r>
          </w:p>
          <w:p w14:paraId="32FA6278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AA05F0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6A4353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4AE809F6" w14:textId="77777777" w:rsidTr="00B63D48">
        <w:tc>
          <w:tcPr>
            <w:tcW w:w="2169" w:type="dxa"/>
            <w:shd w:val="clear" w:color="auto" w:fill="auto"/>
          </w:tcPr>
          <w:p w14:paraId="5C92845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69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wyrób medyczny</w:t>
            </w:r>
          </w:p>
        </w:tc>
        <w:tc>
          <w:tcPr>
            <w:tcW w:w="2793" w:type="dxa"/>
            <w:shd w:val="clear" w:color="auto" w:fill="auto"/>
          </w:tcPr>
          <w:p w14:paraId="7BECB381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2AF6642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proofErr w:type="spellStart"/>
            <w:r w:rsidRPr="005A73A3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44</w:t>
            </w:r>
          </w:p>
          <w:p w14:paraId="5DF2B855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396843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5B5567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44540F00" w14:textId="77777777" w:rsidTr="00B63D48">
        <w:tc>
          <w:tcPr>
            <w:tcW w:w="2169" w:type="dxa"/>
            <w:shd w:val="clear" w:color="auto" w:fill="auto"/>
          </w:tcPr>
          <w:p w14:paraId="42D30F6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72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preparat żywieniowy</w:t>
            </w:r>
          </w:p>
        </w:tc>
        <w:tc>
          <w:tcPr>
            <w:tcW w:w="2793" w:type="dxa"/>
            <w:shd w:val="clear" w:color="auto" w:fill="auto"/>
          </w:tcPr>
          <w:p w14:paraId="36023C35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ECC7EAB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56242F8D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5410E5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D0CCF7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3CFC7854" w14:textId="77777777" w:rsidTr="00B63D48">
        <w:tc>
          <w:tcPr>
            <w:tcW w:w="2169" w:type="dxa"/>
            <w:shd w:val="clear" w:color="auto" w:fill="auto"/>
          </w:tcPr>
          <w:p w14:paraId="67D042CC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72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preparat żywieniowy</w:t>
            </w:r>
          </w:p>
        </w:tc>
        <w:tc>
          <w:tcPr>
            <w:tcW w:w="2793" w:type="dxa"/>
            <w:shd w:val="clear" w:color="auto" w:fill="auto"/>
          </w:tcPr>
          <w:p w14:paraId="3B9F771C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FA92F55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4889B8A1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67CCFE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- 98.12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41B653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98,12</w:t>
            </w:r>
          </w:p>
        </w:tc>
      </w:tr>
      <w:tr w:rsidR="005A73A3" w:rsidRPr="00834EF4" w14:paraId="5715587B" w14:textId="77777777" w:rsidTr="00B63D48">
        <w:tc>
          <w:tcPr>
            <w:tcW w:w="2169" w:type="dxa"/>
            <w:shd w:val="clear" w:color="auto" w:fill="auto"/>
          </w:tcPr>
          <w:p w14:paraId="3CA0F0C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73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540E579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Sanofi-</w:t>
            </w:r>
            <w:proofErr w:type="spellStart"/>
            <w:r w:rsidRPr="005A73A3">
              <w:rPr>
                <w:b/>
                <w:bCs/>
                <w:sz w:val="20"/>
                <w:szCs w:val="20"/>
              </w:rPr>
              <w:t>Aventis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5AFFFC4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17</w:t>
            </w:r>
          </w:p>
          <w:p w14:paraId="6BF3CD81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31FBCC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9931B8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011CB8BC" w14:textId="77777777" w:rsidTr="00B63D48">
        <w:tc>
          <w:tcPr>
            <w:tcW w:w="2169" w:type="dxa"/>
            <w:shd w:val="clear" w:color="auto" w:fill="auto"/>
          </w:tcPr>
          <w:p w14:paraId="68F0422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74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4276381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Sanofi-</w:t>
            </w:r>
            <w:proofErr w:type="spellStart"/>
            <w:r w:rsidRPr="005A73A3">
              <w:rPr>
                <w:b/>
                <w:bCs/>
                <w:sz w:val="20"/>
                <w:szCs w:val="20"/>
              </w:rPr>
              <w:t>Aventis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6213DAE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17</w:t>
            </w:r>
          </w:p>
          <w:p w14:paraId="544812AD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C01683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07D901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4FF79F38" w14:textId="77777777" w:rsidTr="00B63D48">
        <w:tc>
          <w:tcPr>
            <w:tcW w:w="2169" w:type="dxa"/>
            <w:shd w:val="clear" w:color="auto" w:fill="auto"/>
          </w:tcPr>
          <w:p w14:paraId="45E7AEB5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75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426284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6E30408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6E1E6625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F417EF9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B0CEBB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31EEBEAB" w14:textId="77777777" w:rsidTr="00B63D48">
        <w:tc>
          <w:tcPr>
            <w:tcW w:w="2169" w:type="dxa"/>
            <w:shd w:val="clear" w:color="auto" w:fill="auto"/>
          </w:tcPr>
          <w:p w14:paraId="69A4058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76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474F23F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57E2B70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74552547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183FA7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2CBA2A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571BFA52" w14:textId="77777777" w:rsidTr="00B63D48">
        <w:tc>
          <w:tcPr>
            <w:tcW w:w="2169" w:type="dxa"/>
            <w:shd w:val="clear" w:color="auto" w:fill="auto"/>
          </w:tcPr>
          <w:p w14:paraId="2F156A2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78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39657AC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9AE44D8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4D93C066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848F02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3205F9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00894A93" w14:textId="77777777" w:rsidTr="00B63D48">
        <w:tc>
          <w:tcPr>
            <w:tcW w:w="2169" w:type="dxa"/>
            <w:shd w:val="clear" w:color="auto" w:fill="auto"/>
          </w:tcPr>
          <w:p w14:paraId="675F05F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78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37496F8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AD07172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599D1BF2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B4604B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- 98.92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305067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98,92</w:t>
            </w:r>
          </w:p>
        </w:tc>
      </w:tr>
      <w:tr w:rsidR="005A73A3" w:rsidRPr="00834EF4" w14:paraId="3353D0FB" w14:textId="77777777" w:rsidTr="00B63D48">
        <w:tc>
          <w:tcPr>
            <w:tcW w:w="2169" w:type="dxa"/>
            <w:shd w:val="clear" w:color="auto" w:fill="auto"/>
          </w:tcPr>
          <w:p w14:paraId="2DFEA3F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78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CE64921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9902DA6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3B341368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7D953B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- 97.97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6CC87A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97,97</w:t>
            </w:r>
          </w:p>
        </w:tc>
      </w:tr>
      <w:tr w:rsidR="005A73A3" w:rsidRPr="00834EF4" w14:paraId="3F44E1C6" w14:textId="77777777" w:rsidTr="00B63D48">
        <w:tc>
          <w:tcPr>
            <w:tcW w:w="2169" w:type="dxa"/>
            <w:shd w:val="clear" w:color="auto" w:fill="auto"/>
          </w:tcPr>
          <w:p w14:paraId="3184ECC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37D301D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4ABB8DB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4ADF67C0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79C017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F0644E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2996B668" w14:textId="77777777" w:rsidTr="00B63D48">
        <w:tc>
          <w:tcPr>
            <w:tcW w:w="2169" w:type="dxa"/>
            <w:shd w:val="clear" w:color="auto" w:fill="auto"/>
          </w:tcPr>
          <w:p w14:paraId="50962FD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CB511F6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97EC436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4F3A2E26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6093C2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- 22.11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56520E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22,11</w:t>
            </w:r>
          </w:p>
        </w:tc>
      </w:tr>
      <w:tr w:rsidR="005A73A3" w:rsidRPr="00834EF4" w14:paraId="30C70B8A" w14:textId="77777777" w:rsidTr="00B63D48">
        <w:tc>
          <w:tcPr>
            <w:tcW w:w="2169" w:type="dxa"/>
            <w:shd w:val="clear" w:color="auto" w:fill="auto"/>
          </w:tcPr>
          <w:p w14:paraId="15E08D0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28EDF77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1E1FD297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45DEB615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BFC2B8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1FBDF3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254A38A7" w14:textId="77777777" w:rsidTr="00B63D48">
        <w:tc>
          <w:tcPr>
            <w:tcW w:w="2169" w:type="dxa"/>
            <w:shd w:val="clear" w:color="auto" w:fill="auto"/>
          </w:tcPr>
          <w:p w14:paraId="5F12751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221CF09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6107F82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01F88602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6399DC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674EE3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7C56177D" w14:textId="77777777" w:rsidTr="00B63D48">
        <w:tc>
          <w:tcPr>
            <w:tcW w:w="2169" w:type="dxa"/>
            <w:shd w:val="clear" w:color="auto" w:fill="auto"/>
          </w:tcPr>
          <w:p w14:paraId="2B6C1E8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DDB31C6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D115CE3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6E252FED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3AC9188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57E0C1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4A61C497" w14:textId="77777777" w:rsidTr="00B63D48">
        <w:tc>
          <w:tcPr>
            <w:tcW w:w="2169" w:type="dxa"/>
            <w:shd w:val="clear" w:color="auto" w:fill="auto"/>
          </w:tcPr>
          <w:p w14:paraId="0DD00C4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173A8A2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D19021A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53728293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B08329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- 96.79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8AC2D9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96,79</w:t>
            </w:r>
          </w:p>
        </w:tc>
      </w:tr>
      <w:tr w:rsidR="005A73A3" w:rsidRPr="00834EF4" w14:paraId="61B16A03" w14:textId="77777777" w:rsidTr="00B63D48">
        <w:tc>
          <w:tcPr>
            <w:tcW w:w="2169" w:type="dxa"/>
            <w:shd w:val="clear" w:color="auto" w:fill="auto"/>
          </w:tcPr>
          <w:p w14:paraId="23BFB2D1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C3BCD3A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6D3CE09E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5381F03A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AE9D16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12A785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5D306670" w14:textId="77777777" w:rsidTr="00B63D48">
        <w:tc>
          <w:tcPr>
            <w:tcW w:w="2169" w:type="dxa"/>
            <w:shd w:val="clear" w:color="auto" w:fill="auto"/>
          </w:tcPr>
          <w:p w14:paraId="6E3CE6F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preparat żywieniowy</w:t>
            </w:r>
          </w:p>
        </w:tc>
        <w:tc>
          <w:tcPr>
            <w:tcW w:w="2793" w:type="dxa"/>
            <w:shd w:val="clear" w:color="auto" w:fill="auto"/>
          </w:tcPr>
          <w:p w14:paraId="3176089F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183582B9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57E4A735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9EF785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E88482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1207F4F7" w14:textId="77777777" w:rsidTr="00B63D48">
        <w:tc>
          <w:tcPr>
            <w:tcW w:w="2169" w:type="dxa"/>
            <w:shd w:val="clear" w:color="auto" w:fill="auto"/>
          </w:tcPr>
          <w:p w14:paraId="24D6B03B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preparat żywieniowy</w:t>
            </w:r>
          </w:p>
        </w:tc>
        <w:tc>
          <w:tcPr>
            <w:tcW w:w="2793" w:type="dxa"/>
            <w:shd w:val="clear" w:color="auto" w:fill="auto"/>
          </w:tcPr>
          <w:p w14:paraId="5B337D3B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1582A4E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0E5BE56E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67D606F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- 95.65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E97A5C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95,65</w:t>
            </w:r>
          </w:p>
        </w:tc>
      </w:tr>
      <w:tr w:rsidR="005A73A3" w:rsidRPr="00834EF4" w14:paraId="79884548" w14:textId="77777777" w:rsidTr="00B63D48">
        <w:tc>
          <w:tcPr>
            <w:tcW w:w="2169" w:type="dxa"/>
            <w:shd w:val="clear" w:color="auto" w:fill="auto"/>
          </w:tcPr>
          <w:p w14:paraId="564D5D8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109EDEA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4F91D1A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03DE21ED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BC82C67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5C6B2C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7A0F1B83" w14:textId="77777777" w:rsidTr="00B63D48">
        <w:tc>
          <w:tcPr>
            <w:tcW w:w="2169" w:type="dxa"/>
            <w:shd w:val="clear" w:color="auto" w:fill="auto"/>
          </w:tcPr>
          <w:p w14:paraId="7BD6D43D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B991660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AFC6892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00448116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F18C68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847F29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7B80C885" w14:textId="77777777" w:rsidTr="00B63D48">
        <w:tc>
          <w:tcPr>
            <w:tcW w:w="2169" w:type="dxa"/>
            <w:shd w:val="clear" w:color="auto" w:fill="auto"/>
          </w:tcPr>
          <w:p w14:paraId="309F65B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90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E0D80A1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70CA351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5AE21398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E169EC3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D571F0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0459F2F6" w14:textId="77777777" w:rsidTr="00B63D48">
        <w:tc>
          <w:tcPr>
            <w:tcW w:w="2169" w:type="dxa"/>
            <w:shd w:val="clear" w:color="auto" w:fill="auto"/>
          </w:tcPr>
          <w:p w14:paraId="1699895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92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14:paraId="1B3654D4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NEUCA S.A.</w:t>
            </w:r>
          </w:p>
          <w:p w14:paraId="0E60FF6B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35-37</w:t>
            </w:r>
          </w:p>
          <w:p w14:paraId="3A335A67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5F1FF38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CED1F8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100,00</w:t>
            </w:r>
          </w:p>
        </w:tc>
      </w:tr>
      <w:tr w:rsidR="005A73A3" w:rsidRPr="00834EF4" w14:paraId="1FD1EEF0" w14:textId="77777777" w:rsidTr="00B63D48">
        <w:tc>
          <w:tcPr>
            <w:tcW w:w="2169" w:type="dxa"/>
            <w:shd w:val="clear" w:color="auto" w:fill="auto"/>
          </w:tcPr>
          <w:p w14:paraId="09CA6F02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92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14:paraId="36115693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3A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2331DBE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77</w:t>
            </w:r>
          </w:p>
          <w:p w14:paraId="0E08E1C9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5CA94BE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- 85.94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B903C1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85,94</w:t>
            </w:r>
          </w:p>
        </w:tc>
      </w:tr>
      <w:tr w:rsidR="005A73A3" w:rsidRPr="00834EF4" w14:paraId="2608B70B" w14:textId="77777777" w:rsidTr="00B63D48">
        <w:tc>
          <w:tcPr>
            <w:tcW w:w="2169" w:type="dxa"/>
            <w:shd w:val="clear" w:color="auto" w:fill="auto"/>
          </w:tcPr>
          <w:p w14:paraId="53C82F46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92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14:paraId="41CA7236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E8C5D08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120</w:t>
            </w:r>
          </w:p>
          <w:p w14:paraId="39D9C676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29F6C70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100124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  <w:tr w:rsidR="005A73A3" w:rsidRPr="00834EF4" w14:paraId="4BB64CAF" w14:textId="77777777" w:rsidTr="00B63D48">
        <w:tc>
          <w:tcPr>
            <w:tcW w:w="2169" w:type="dxa"/>
            <w:shd w:val="clear" w:color="auto" w:fill="auto"/>
          </w:tcPr>
          <w:p w14:paraId="3762E93A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92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73A3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14:paraId="689A33CE" w14:textId="77777777" w:rsidR="005A73A3" w:rsidRPr="00211A34" w:rsidRDefault="005A73A3" w:rsidP="00B63D4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A73A3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A73A3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EC24897" w14:textId="77777777" w:rsidR="005A73A3" w:rsidRPr="00211A34" w:rsidRDefault="005A73A3" w:rsidP="00B63D48">
            <w:pPr>
              <w:rPr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9</w:t>
            </w:r>
          </w:p>
          <w:p w14:paraId="7E67B220" w14:textId="77777777" w:rsidR="005A73A3" w:rsidRPr="00211A34" w:rsidRDefault="005A73A3" w:rsidP="00B63D48">
            <w:pPr>
              <w:spacing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73A3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B297DC4" w14:textId="77777777" w:rsidR="005A73A3" w:rsidRPr="00211A34" w:rsidRDefault="005A73A3" w:rsidP="00B63D4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CACA0E" w14:textId="77777777" w:rsidR="005A73A3" w:rsidRPr="00211A34" w:rsidRDefault="005A73A3" w:rsidP="00B63D48">
            <w:pPr>
              <w:jc w:val="center"/>
              <w:rPr>
                <w:color w:val="000000"/>
                <w:sz w:val="20"/>
                <w:szCs w:val="20"/>
              </w:rPr>
            </w:pPr>
            <w:r w:rsidRPr="005A73A3">
              <w:rPr>
                <w:sz w:val="20"/>
                <w:szCs w:val="20"/>
              </w:rPr>
              <w:t xml:space="preserve">  0,00</w:t>
            </w:r>
          </w:p>
        </w:tc>
      </w:tr>
    </w:tbl>
    <w:p w14:paraId="2BA8A7FF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3CF35" w14:textId="77777777" w:rsidR="001D3023" w:rsidRDefault="001D3023">
      <w:r>
        <w:separator/>
      </w:r>
    </w:p>
  </w:endnote>
  <w:endnote w:type="continuationSeparator" w:id="0">
    <w:p w14:paraId="1C520652" w14:textId="77777777" w:rsidR="001D3023" w:rsidRDefault="001D3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2943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A42E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B04E06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216C0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9B71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295EC" w14:textId="77777777" w:rsidR="001D3023" w:rsidRDefault="001D3023">
      <w:r>
        <w:separator/>
      </w:r>
    </w:p>
  </w:footnote>
  <w:footnote w:type="continuationSeparator" w:id="0">
    <w:p w14:paraId="25ABEF2B" w14:textId="77777777" w:rsidR="001D3023" w:rsidRDefault="001D3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E4D8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DD56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E3B0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3023"/>
    <w:rsid w:val="00022322"/>
    <w:rsid w:val="00042497"/>
    <w:rsid w:val="000C1E6F"/>
    <w:rsid w:val="000E4E56"/>
    <w:rsid w:val="0010532A"/>
    <w:rsid w:val="001A1468"/>
    <w:rsid w:val="001B7815"/>
    <w:rsid w:val="001D1EEC"/>
    <w:rsid w:val="001D3023"/>
    <w:rsid w:val="00211A34"/>
    <w:rsid w:val="002B1E4F"/>
    <w:rsid w:val="002B6761"/>
    <w:rsid w:val="002F55AF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A73A3"/>
    <w:rsid w:val="005E5BFF"/>
    <w:rsid w:val="00607F9B"/>
    <w:rsid w:val="00644DCB"/>
    <w:rsid w:val="00657C1E"/>
    <w:rsid w:val="006D4782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9F48C8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95EE6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7E861C"/>
  <w15:chartTrackingRefBased/>
  <w15:docId w15:val="{59FE59FB-7964-48E2-A321-CAE205FB2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AEBE4-369F-47CA-8D5B-82FB5A82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28</Pages>
  <Words>10053</Words>
  <Characters>50497</Characters>
  <Application>Microsoft Office Word</Application>
  <DocSecurity>0</DocSecurity>
  <Lines>420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60430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7</cp:revision>
  <cp:lastPrinted>1899-12-31T23:00:00Z</cp:lastPrinted>
  <dcterms:created xsi:type="dcterms:W3CDTF">2023-09-12T08:10:00Z</dcterms:created>
  <dcterms:modified xsi:type="dcterms:W3CDTF">2023-09-12T10:03:00Z</dcterms:modified>
</cp:coreProperties>
</file>