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1A95AE" w14:textId="77777777" w:rsidR="006A5DF1" w:rsidRPr="009003D1" w:rsidRDefault="00D006F4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006F4">
        <w:rPr>
          <w:rFonts w:ascii="Arial" w:hAnsi="Arial" w:cs="Arial"/>
          <w:sz w:val="24"/>
          <w:szCs w:val="24"/>
        </w:rPr>
        <w:t>Niepołomice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D006F4">
        <w:rPr>
          <w:rFonts w:ascii="Arial" w:hAnsi="Arial" w:cs="Arial"/>
          <w:sz w:val="24"/>
          <w:szCs w:val="24"/>
        </w:rPr>
        <w:t>2023-09-13</w:t>
      </w:r>
    </w:p>
    <w:p w14:paraId="1DECFC12" w14:textId="77777777"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278EF96F" w14:textId="77777777" w:rsidR="006A5DF1" w:rsidRPr="009003D1" w:rsidRDefault="00D006F4" w:rsidP="006A5DF1">
      <w:pPr>
        <w:rPr>
          <w:rFonts w:ascii="Arial" w:hAnsi="Arial" w:cs="Arial"/>
          <w:b/>
          <w:bCs/>
          <w:sz w:val="24"/>
          <w:szCs w:val="24"/>
        </w:rPr>
      </w:pPr>
      <w:r w:rsidRPr="00D006F4">
        <w:rPr>
          <w:rFonts w:ascii="Arial" w:hAnsi="Arial" w:cs="Arial"/>
          <w:b/>
          <w:bCs/>
          <w:sz w:val="24"/>
          <w:szCs w:val="24"/>
        </w:rPr>
        <w:t>Infrastruktura Niepołomice Spółka z o.o.</w:t>
      </w:r>
    </w:p>
    <w:p w14:paraId="3303E853" w14:textId="77777777" w:rsidR="006A5DF1" w:rsidRPr="009003D1" w:rsidRDefault="00D006F4" w:rsidP="006A5DF1">
      <w:pPr>
        <w:rPr>
          <w:rFonts w:ascii="Arial" w:hAnsi="Arial" w:cs="Arial"/>
          <w:sz w:val="24"/>
          <w:szCs w:val="24"/>
        </w:rPr>
      </w:pPr>
      <w:r w:rsidRPr="00D006F4">
        <w:rPr>
          <w:rFonts w:ascii="Arial" w:hAnsi="Arial" w:cs="Arial"/>
          <w:sz w:val="24"/>
          <w:szCs w:val="24"/>
        </w:rPr>
        <w:t>ul. Droga Królewska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D006F4">
        <w:rPr>
          <w:rFonts w:ascii="Arial" w:hAnsi="Arial" w:cs="Arial"/>
          <w:sz w:val="24"/>
          <w:szCs w:val="24"/>
        </w:rPr>
        <w:t>27</w:t>
      </w:r>
    </w:p>
    <w:p w14:paraId="37F47931" w14:textId="77777777" w:rsidR="006A5DF1" w:rsidRPr="009003D1" w:rsidRDefault="00D006F4" w:rsidP="006A5DF1">
      <w:pPr>
        <w:rPr>
          <w:rFonts w:ascii="Arial" w:hAnsi="Arial" w:cs="Arial"/>
          <w:sz w:val="24"/>
          <w:szCs w:val="24"/>
        </w:rPr>
      </w:pPr>
      <w:r w:rsidRPr="00D006F4">
        <w:rPr>
          <w:rFonts w:ascii="Arial" w:hAnsi="Arial" w:cs="Arial"/>
          <w:sz w:val="24"/>
          <w:szCs w:val="24"/>
        </w:rPr>
        <w:t>32-005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D006F4">
        <w:rPr>
          <w:rFonts w:ascii="Arial" w:hAnsi="Arial" w:cs="Arial"/>
          <w:sz w:val="24"/>
          <w:szCs w:val="24"/>
        </w:rPr>
        <w:t>Niepołomice</w:t>
      </w:r>
    </w:p>
    <w:p w14:paraId="38DA19C1" w14:textId="77777777"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221AC97F" w14:textId="77777777"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[nazwa zamawiającego, adres]</w:t>
      </w:r>
    </w:p>
    <w:p w14:paraId="78B0D271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328639EE" w14:textId="4F1525C3" w:rsidR="006A5DF1" w:rsidRPr="009003D1" w:rsidRDefault="00205F5D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 ZP.IN.271.4.2023</w:t>
      </w:r>
      <w:r w:rsidR="006A5DF1" w:rsidRPr="009003D1">
        <w:rPr>
          <w:rFonts w:ascii="Arial" w:hAnsi="Arial" w:cs="Arial"/>
          <w:sz w:val="24"/>
          <w:szCs w:val="24"/>
        </w:rPr>
        <w:tab/>
        <w:t xml:space="preserve"> </w:t>
      </w:r>
    </w:p>
    <w:p w14:paraId="6269231F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767536EC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14:paraId="09C8F3B3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14:paraId="7D39C628" w14:textId="77777777"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2C73EC36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76399ADF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AF75340" w14:textId="19FB7426"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  <w:r w:rsidR="00205F5D">
        <w:rPr>
          <w:rFonts w:cs="Arial"/>
          <w:szCs w:val="28"/>
        </w:rPr>
        <w:t xml:space="preserve"> -1 </w:t>
      </w:r>
    </w:p>
    <w:p w14:paraId="1D418A01" w14:textId="0667A3DD"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B01C53">
        <w:rPr>
          <w:rFonts w:ascii="Arial" w:hAnsi="Arial" w:cs="Arial"/>
          <w:sz w:val="24"/>
          <w:szCs w:val="24"/>
        </w:rPr>
        <w:br/>
      </w:r>
      <w:r w:rsidRPr="009003D1">
        <w:rPr>
          <w:rFonts w:ascii="Arial" w:hAnsi="Arial" w:cs="Arial"/>
          <w:sz w:val="24"/>
          <w:szCs w:val="24"/>
        </w:rPr>
        <w:t xml:space="preserve">w trybie </w:t>
      </w:r>
      <w:r w:rsidR="00D006F4" w:rsidRPr="00D006F4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D006F4" w:rsidRPr="00D006F4">
        <w:rPr>
          <w:rFonts w:ascii="Arial" w:hAnsi="Arial" w:cs="Arial"/>
          <w:b/>
          <w:bCs/>
          <w:sz w:val="24"/>
          <w:szCs w:val="24"/>
        </w:rPr>
        <w:t xml:space="preserve">Sukcesywny odbiór, transport </w:t>
      </w:r>
      <w:r w:rsidR="00B01C53">
        <w:rPr>
          <w:rFonts w:ascii="Arial" w:hAnsi="Arial" w:cs="Arial"/>
          <w:b/>
          <w:bCs/>
          <w:sz w:val="24"/>
          <w:szCs w:val="24"/>
        </w:rPr>
        <w:br/>
      </w:r>
      <w:r w:rsidR="00D006F4" w:rsidRPr="00D006F4">
        <w:rPr>
          <w:rFonts w:ascii="Arial" w:hAnsi="Arial" w:cs="Arial"/>
          <w:b/>
          <w:bCs/>
          <w:sz w:val="24"/>
          <w:szCs w:val="24"/>
        </w:rPr>
        <w:t xml:space="preserve">i zagospodarowanie ustabilizowanych komunalnych osadów ściekowych (kod 19 08 05), </w:t>
      </w:r>
      <w:proofErr w:type="spellStart"/>
      <w:r w:rsidR="00D006F4" w:rsidRPr="00D006F4">
        <w:rPr>
          <w:rFonts w:ascii="Arial" w:hAnsi="Arial" w:cs="Arial"/>
          <w:b/>
          <w:bCs/>
          <w:sz w:val="24"/>
          <w:szCs w:val="24"/>
        </w:rPr>
        <w:t>skratek</w:t>
      </w:r>
      <w:proofErr w:type="spellEnd"/>
      <w:r w:rsidR="00D006F4" w:rsidRPr="00D006F4">
        <w:rPr>
          <w:rFonts w:ascii="Arial" w:hAnsi="Arial" w:cs="Arial"/>
          <w:b/>
          <w:bCs/>
          <w:sz w:val="24"/>
          <w:szCs w:val="24"/>
        </w:rPr>
        <w:t xml:space="preserve"> (kod 19 08 01) oraz zawartości piaskowników (kod 19 08 02) powstających na oczyszczalniach ścieków i  przepompowniach ścieków zlokalizowanych na terenie gminy Niepołomice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D006F4" w:rsidRPr="00D006F4">
        <w:rPr>
          <w:rFonts w:ascii="Arial" w:hAnsi="Arial" w:cs="Arial"/>
          <w:b/>
          <w:sz w:val="24"/>
          <w:szCs w:val="24"/>
        </w:rPr>
        <w:t>ZP.IN.271.4.2023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76581456" w14:textId="7225D481" w:rsidR="0012774F" w:rsidRPr="009003D1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D006F4" w:rsidRPr="00D006F4">
        <w:rPr>
          <w:rFonts w:ascii="Arial" w:hAnsi="Arial" w:cs="Arial"/>
          <w:b/>
          <w:sz w:val="24"/>
          <w:szCs w:val="24"/>
        </w:rPr>
        <w:t>Infrastruktura Niepołomice Spółka z o.o.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B01C53">
        <w:rPr>
          <w:rFonts w:ascii="Arial" w:hAnsi="Arial" w:cs="Arial"/>
          <w:sz w:val="24"/>
          <w:szCs w:val="24"/>
        </w:rPr>
        <w:br/>
      </w:r>
      <w:r w:rsidR="00D006F4" w:rsidRPr="00D006F4">
        <w:rPr>
          <w:rFonts w:ascii="Arial" w:hAnsi="Arial" w:cs="Arial"/>
          <w:sz w:val="24"/>
          <w:szCs w:val="24"/>
        </w:rPr>
        <w:t>(</w:t>
      </w:r>
      <w:proofErr w:type="spellStart"/>
      <w:r w:rsidR="00D006F4" w:rsidRPr="00D006F4">
        <w:rPr>
          <w:rFonts w:ascii="Arial" w:hAnsi="Arial" w:cs="Arial"/>
          <w:sz w:val="24"/>
          <w:szCs w:val="24"/>
        </w:rPr>
        <w:t>t.j</w:t>
      </w:r>
      <w:proofErr w:type="spellEnd"/>
      <w:r w:rsidR="00D006F4" w:rsidRPr="00D006F4">
        <w:rPr>
          <w:rFonts w:ascii="Arial" w:hAnsi="Arial" w:cs="Arial"/>
          <w:sz w:val="24"/>
          <w:szCs w:val="24"/>
        </w:rPr>
        <w:t>. Dz. U. z 2022</w:t>
      </w:r>
      <w:r w:rsidR="00B01C53">
        <w:rPr>
          <w:rFonts w:ascii="Arial" w:hAnsi="Arial" w:cs="Arial"/>
          <w:sz w:val="24"/>
          <w:szCs w:val="24"/>
        </w:rPr>
        <w:t xml:space="preserve"> </w:t>
      </w:r>
      <w:r w:rsidR="00D006F4" w:rsidRPr="00D006F4">
        <w:rPr>
          <w:rFonts w:ascii="Arial" w:hAnsi="Arial" w:cs="Arial"/>
          <w:sz w:val="24"/>
          <w:szCs w:val="24"/>
        </w:rPr>
        <w:t>r. poz. 1710)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006F4" w:rsidRPr="009003D1" w14:paraId="5DAF27C9" w14:textId="77777777" w:rsidTr="00864DBC">
        <w:tc>
          <w:tcPr>
            <w:tcW w:w="9356" w:type="dxa"/>
            <w:shd w:val="clear" w:color="auto" w:fill="auto"/>
          </w:tcPr>
          <w:p w14:paraId="2C112E7D" w14:textId="77777777" w:rsidR="00D006F4" w:rsidRPr="009003D1" w:rsidRDefault="00D006F4" w:rsidP="00864DBC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D006F4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14:paraId="4E6241D3" w14:textId="0B8F1E7C" w:rsidR="00D006F4" w:rsidRPr="00D006F4" w:rsidRDefault="00D006F4" w:rsidP="00907E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06F4">
              <w:rPr>
                <w:rFonts w:ascii="Arial" w:hAnsi="Arial" w:cs="Arial"/>
                <w:sz w:val="22"/>
                <w:szCs w:val="22"/>
              </w:rPr>
              <w:t>Czy zamawiający dopuszcza udział Wykonawcy, które nie posiada zezwolenia na przetwarzanie odpadów, ale posiada umowy z instalacjami, które posiadają stosowne decyzje?</w:t>
            </w:r>
          </w:p>
          <w:p w14:paraId="5DD828D2" w14:textId="633BAA61" w:rsidR="00DC0133" w:rsidRPr="00907EA3" w:rsidRDefault="00DC0133" w:rsidP="00907EA3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43F7F16" w14:textId="77777777" w:rsidR="00D006F4" w:rsidRPr="00D006F4" w:rsidRDefault="00D006F4" w:rsidP="00864DBC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06F4">
              <w:rPr>
                <w:rFonts w:ascii="Arial" w:hAnsi="Arial" w:cs="Arial"/>
                <w:sz w:val="22"/>
                <w:szCs w:val="22"/>
              </w:rPr>
              <w:t>Tak. Zamawiający dopuszcza udział Wykonawcy, które nie posiada zezwolenia na przetwarzanie odpadów, ale posiada umowy z instalacjami Zamawiający  szczegółowe  wymagania  w tym zakresie wskazał  w  pkt. 7.2.1  SWZ oraz projekcie umowy.</w:t>
            </w:r>
          </w:p>
          <w:p w14:paraId="32FB3C3F" w14:textId="77777777" w:rsidR="00D006F4" w:rsidRPr="00D006F4" w:rsidRDefault="00D006F4" w:rsidP="00864DBC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D5F466E" w14:textId="3CC25A25" w:rsidR="00907EA3" w:rsidRPr="00907EA3" w:rsidRDefault="00907EA3" w:rsidP="00907EA3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  <w:p w14:paraId="6B42FAC6" w14:textId="4C7DB395" w:rsidR="00D006F4" w:rsidRDefault="00D006F4" w:rsidP="00907EA3">
            <w:p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06F4">
              <w:rPr>
                <w:rFonts w:ascii="Arial" w:hAnsi="Arial" w:cs="Arial"/>
                <w:sz w:val="22"/>
                <w:szCs w:val="22"/>
              </w:rPr>
              <w:t xml:space="preserve">Czy zamawiający dopuszcza udział podwykonawców w zakresie zagospodarowania odpadów? </w:t>
            </w:r>
          </w:p>
          <w:p w14:paraId="6924E53D" w14:textId="0C5DE02B" w:rsidR="00DC0133" w:rsidRPr="00907EA3" w:rsidRDefault="00DC0133" w:rsidP="00907EA3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39B7F7C" w14:textId="77777777" w:rsidR="00D006F4" w:rsidRPr="00D006F4" w:rsidRDefault="00D006F4" w:rsidP="00864DBC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06F4">
              <w:rPr>
                <w:rFonts w:ascii="Arial" w:hAnsi="Arial" w:cs="Arial"/>
                <w:sz w:val="22"/>
                <w:szCs w:val="22"/>
              </w:rPr>
              <w:t>Tak. Zamawiający dopuszcza udział podwykonawców w zakresie zagospodarowania odpadów Szczegółowe dane określone w pkt. 11 SWZ oraz projekcie umowy.</w:t>
            </w:r>
          </w:p>
          <w:p w14:paraId="7F766DC4" w14:textId="11E8AC2F" w:rsidR="00D006F4" w:rsidRPr="00907EA3" w:rsidRDefault="00907EA3" w:rsidP="00907EA3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Pytanie nr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  <w:p w14:paraId="2F298571" w14:textId="66F10402" w:rsidR="00DC0133" w:rsidRDefault="00D006F4" w:rsidP="00907EA3">
            <w:p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06F4">
              <w:rPr>
                <w:rFonts w:ascii="Arial" w:hAnsi="Arial" w:cs="Arial"/>
                <w:sz w:val="22"/>
                <w:szCs w:val="22"/>
              </w:rPr>
              <w:t>Czy zamawiający dopuszcza zmiany podwykonawców na etapie realizacji umowy?</w:t>
            </w:r>
          </w:p>
          <w:p w14:paraId="7D5E0178" w14:textId="5BC637A3" w:rsidR="00D006F4" w:rsidRPr="00907EA3" w:rsidRDefault="00DC0133" w:rsidP="00907EA3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 w:rsidR="00D006F4" w:rsidRPr="00D006F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A6B4FCF" w14:textId="79568181" w:rsidR="00D006F4" w:rsidRPr="00D006F4" w:rsidRDefault="00D006F4" w:rsidP="00864DBC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06F4">
              <w:rPr>
                <w:rFonts w:ascii="Arial" w:hAnsi="Arial" w:cs="Arial"/>
                <w:sz w:val="22"/>
                <w:szCs w:val="22"/>
              </w:rPr>
              <w:t>Tak.  Zamawiający dopuszcza zmiany podwykonawców na etapie realizacji umowy o czym  mowa w  pkt. 11 SWZ oraz  projekcie umowy.</w:t>
            </w:r>
          </w:p>
          <w:p w14:paraId="21E16B61" w14:textId="77777777" w:rsidR="00D006F4" w:rsidRDefault="00D006F4" w:rsidP="00864DBC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F51C62B" w14:textId="4346273D" w:rsidR="00907EA3" w:rsidRPr="00907EA3" w:rsidRDefault="00907EA3" w:rsidP="00907EA3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</w:p>
          <w:p w14:paraId="5FE11E09" w14:textId="2B9F8618" w:rsidR="00D006F4" w:rsidRDefault="00D006F4" w:rsidP="00907EA3">
            <w:p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06F4">
              <w:rPr>
                <w:rFonts w:ascii="Arial" w:hAnsi="Arial" w:cs="Arial"/>
                <w:sz w:val="22"/>
                <w:szCs w:val="22"/>
              </w:rPr>
              <w:t>Prosimy o udostępnienie zdjęć odpadów.</w:t>
            </w:r>
          </w:p>
          <w:p w14:paraId="78FD61D8" w14:textId="51DFE9B3" w:rsidR="00DC0133" w:rsidRPr="00907EA3" w:rsidRDefault="00DC0133" w:rsidP="00907EA3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A4A2924" w14:textId="62073611" w:rsidR="00D006F4" w:rsidRPr="00D006F4" w:rsidRDefault="00D006F4" w:rsidP="00864DBC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06F4">
              <w:rPr>
                <w:rFonts w:ascii="Arial" w:hAnsi="Arial" w:cs="Arial"/>
                <w:sz w:val="22"/>
                <w:szCs w:val="22"/>
              </w:rPr>
              <w:t>Zamawiający zaprasza do uczestnictwa w wizji lokalnej</w:t>
            </w:r>
            <w:r w:rsidR="0063430F">
              <w:rPr>
                <w:rFonts w:ascii="Arial" w:hAnsi="Arial" w:cs="Arial"/>
                <w:sz w:val="22"/>
                <w:szCs w:val="22"/>
              </w:rPr>
              <w:t>,</w:t>
            </w:r>
            <w:r w:rsidR="00963976">
              <w:rPr>
                <w:rFonts w:ascii="Arial" w:hAnsi="Arial" w:cs="Arial"/>
                <w:sz w:val="22"/>
                <w:szCs w:val="22"/>
              </w:rPr>
              <w:t xml:space="preserve"> podczas której  będzie można  osobiście  zobaczyć   odpady  wytwarzane na poszczególnych  obiektach. Wizja   </w:t>
            </w:r>
            <w:r w:rsidRPr="00D006F4">
              <w:rPr>
                <w:rFonts w:ascii="Arial" w:hAnsi="Arial" w:cs="Arial"/>
                <w:sz w:val="22"/>
                <w:szCs w:val="22"/>
              </w:rPr>
              <w:t xml:space="preserve"> odbędzie się w dniu 14.09.2023 r. o godz. 10.00 na oczyszczalni ścieków Niepołomice </w:t>
            </w:r>
            <w:r w:rsidR="00963976">
              <w:rPr>
                <w:rFonts w:ascii="Arial" w:hAnsi="Arial" w:cs="Arial"/>
                <w:sz w:val="22"/>
                <w:szCs w:val="22"/>
              </w:rPr>
              <w:br/>
            </w:r>
            <w:r w:rsidRPr="00D006F4">
              <w:rPr>
                <w:rFonts w:ascii="Arial" w:hAnsi="Arial" w:cs="Arial"/>
                <w:sz w:val="22"/>
                <w:szCs w:val="22"/>
              </w:rPr>
              <w:t>ul. Lutosławskiego 4</w:t>
            </w:r>
            <w:r w:rsidR="00963976">
              <w:rPr>
                <w:rFonts w:ascii="Arial" w:hAnsi="Arial" w:cs="Arial"/>
                <w:sz w:val="22"/>
                <w:szCs w:val="22"/>
              </w:rPr>
              <w:t xml:space="preserve"> 32-005 Niepołomice</w:t>
            </w:r>
            <w:r w:rsidRPr="00D006F4">
              <w:rPr>
                <w:rFonts w:ascii="Arial" w:hAnsi="Arial" w:cs="Arial"/>
                <w:sz w:val="22"/>
                <w:szCs w:val="22"/>
              </w:rPr>
              <w:t>, skąd przy  udziale przedstawiciela Zamawiającego potencjalni Wykonawcy udadzą się na wizję pozostałych obiektów. Udział  w wizji nie jest  obowiązkowy.</w:t>
            </w:r>
          </w:p>
          <w:p w14:paraId="1D515B26" w14:textId="77777777" w:rsidR="00B01C53" w:rsidRDefault="00B01C53" w:rsidP="00864DBC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A193D2A" w14:textId="69D692EC" w:rsidR="00D006F4" w:rsidRPr="00B01C53" w:rsidRDefault="00B01C53" w:rsidP="00B01C53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</w:p>
          <w:p w14:paraId="654C7475" w14:textId="6F1EA00D" w:rsidR="00D006F4" w:rsidRDefault="00D006F4" w:rsidP="00B01C53">
            <w:p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06F4">
              <w:rPr>
                <w:rFonts w:ascii="Arial" w:hAnsi="Arial" w:cs="Arial"/>
                <w:sz w:val="22"/>
                <w:szCs w:val="22"/>
              </w:rPr>
              <w:t>Jaka jest średnia waga załadunku na naczepę typu ruchoma podłoga?</w:t>
            </w:r>
          </w:p>
          <w:p w14:paraId="7919D573" w14:textId="7F19D24A" w:rsidR="00DC0133" w:rsidRPr="00907EA3" w:rsidRDefault="00DC0133" w:rsidP="00907EA3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11CA48A" w14:textId="77777777" w:rsidR="00D006F4" w:rsidRDefault="00D006F4" w:rsidP="00864DBC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06F4">
              <w:rPr>
                <w:rFonts w:ascii="Arial" w:hAnsi="Arial" w:cs="Arial"/>
                <w:sz w:val="22"/>
                <w:szCs w:val="22"/>
              </w:rPr>
              <w:t>Zamawiający nie przewiduje możliwości załadunku odpadów na naczepę typu ruchoma podłoga.</w:t>
            </w:r>
          </w:p>
          <w:p w14:paraId="0E3CE9BE" w14:textId="77777777" w:rsidR="00907EA3" w:rsidRPr="00D006F4" w:rsidRDefault="00907EA3" w:rsidP="00864DBC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2E11B87" w14:textId="174F7C57" w:rsidR="00D006F4" w:rsidRPr="00B01C53" w:rsidRDefault="00B01C53" w:rsidP="00B01C53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  <w:p w14:paraId="10E9B1E8" w14:textId="10CA1589" w:rsidR="00D006F4" w:rsidRDefault="00D006F4" w:rsidP="00B01C53">
            <w:p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06F4">
              <w:rPr>
                <w:rFonts w:ascii="Arial" w:hAnsi="Arial" w:cs="Arial"/>
                <w:sz w:val="22"/>
                <w:szCs w:val="22"/>
              </w:rPr>
              <w:t xml:space="preserve">Jaką dzienną ilość zamówień (ilość pojazdów) przewiduje Zamawiający? </w:t>
            </w:r>
          </w:p>
          <w:p w14:paraId="33A8E1F1" w14:textId="77777777" w:rsidR="00DC0133" w:rsidRPr="009003D1" w:rsidRDefault="00DC0133" w:rsidP="00DC0133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D820A18" w14:textId="2D3EB258" w:rsidR="00DC0133" w:rsidRPr="00D006F4" w:rsidRDefault="00DC0133" w:rsidP="00907EA3">
            <w:p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Częstotliwość odbioru  odpadów: </w:t>
            </w:r>
          </w:p>
          <w:p w14:paraId="705ADD09" w14:textId="77777777" w:rsidR="00D006F4" w:rsidRPr="00D006F4" w:rsidRDefault="00D006F4" w:rsidP="00864DBC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06F4">
              <w:rPr>
                <w:rFonts w:ascii="Arial" w:hAnsi="Arial" w:cs="Arial"/>
                <w:sz w:val="22"/>
                <w:szCs w:val="22"/>
              </w:rPr>
              <w:t>Osady - 1 do 3 razy na dzień</w:t>
            </w:r>
          </w:p>
          <w:p w14:paraId="68DE853F" w14:textId="77777777" w:rsidR="00D006F4" w:rsidRPr="00D006F4" w:rsidRDefault="00D006F4" w:rsidP="00864DBC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006F4">
              <w:rPr>
                <w:rFonts w:ascii="Arial" w:hAnsi="Arial" w:cs="Arial"/>
                <w:sz w:val="22"/>
                <w:szCs w:val="22"/>
              </w:rPr>
              <w:t>Skratki</w:t>
            </w:r>
            <w:proofErr w:type="spellEnd"/>
            <w:r w:rsidRPr="00D006F4">
              <w:rPr>
                <w:rFonts w:ascii="Arial" w:hAnsi="Arial" w:cs="Arial"/>
                <w:sz w:val="22"/>
                <w:szCs w:val="22"/>
              </w:rPr>
              <w:t xml:space="preserve"> pochodzące z oczyszczalni ścieków - 1 - 2 razy na miesiąc</w:t>
            </w:r>
          </w:p>
          <w:p w14:paraId="3BAAC024" w14:textId="77777777" w:rsidR="00D006F4" w:rsidRPr="00D006F4" w:rsidRDefault="00D006F4" w:rsidP="00864DBC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06F4">
              <w:rPr>
                <w:rFonts w:ascii="Arial" w:hAnsi="Arial" w:cs="Arial"/>
                <w:sz w:val="22"/>
                <w:szCs w:val="22"/>
              </w:rPr>
              <w:t>Zawartość piaskowników pochodzących z oczyszczalni ścieków - 1 -2 razy na miesiąc</w:t>
            </w:r>
          </w:p>
          <w:p w14:paraId="209A0164" w14:textId="77777777" w:rsidR="00D006F4" w:rsidRPr="00D006F4" w:rsidRDefault="00D006F4" w:rsidP="00864DBC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006F4">
              <w:rPr>
                <w:rFonts w:ascii="Arial" w:hAnsi="Arial" w:cs="Arial"/>
                <w:sz w:val="22"/>
                <w:szCs w:val="22"/>
              </w:rPr>
              <w:t>Skratki</w:t>
            </w:r>
            <w:proofErr w:type="spellEnd"/>
            <w:r w:rsidRPr="00D006F4">
              <w:rPr>
                <w:rFonts w:ascii="Arial" w:hAnsi="Arial" w:cs="Arial"/>
                <w:sz w:val="22"/>
                <w:szCs w:val="22"/>
              </w:rPr>
              <w:t xml:space="preserve"> pochodzące z przepompowni ścieków - 1 raz na miesiąc</w:t>
            </w:r>
          </w:p>
          <w:p w14:paraId="4F342AC6" w14:textId="77777777" w:rsidR="00D006F4" w:rsidRPr="00D006F4" w:rsidRDefault="00D006F4" w:rsidP="00864DBC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C532A60" w14:textId="5C08D0C9" w:rsidR="00B01C53" w:rsidRPr="00B01C53" w:rsidRDefault="00B01C53" w:rsidP="00B01C53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  <w:p w14:paraId="1F59D8C8" w14:textId="2D262B2D" w:rsidR="00D006F4" w:rsidRDefault="00D006F4" w:rsidP="00B01C53">
            <w:p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06F4">
              <w:rPr>
                <w:rFonts w:ascii="Arial" w:hAnsi="Arial" w:cs="Arial"/>
                <w:sz w:val="22"/>
                <w:szCs w:val="22"/>
              </w:rPr>
              <w:t>Jakiego rodzaju pojazdu wymaga Zamawiający?</w:t>
            </w:r>
          </w:p>
          <w:p w14:paraId="6ABB2A7C" w14:textId="6CF7D35A" w:rsidR="00DC0133" w:rsidRPr="00DC0133" w:rsidRDefault="00DC0133" w:rsidP="00DC0133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4DE24E1" w14:textId="77777777" w:rsidR="00D006F4" w:rsidRPr="00D006F4" w:rsidRDefault="00D006F4" w:rsidP="00864DBC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06F4">
              <w:rPr>
                <w:rFonts w:ascii="Arial" w:hAnsi="Arial" w:cs="Arial"/>
                <w:sz w:val="22"/>
                <w:szCs w:val="22"/>
              </w:rPr>
              <w:t xml:space="preserve">Zgodnie z zapisami SWZ pkt 7.2.3 oraz projektu umowy pojazdy winny być  dostosowane do odbierania poszczególnych rodzajów odpadów. </w:t>
            </w:r>
          </w:p>
          <w:p w14:paraId="6939BCBA" w14:textId="77777777" w:rsidR="00D006F4" w:rsidRPr="00D006F4" w:rsidRDefault="00D006F4" w:rsidP="00864DBC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06F4">
              <w:rPr>
                <w:rFonts w:ascii="Arial" w:hAnsi="Arial" w:cs="Arial"/>
                <w:sz w:val="22"/>
                <w:szCs w:val="22"/>
              </w:rPr>
              <w:t>Przewiduje się odbiór:</w:t>
            </w:r>
          </w:p>
          <w:p w14:paraId="670A2879" w14:textId="77777777" w:rsidR="00D006F4" w:rsidRPr="00D006F4" w:rsidRDefault="00D006F4" w:rsidP="00864DBC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06F4">
              <w:rPr>
                <w:rFonts w:ascii="Arial" w:hAnsi="Arial" w:cs="Arial"/>
                <w:sz w:val="22"/>
                <w:szCs w:val="22"/>
              </w:rPr>
              <w:t xml:space="preserve">- ustabilizowane komunalne osady ściekowe - pojazd przystosowanym do transportu kontenera na odpady o kodzie 19 08 05 o pojemności 20 m3 tj. samochód ciężarowy typu </w:t>
            </w:r>
            <w:proofErr w:type="spellStart"/>
            <w:r w:rsidRPr="00D006F4">
              <w:rPr>
                <w:rFonts w:ascii="Arial" w:hAnsi="Arial" w:cs="Arial"/>
                <w:sz w:val="22"/>
                <w:szCs w:val="22"/>
              </w:rPr>
              <w:t>hakowiec</w:t>
            </w:r>
            <w:proofErr w:type="spellEnd"/>
            <w:r w:rsidRPr="00D006F4">
              <w:rPr>
                <w:rFonts w:ascii="Arial" w:hAnsi="Arial" w:cs="Arial"/>
                <w:sz w:val="22"/>
                <w:szCs w:val="22"/>
              </w:rPr>
              <w:t xml:space="preserve"> wyposażony w szczelny kontener o udźwigu haka 25 ton</w:t>
            </w:r>
          </w:p>
          <w:p w14:paraId="0BBFA24C" w14:textId="77777777" w:rsidR="00D006F4" w:rsidRPr="00D006F4" w:rsidRDefault="00D006F4" w:rsidP="00864DBC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06F4">
              <w:rPr>
                <w:rFonts w:ascii="Arial" w:hAnsi="Arial" w:cs="Arial"/>
                <w:sz w:val="22"/>
                <w:szCs w:val="22"/>
              </w:rPr>
              <w:t xml:space="preserve">- </w:t>
            </w:r>
            <w:proofErr w:type="spellStart"/>
            <w:r w:rsidRPr="00D006F4">
              <w:rPr>
                <w:rFonts w:ascii="Arial" w:hAnsi="Arial" w:cs="Arial"/>
                <w:sz w:val="22"/>
                <w:szCs w:val="22"/>
              </w:rPr>
              <w:t>skratki</w:t>
            </w:r>
            <w:proofErr w:type="spellEnd"/>
            <w:r w:rsidRPr="00D006F4">
              <w:rPr>
                <w:rFonts w:ascii="Arial" w:hAnsi="Arial" w:cs="Arial"/>
                <w:sz w:val="22"/>
                <w:szCs w:val="22"/>
              </w:rPr>
              <w:t xml:space="preserve"> i zawartości piaskowników pochodzących z oczyszczalni ścieków - pojazd przystosowany do odbioru i transportu odpadów o kodach 19 08 01 oraz 19 08 02 z pojemników o pojemnościach 0,12 m3 oraz 1,1m3, tj. szczelny pojazd specjalistyczny typu śmieciarka </w:t>
            </w:r>
          </w:p>
          <w:p w14:paraId="51C1E625" w14:textId="77777777" w:rsidR="00D006F4" w:rsidRPr="00D006F4" w:rsidRDefault="00D006F4" w:rsidP="00864DBC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06F4">
              <w:rPr>
                <w:rFonts w:ascii="Arial" w:hAnsi="Arial" w:cs="Arial"/>
                <w:sz w:val="22"/>
                <w:szCs w:val="22"/>
              </w:rPr>
              <w:t xml:space="preserve">- </w:t>
            </w:r>
            <w:proofErr w:type="spellStart"/>
            <w:r w:rsidRPr="00D006F4">
              <w:rPr>
                <w:rFonts w:ascii="Arial" w:hAnsi="Arial" w:cs="Arial"/>
                <w:sz w:val="22"/>
                <w:szCs w:val="22"/>
              </w:rPr>
              <w:t>skratki</w:t>
            </w:r>
            <w:proofErr w:type="spellEnd"/>
            <w:r w:rsidRPr="00D006F4">
              <w:rPr>
                <w:rFonts w:ascii="Arial" w:hAnsi="Arial" w:cs="Arial"/>
                <w:sz w:val="22"/>
                <w:szCs w:val="22"/>
              </w:rPr>
              <w:t xml:space="preserve"> pochodzące z przepompowni ścieków - pojazd przystosowanym do transportu kontenera na odpady o kodzie 19 08 01 o pojemności 10 m3 tj. samochód ciężarowy typu </w:t>
            </w:r>
            <w:proofErr w:type="spellStart"/>
            <w:r w:rsidRPr="00D006F4">
              <w:rPr>
                <w:rFonts w:ascii="Arial" w:hAnsi="Arial" w:cs="Arial"/>
                <w:sz w:val="22"/>
                <w:szCs w:val="22"/>
              </w:rPr>
              <w:lastRenderedPageBreak/>
              <w:t>bramowiec</w:t>
            </w:r>
            <w:proofErr w:type="spellEnd"/>
            <w:r w:rsidRPr="00D006F4">
              <w:rPr>
                <w:rFonts w:ascii="Arial" w:hAnsi="Arial" w:cs="Arial"/>
                <w:sz w:val="22"/>
                <w:szCs w:val="22"/>
              </w:rPr>
              <w:t xml:space="preserve"> wyposażony w szczelny kontener o udźwigu  12 ton</w:t>
            </w:r>
          </w:p>
          <w:p w14:paraId="16A6FD8C" w14:textId="77777777" w:rsidR="00D006F4" w:rsidRPr="00D006F4" w:rsidRDefault="00D006F4" w:rsidP="00864DBC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80A3824" w14:textId="6B636D15" w:rsidR="00B01C53" w:rsidRPr="00B01C53" w:rsidRDefault="00B01C53" w:rsidP="00B01C53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8</w:t>
            </w:r>
          </w:p>
          <w:p w14:paraId="1F59B11D" w14:textId="15FE4E30" w:rsidR="00D006F4" w:rsidRDefault="00D006F4" w:rsidP="00B01C53">
            <w:pPr>
              <w:tabs>
                <w:tab w:val="left" w:pos="320"/>
              </w:tabs>
              <w:spacing w:after="60"/>
              <w:ind w:left="36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06F4">
              <w:rPr>
                <w:rFonts w:ascii="Arial" w:hAnsi="Arial" w:cs="Arial"/>
                <w:sz w:val="22"/>
                <w:szCs w:val="22"/>
              </w:rPr>
              <w:t xml:space="preserve">Czy zamawiający wymaga podstawienia kontenerów? </w:t>
            </w:r>
          </w:p>
          <w:p w14:paraId="4DF50B52" w14:textId="77777777" w:rsidR="00DC0133" w:rsidRDefault="00DC0133" w:rsidP="00DC0133">
            <w:pPr>
              <w:tabs>
                <w:tab w:val="left" w:pos="320"/>
              </w:tabs>
              <w:spacing w:after="60"/>
              <w:ind w:left="36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3F9A24E" w14:textId="6AD448C0" w:rsidR="00DC0133" w:rsidRPr="00DC0133" w:rsidRDefault="00DC0133" w:rsidP="00DC0133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EEC636D" w14:textId="3C5391D3" w:rsidR="00D006F4" w:rsidRPr="009003D1" w:rsidRDefault="00D006F4" w:rsidP="00864DBC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06F4">
              <w:rPr>
                <w:rFonts w:ascii="Arial" w:hAnsi="Arial" w:cs="Arial"/>
                <w:sz w:val="22"/>
                <w:szCs w:val="22"/>
              </w:rPr>
              <w:t>Tak. Zamawiający wymaga podstawienia kontenerów. Szczegółowe dane w tym zakresie opisane w  pkt. 4.1 SWZ i projekcie umowy</w:t>
            </w:r>
            <w:r w:rsidR="007D3F46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23962609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7B31B0AB" w14:textId="77777777" w:rsidR="007D3F46" w:rsidRDefault="007D3F46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523DDCD8" w14:textId="690EE345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68CBAF3F" w14:textId="77777777" w:rsidR="007D3F46" w:rsidRPr="009003D1" w:rsidRDefault="007D3F46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7D3F46" w:rsidRPr="009003D1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36C9A9" w14:textId="77777777" w:rsidR="00945E96" w:rsidRDefault="00945E96">
      <w:r>
        <w:separator/>
      </w:r>
    </w:p>
  </w:endnote>
  <w:endnote w:type="continuationSeparator" w:id="0">
    <w:p w14:paraId="54A994E3" w14:textId="77777777" w:rsidR="00945E96" w:rsidRDefault="00945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5227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672F5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03C31" w14:textId="77777777" w:rsidR="00B01C53" w:rsidRDefault="00B01C5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2FDB0BB7" w14:textId="1F74DD08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492F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96A43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82671FA" w14:textId="77777777" w:rsidR="006D4AB3" w:rsidRDefault="006D4AB3">
    <w:pPr>
      <w:pStyle w:val="Stopka"/>
      <w:tabs>
        <w:tab w:val="clear" w:pos="4536"/>
        <w:tab w:val="left" w:pos="6237"/>
      </w:tabs>
    </w:pPr>
  </w:p>
  <w:p w14:paraId="65EF4CC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95B24E" w14:textId="77777777" w:rsidR="00945E96" w:rsidRDefault="00945E96">
      <w:r>
        <w:separator/>
      </w:r>
    </w:p>
  </w:footnote>
  <w:footnote w:type="continuationSeparator" w:id="0">
    <w:p w14:paraId="35B787AE" w14:textId="77777777" w:rsidR="00945E96" w:rsidRDefault="00945E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CC1177A"/>
    <w:multiLevelType w:val="hybridMultilevel"/>
    <w:tmpl w:val="CFEC4C7C"/>
    <w:lvl w:ilvl="0" w:tplc="C9BEF97C">
      <w:start w:val="1"/>
      <w:numFmt w:val="decimal"/>
      <w:lvlText w:val="%1."/>
      <w:lvlJc w:val="left"/>
      <w:pPr>
        <w:ind w:left="702" w:hanging="67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40389971">
    <w:abstractNumId w:val="3"/>
  </w:num>
  <w:num w:numId="2" w16cid:durableId="1868837374">
    <w:abstractNumId w:val="7"/>
  </w:num>
  <w:num w:numId="3" w16cid:durableId="408384681">
    <w:abstractNumId w:val="2"/>
  </w:num>
  <w:num w:numId="4" w16cid:durableId="1130125824">
    <w:abstractNumId w:val="6"/>
  </w:num>
  <w:num w:numId="5" w16cid:durableId="1985309131">
    <w:abstractNumId w:val="0"/>
  </w:num>
  <w:num w:numId="6" w16cid:durableId="1272741208">
    <w:abstractNumId w:val="1"/>
  </w:num>
  <w:num w:numId="7" w16cid:durableId="1639796566">
    <w:abstractNumId w:val="5"/>
  </w:num>
  <w:num w:numId="8" w16cid:durableId="1031154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5E96"/>
    <w:rsid w:val="00031374"/>
    <w:rsid w:val="000A1097"/>
    <w:rsid w:val="000E2A8F"/>
    <w:rsid w:val="0012774F"/>
    <w:rsid w:val="00144B7A"/>
    <w:rsid w:val="00180C6E"/>
    <w:rsid w:val="00205F5D"/>
    <w:rsid w:val="0029606A"/>
    <w:rsid w:val="004848F3"/>
    <w:rsid w:val="004A75F2"/>
    <w:rsid w:val="005144A9"/>
    <w:rsid w:val="00520165"/>
    <w:rsid w:val="005B1B08"/>
    <w:rsid w:val="00632C3C"/>
    <w:rsid w:val="0063430F"/>
    <w:rsid w:val="00662BDB"/>
    <w:rsid w:val="006A5DF1"/>
    <w:rsid w:val="006B7198"/>
    <w:rsid w:val="006D4AB3"/>
    <w:rsid w:val="006F3B81"/>
    <w:rsid w:val="007D3F46"/>
    <w:rsid w:val="007D7198"/>
    <w:rsid w:val="00870F9F"/>
    <w:rsid w:val="008804B6"/>
    <w:rsid w:val="00897AB0"/>
    <w:rsid w:val="008A3553"/>
    <w:rsid w:val="009003D1"/>
    <w:rsid w:val="00907EA3"/>
    <w:rsid w:val="00945E96"/>
    <w:rsid w:val="00947A50"/>
    <w:rsid w:val="00963976"/>
    <w:rsid w:val="00A905AC"/>
    <w:rsid w:val="00AC74B1"/>
    <w:rsid w:val="00B01C53"/>
    <w:rsid w:val="00B1255C"/>
    <w:rsid w:val="00BA6584"/>
    <w:rsid w:val="00BE7BFD"/>
    <w:rsid w:val="00C370F2"/>
    <w:rsid w:val="00C44EEC"/>
    <w:rsid w:val="00D006F4"/>
    <w:rsid w:val="00D22FFA"/>
    <w:rsid w:val="00D8461B"/>
    <w:rsid w:val="00D9049C"/>
    <w:rsid w:val="00D915F2"/>
    <w:rsid w:val="00DC0133"/>
    <w:rsid w:val="00DF32E8"/>
    <w:rsid w:val="00E21B49"/>
    <w:rsid w:val="00E2789F"/>
    <w:rsid w:val="00E3652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BAF882"/>
  <w15:chartTrackingRefBased/>
  <w15:docId w15:val="{9A98F75C-F76D-43D2-9D37-9BA118FB3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StopkaZnak">
    <w:name w:val="Stopka Znak"/>
    <w:basedOn w:val="Domylnaczcionkaakapitu"/>
    <w:link w:val="Stopka"/>
    <w:uiPriority w:val="99"/>
    <w:rsid w:val="00B01C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3</Pages>
  <Words>581</Words>
  <Characters>3773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WN-ZP-MS</dc:creator>
  <cp:keywords/>
  <cp:lastModifiedBy>WN-ZP-MS</cp:lastModifiedBy>
  <cp:revision>11</cp:revision>
  <cp:lastPrinted>2001-02-10T14:28:00Z</cp:lastPrinted>
  <dcterms:created xsi:type="dcterms:W3CDTF">2023-09-13T06:09:00Z</dcterms:created>
  <dcterms:modified xsi:type="dcterms:W3CDTF">2023-09-13T08:02:00Z</dcterms:modified>
</cp:coreProperties>
</file>