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F0363" w14:textId="418546B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42BF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451CEE5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7B108B" w14:textId="77777777" w:rsidR="006676AE" w:rsidRPr="0012157F" w:rsidRDefault="00591C7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SZPITAL WOJEWÓDZKI W POZNANIU</w:t>
      </w:r>
    </w:p>
    <w:p w14:paraId="693666F5" w14:textId="77777777" w:rsidR="006676AE" w:rsidRPr="0012157F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718A343" w14:textId="77777777" w:rsidR="00F90CD1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Poznań</w:t>
      </w:r>
    </w:p>
    <w:p w14:paraId="373C39FA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C88F03B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C74DB0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A0476D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84FC5E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768512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7FD8F3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56C399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3E99B4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C75" w:rsidRPr="0012157F" w14:paraId="04596A1E" w14:textId="77777777" w:rsidTr="006C331D">
        <w:tc>
          <w:tcPr>
            <w:tcW w:w="9104" w:type="dxa"/>
            <w:shd w:val="clear" w:color="auto" w:fill="D9D9D9"/>
          </w:tcPr>
          <w:p w14:paraId="33F63188" w14:textId="77777777" w:rsidR="00591C75" w:rsidRPr="0012157F" w:rsidRDefault="00591C75" w:rsidP="006C331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D7003B" w14:textId="77777777" w:rsidR="00591C75" w:rsidRPr="00094F76" w:rsidRDefault="00591C75" w:rsidP="006C331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1C7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1309867" w14:textId="77777777" w:rsidR="00591C75" w:rsidRPr="0017574D" w:rsidRDefault="00591C75" w:rsidP="006C331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053470A" w14:textId="77777777" w:rsidR="00591C75" w:rsidRDefault="00591C75" w:rsidP="006C331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5D91722" w14:textId="77777777" w:rsidR="00591C75" w:rsidRPr="002C3302" w:rsidRDefault="00591C75" w:rsidP="006C331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548B08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0A9FF26" w14:textId="3A5B6C25" w:rsidR="00E50194" w:rsidRDefault="00591C7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91C75">
        <w:rPr>
          <w:rFonts w:ascii="Arial" w:hAnsi="Arial" w:cs="Arial"/>
          <w:b/>
          <w:sz w:val="24"/>
          <w:szCs w:val="24"/>
        </w:rPr>
        <w:t xml:space="preserve">Doposażenie Szpitala w sprzęt i aparaturę medyczną na potrzeby udzielanych świadczeń zdrowotnych </w:t>
      </w:r>
    </w:p>
    <w:p w14:paraId="14ADF3E7" w14:textId="0B05378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91C75" w:rsidRPr="00591C75">
        <w:rPr>
          <w:rFonts w:ascii="Arial" w:hAnsi="Arial" w:cs="Arial"/>
          <w:b/>
          <w:sz w:val="24"/>
          <w:szCs w:val="24"/>
        </w:rPr>
        <w:t>SZW/DZP/</w:t>
      </w:r>
      <w:r w:rsidR="000262FF">
        <w:rPr>
          <w:rFonts w:ascii="Arial" w:hAnsi="Arial" w:cs="Arial"/>
          <w:b/>
          <w:sz w:val="24"/>
          <w:szCs w:val="24"/>
        </w:rPr>
        <w:t>100</w:t>
      </w:r>
      <w:r w:rsidR="00591C75" w:rsidRPr="00591C75">
        <w:rPr>
          <w:rFonts w:ascii="Arial" w:hAnsi="Arial" w:cs="Arial"/>
          <w:b/>
          <w:sz w:val="24"/>
          <w:szCs w:val="24"/>
        </w:rPr>
        <w:t>/2023</w:t>
      </w:r>
    </w:p>
    <w:p w14:paraId="7072A701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1C75" w:rsidRPr="00591C7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97DBEA5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807AA1D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916033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C85FEF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B92329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AC09A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CFA042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E7D715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D728435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D46980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84430C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B0FCDC3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8555D4C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DE913E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AEA43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DFD86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7EE22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7B7DFF8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417FE1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10D4E" w14:textId="77777777" w:rsidR="00330B9E" w:rsidRDefault="00330B9E" w:rsidP="0038231F">
      <w:pPr>
        <w:spacing w:after="0" w:line="240" w:lineRule="auto"/>
      </w:pPr>
      <w:r>
        <w:separator/>
      </w:r>
    </w:p>
  </w:endnote>
  <w:endnote w:type="continuationSeparator" w:id="0">
    <w:p w14:paraId="3F52CB16" w14:textId="77777777" w:rsidR="00330B9E" w:rsidRDefault="00330B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60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A35A89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B9FC2" w14:textId="77777777" w:rsidR="00330B9E" w:rsidRDefault="00330B9E" w:rsidP="0038231F">
      <w:pPr>
        <w:spacing w:after="0" w:line="240" w:lineRule="auto"/>
      </w:pPr>
      <w:r>
        <w:separator/>
      </w:r>
    </w:p>
  </w:footnote>
  <w:footnote w:type="continuationSeparator" w:id="0">
    <w:p w14:paraId="15E01E58" w14:textId="77777777" w:rsidR="00330B9E" w:rsidRDefault="00330B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5A575" w14:textId="45D50208" w:rsidR="00591C75" w:rsidRDefault="004042BF">
    <w:pPr>
      <w:pStyle w:val="Nagwek"/>
    </w:pPr>
    <w:r>
      <w:rPr>
        <w:noProof/>
      </w:rPr>
      <w:pict w14:anchorId="05D623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145463">
    <w:abstractNumId w:val="12"/>
  </w:num>
  <w:num w:numId="2" w16cid:durableId="1789815930">
    <w:abstractNumId w:val="0"/>
  </w:num>
  <w:num w:numId="3" w16cid:durableId="621305153">
    <w:abstractNumId w:val="11"/>
  </w:num>
  <w:num w:numId="4" w16cid:durableId="106394310">
    <w:abstractNumId w:val="16"/>
  </w:num>
  <w:num w:numId="5" w16cid:durableId="2018187514">
    <w:abstractNumId w:val="13"/>
  </w:num>
  <w:num w:numId="6" w16cid:durableId="817692679">
    <w:abstractNumId w:val="10"/>
  </w:num>
  <w:num w:numId="7" w16cid:durableId="602609370">
    <w:abstractNumId w:val="1"/>
  </w:num>
  <w:num w:numId="8" w16cid:durableId="36130387">
    <w:abstractNumId w:val="6"/>
  </w:num>
  <w:num w:numId="9" w16cid:durableId="1974484291">
    <w:abstractNumId w:val="4"/>
  </w:num>
  <w:num w:numId="10" w16cid:durableId="295336879">
    <w:abstractNumId w:val="7"/>
  </w:num>
  <w:num w:numId="11" w16cid:durableId="882641502">
    <w:abstractNumId w:val="5"/>
  </w:num>
  <w:num w:numId="12" w16cid:durableId="517545190">
    <w:abstractNumId w:val="9"/>
  </w:num>
  <w:num w:numId="13" w16cid:durableId="469203276">
    <w:abstractNumId w:val="3"/>
  </w:num>
  <w:num w:numId="14" w16cid:durableId="1565406231">
    <w:abstractNumId w:val="2"/>
  </w:num>
  <w:num w:numId="15" w16cid:durableId="647636891">
    <w:abstractNumId w:val="15"/>
  </w:num>
  <w:num w:numId="16" w16cid:durableId="1205213634">
    <w:abstractNumId w:val="8"/>
  </w:num>
  <w:num w:numId="17" w16cid:durableId="165441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30B9E"/>
    <w:rsid w:val="00023477"/>
    <w:rsid w:val="000247FF"/>
    <w:rsid w:val="00025C8D"/>
    <w:rsid w:val="000262FF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B9E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42BF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0654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1C7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1C6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02BD323D"/>
  <w15:docId w15:val="{E225BE67-A9EB-4389-8E7D-2F124CFB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0DA1-608B-4C3C-883A-3C9CB9E7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2023-07-03T08:03:00Z</dcterms:created>
  <dcterms:modified xsi:type="dcterms:W3CDTF">2023-09-08T06:43:00Z</dcterms:modified>
</cp:coreProperties>
</file>