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273EF" w14:textId="7BEDDE7D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72689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53068F56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DB5A538" w14:textId="2D2C6E7F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6270A" w:rsidRPr="0096270A">
        <w:rPr>
          <w:rFonts w:ascii="Arial" w:hAnsi="Arial" w:cs="Arial"/>
          <w:b/>
          <w:sz w:val="24"/>
          <w:szCs w:val="24"/>
        </w:rPr>
        <w:t>SZW/DZP/</w:t>
      </w:r>
      <w:r w:rsidR="00B673DC">
        <w:rPr>
          <w:rFonts w:ascii="Arial" w:hAnsi="Arial" w:cs="Arial"/>
          <w:b/>
          <w:sz w:val="24"/>
          <w:szCs w:val="24"/>
        </w:rPr>
        <w:t>100</w:t>
      </w:r>
      <w:r w:rsidR="0096270A" w:rsidRPr="0096270A">
        <w:rPr>
          <w:rFonts w:ascii="Arial" w:hAnsi="Arial" w:cs="Arial"/>
          <w:b/>
          <w:sz w:val="24"/>
          <w:szCs w:val="24"/>
        </w:rPr>
        <w:t>/2023</w:t>
      </w:r>
    </w:p>
    <w:p w14:paraId="7C901A0D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F445437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6270A" w:rsidRPr="0096270A">
        <w:rPr>
          <w:rFonts w:ascii="Arial" w:hAnsi="Arial" w:cs="Arial"/>
        </w:rPr>
        <w:t>SZPITAL WOJEWÓDZKI W POZNANIU</w:t>
      </w:r>
    </w:p>
    <w:p w14:paraId="3B5FA69C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6270A" w:rsidRPr="0096270A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96270A" w:rsidRPr="0096270A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5F878656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6270A" w:rsidRPr="0096270A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96270A" w:rsidRPr="0096270A">
        <w:rPr>
          <w:rFonts w:ascii="Arial" w:hAnsi="Arial" w:cs="Arial"/>
        </w:rPr>
        <w:t>Poznań</w:t>
      </w:r>
    </w:p>
    <w:p w14:paraId="6D397F0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1CA73E6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ECD2847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F8F10F1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E89F5FF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DAF08A1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EEB164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BC1889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AA0EB0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6270A" w:rsidRPr="0012157F" w14:paraId="7D680D25" w14:textId="77777777" w:rsidTr="006C331D">
        <w:tc>
          <w:tcPr>
            <w:tcW w:w="9104" w:type="dxa"/>
            <w:shd w:val="clear" w:color="auto" w:fill="D9D9D9"/>
          </w:tcPr>
          <w:p w14:paraId="7A6663C1" w14:textId="77777777" w:rsidR="0096270A" w:rsidRPr="0012157F" w:rsidRDefault="0096270A" w:rsidP="006C331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50DE3FD" w14:textId="77777777" w:rsidR="0096270A" w:rsidRDefault="0096270A" w:rsidP="006C331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6270A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0F04AEF" w14:textId="77777777" w:rsidR="0096270A" w:rsidRPr="00C86421" w:rsidRDefault="0096270A" w:rsidP="006C331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D778D7C" w14:textId="77777777" w:rsidR="0096270A" w:rsidRDefault="0096270A" w:rsidP="006C331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E7BC602" w14:textId="77777777" w:rsidR="0096270A" w:rsidRPr="00C86421" w:rsidRDefault="0096270A" w:rsidP="006C331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1BCD3D27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BAFCC9F" w14:textId="715DAE5E" w:rsidR="00E50194" w:rsidRDefault="0096270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6270A">
        <w:rPr>
          <w:rFonts w:ascii="Arial" w:hAnsi="Arial" w:cs="Arial"/>
          <w:b/>
          <w:sz w:val="24"/>
          <w:szCs w:val="24"/>
        </w:rPr>
        <w:t xml:space="preserve">Doposażenie Szpitala w sprzęt i aparaturę medyczną na potrzeby udzielanych świadczeń zdrowotnych </w:t>
      </w:r>
    </w:p>
    <w:p w14:paraId="1249C63B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6270A" w:rsidRPr="0096270A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51FEBB6" w14:textId="77777777" w:rsidTr="00650D6C">
        <w:tc>
          <w:tcPr>
            <w:tcW w:w="9104" w:type="dxa"/>
            <w:shd w:val="clear" w:color="auto" w:fill="D9D9D9"/>
          </w:tcPr>
          <w:p w14:paraId="33469070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24A2627C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4A8FFD3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B311156" w14:textId="77777777" w:rsidTr="00CD4DD1">
        <w:tc>
          <w:tcPr>
            <w:tcW w:w="9104" w:type="dxa"/>
            <w:shd w:val="clear" w:color="auto" w:fill="D9D9D9"/>
          </w:tcPr>
          <w:p w14:paraId="626AEDC9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472D77F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4C21960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7A3395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4437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D83B9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6270A" w:rsidRPr="0012157F" w14:paraId="622015C5" w14:textId="77777777" w:rsidTr="006C33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B45A7" w14:textId="77777777" w:rsidR="0096270A" w:rsidRPr="0012157F" w:rsidRDefault="0096270A" w:rsidP="006C331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7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BCDFD" w14:textId="77777777" w:rsidR="0096270A" w:rsidRPr="0012157F" w:rsidRDefault="0096270A" w:rsidP="006C331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70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DEA5733" w14:textId="77777777" w:rsidR="0096270A" w:rsidRPr="0012157F" w:rsidRDefault="0096270A" w:rsidP="006C331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70A">
              <w:rPr>
                <w:rFonts w:ascii="Arial" w:hAnsi="Arial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96270A" w:rsidRPr="0012157F" w14:paraId="135574BB" w14:textId="77777777" w:rsidTr="006C33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00308" w14:textId="77777777" w:rsidR="0096270A" w:rsidRPr="0012157F" w:rsidRDefault="0096270A" w:rsidP="006C331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70A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102EE" w14:textId="77777777" w:rsidR="0096270A" w:rsidRPr="0012157F" w:rsidRDefault="0096270A" w:rsidP="006C331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70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6CA20B5" w14:textId="77777777" w:rsidR="0096270A" w:rsidRPr="0012157F" w:rsidRDefault="0096270A" w:rsidP="006C331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70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96270A" w:rsidRPr="0012157F" w14:paraId="5BE4F23F" w14:textId="77777777" w:rsidTr="006C33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BED85" w14:textId="77777777" w:rsidR="0096270A" w:rsidRPr="0012157F" w:rsidRDefault="0096270A" w:rsidP="006C331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70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3DB03" w14:textId="77777777" w:rsidR="0096270A" w:rsidRPr="0012157F" w:rsidRDefault="0096270A" w:rsidP="006C331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70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875D7CE" w14:textId="77777777" w:rsidR="0096270A" w:rsidRPr="0012157F" w:rsidRDefault="0096270A" w:rsidP="006C331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70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96270A" w:rsidRPr="0012157F" w14:paraId="4F190881" w14:textId="77777777" w:rsidTr="006C33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E30D4" w14:textId="77777777" w:rsidR="0096270A" w:rsidRPr="0012157F" w:rsidRDefault="0096270A" w:rsidP="006C331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70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41BF7" w14:textId="77777777" w:rsidR="0096270A" w:rsidRPr="0012157F" w:rsidRDefault="0096270A" w:rsidP="006C331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70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A81C2C0" w14:textId="77777777" w:rsidR="0096270A" w:rsidRPr="0012157F" w:rsidRDefault="0096270A" w:rsidP="006C331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70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14:paraId="0E682504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4C60D05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9264552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C3E23D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6F1F32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B0914C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66EDD53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2E8C5F04" w14:textId="77777777" w:rsidTr="0061040C">
        <w:tc>
          <w:tcPr>
            <w:tcW w:w="9104" w:type="dxa"/>
            <w:shd w:val="clear" w:color="auto" w:fill="D9D9D9"/>
          </w:tcPr>
          <w:p w14:paraId="562D9A7C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A25D95E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910DED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741A2F8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C15B4DF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7C8B25D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789E9A39" w14:textId="77777777" w:rsidTr="0061040C">
        <w:tc>
          <w:tcPr>
            <w:tcW w:w="9104" w:type="dxa"/>
            <w:shd w:val="clear" w:color="auto" w:fill="D9D9D9"/>
          </w:tcPr>
          <w:p w14:paraId="696F9471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78F817A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5767206D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2A53E039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ECDB063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3F4C351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9F60BA9" w14:textId="77777777" w:rsidTr="00CD4DD1">
        <w:tc>
          <w:tcPr>
            <w:tcW w:w="9104" w:type="dxa"/>
            <w:shd w:val="clear" w:color="auto" w:fill="D9D9D9"/>
          </w:tcPr>
          <w:p w14:paraId="3FF5F648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F2A34A0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C2BE7BE" w14:textId="77777777" w:rsidTr="00847232">
        <w:tc>
          <w:tcPr>
            <w:tcW w:w="9104" w:type="dxa"/>
            <w:shd w:val="clear" w:color="auto" w:fill="D9D9D9"/>
          </w:tcPr>
          <w:p w14:paraId="2131BCFD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B660F7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6CC902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9683E1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F222B6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CE7F9B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A63BF8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FB7034A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B063402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805E9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5DF674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688E5D4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2CE5DF37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FCA93" w14:textId="77777777" w:rsidR="00A62A2F" w:rsidRDefault="00A62A2F" w:rsidP="0038231F">
      <w:pPr>
        <w:spacing w:after="0" w:line="240" w:lineRule="auto"/>
      </w:pPr>
      <w:r>
        <w:separator/>
      </w:r>
    </w:p>
  </w:endnote>
  <w:endnote w:type="continuationSeparator" w:id="0">
    <w:p w14:paraId="0FFF287B" w14:textId="77777777" w:rsidR="00A62A2F" w:rsidRDefault="00A62A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7E61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E71B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E71B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1DC27AB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11BB9" w14:textId="77777777" w:rsidR="00A62A2F" w:rsidRDefault="00A62A2F" w:rsidP="0038231F">
      <w:pPr>
        <w:spacing w:after="0" w:line="240" w:lineRule="auto"/>
      </w:pPr>
      <w:r>
        <w:separator/>
      </w:r>
    </w:p>
  </w:footnote>
  <w:footnote w:type="continuationSeparator" w:id="0">
    <w:p w14:paraId="7AAA9C71" w14:textId="77777777" w:rsidR="00A62A2F" w:rsidRDefault="00A62A2F" w:rsidP="0038231F">
      <w:pPr>
        <w:spacing w:after="0" w:line="240" w:lineRule="auto"/>
      </w:pPr>
      <w:r>
        <w:continuationSeparator/>
      </w:r>
    </w:p>
  </w:footnote>
  <w:footnote w:id="1">
    <w:p w14:paraId="69855B5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C0EE3A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23FD0C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539906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C668489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3F73490" w14:textId="77777777" w:rsidR="0032618A" w:rsidRDefault="0032618A" w:rsidP="0032618A">
      <w:pPr>
        <w:pStyle w:val="Tekstprzypisudolnego"/>
      </w:pPr>
    </w:p>
  </w:footnote>
  <w:footnote w:id="2">
    <w:p w14:paraId="4DA86C6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152869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6019E3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71FF55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B0FF4" w14:textId="68EAB3C6" w:rsidR="0096270A" w:rsidRDefault="00072689">
    <w:pPr>
      <w:pStyle w:val="Nagwek"/>
    </w:pPr>
    <w:r>
      <w:rPr>
        <w:noProof/>
      </w:rPr>
      <w:pict w14:anchorId="739381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4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2152676">
    <w:abstractNumId w:val="11"/>
  </w:num>
  <w:num w:numId="2" w16cid:durableId="302781101">
    <w:abstractNumId w:val="0"/>
  </w:num>
  <w:num w:numId="3" w16cid:durableId="1821537273">
    <w:abstractNumId w:val="10"/>
  </w:num>
  <w:num w:numId="4" w16cid:durableId="773013546">
    <w:abstractNumId w:val="13"/>
  </w:num>
  <w:num w:numId="5" w16cid:durableId="506362688">
    <w:abstractNumId w:val="12"/>
  </w:num>
  <w:num w:numId="6" w16cid:durableId="1564834826">
    <w:abstractNumId w:val="9"/>
  </w:num>
  <w:num w:numId="7" w16cid:durableId="207033805">
    <w:abstractNumId w:val="1"/>
  </w:num>
  <w:num w:numId="8" w16cid:durableId="2103911624">
    <w:abstractNumId w:val="6"/>
  </w:num>
  <w:num w:numId="9" w16cid:durableId="1297416302">
    <w:abstractNumId w:val="4"/>
  </w:num>
  <w:num w:numId="10" w16cid:durableId="1505825355">
    <w:abstractNumId w:val="7"/>
  </w:num>
  <w:num w:numId="11" w16cid:durableId="246965682">
    <w:abstractNumId w:val="5"/>
  </w:num>
  <w:num w:numId="12" w16cid:durableId="1193377124">
    <w:abstractNumId w:val="8"/>
  </w:num>
  <w:num w:numId="13" w16cid:durableId="436029183">
    <w:abstractNumId w:val="3"/>
  </w:num>
  <w:num w:numId="14" w16cid:durableId="1109085845">
    <w:abstractNumId w:val="2"/>
  </w:num>
  <w:num w:numId="15" w16cid:durableId="2537835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62A2F"/>
    <w:rsid w:val="00023477"/>
    <w:rsid w:val="000247FF"/>
    <w:rsid w:val="00025C8D"/>
    <w:rsid w:val="000303EE"/>
    <w:rsid w:val="0005473D"/>
    <w:rsid w:val="000642B4"/>
    <w:rsid w:val="00072689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2892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71BB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270A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62A2F"/>
    <w:rsid w:val="00AC5247"/>
    <w:rsid w:val="00AE6FF2"/>
    <w:rsid w:val="00B0088C"/>
    <w:rsid w:val="00B15219"/>
    <w:rsid w:val="00B15FD3"/>
    <w:rsid w:val="00B34079"/>
    <w:rsid w:val="00B36ABD"/>
    <w:rsid w:val="00B673DC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0CA4741E"/>
  <w15:docId w15:val="{AF240F98-F579-4609-BB58-842B25168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0FBF1-377D-4087-941E-E099695F7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1030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5</cp:revision>
  <cp:lastPrinted>2016-07-26T10:32:00Z</cp:lastPrinted>
  <dcterms:created xsi:type="dcterms:W3CDTF">2023-07-03T08:00:00Z</dcterms:created>
  <dcterms:modified xsi:type="dcterms:W3CDTF">2023-09-08T06:43:00Z</dcterms:modified>
</cp:coreProperties>
</file>