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5E4C0" w14:textId="0BE5E6D0" w:rsidR="008A4DB3" w:rsidRPr="00AE2ACB" w:rsidRDefault="008A4DB3" w:rsidP="008A4DB3">
      <w:pPr>
        <w:pStyle w:val="Nagwek"/>
        <w:rPr>
          <w:sz w:val="20"/>
          <w:szCs w:val="20"/>
        </w:rPr>
      </w:pPr>
      <w:r w:rsidRPr="00AE2ACB">
        <w:rPr>
          <w:sz w:val="20"/>
          <w:szCs w:val="20"/>
        </w:rPr>
        <w:t xml:space="preserve">Znak sprawy </w:t>
      </w:r>
      <w:r>
        <w:rPr>
          <w:sz w:val="20"/>
          <w:szCs w:val="20"/>
        </w:rPr>
        <w:t>SZW/DZP/</w:t>
      </w:r>
      <w:r w:rsidR="00325EAA">
        <w:rPr>
          <w:sz w:val="20"/>
          <w:szCs w:val="20"/>
        </w:rPr>
        <w:t>100</w:t>
      </w:r>
      <w:r>
        <w:rPr>
          <w:sz w:val="20"/>
          <w:szCs w:val="20"/>
        </w:rPr>
        <w:t>/2023</w:t>
      </w:r>
    </w:p>
    <w:p w14:paraId="19558460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9C5F86" w:rsidRPr="009C5F86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00C41C9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361A2F8" w14:textId="77777777" w:rsidTr="005844F6">
        <w:tc>
          <w:tcPr>
            <w:tcW w:w="9104" w:type="dxa"/>
            <w:shd w:val="clear" w:color="auto" w:fill="F2F2F2"/>
          </w:tcPr>
          <w:p w14:paraId="7E8870F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3B5EC2B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53212EC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C5F86" w:rsidRPr="009C5F86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0CD7C0" w14:textId="431F60E8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9C5F86" w:rsidRPr="009C5F86">
        <w:rPr>
          <w:b/>
          <w:sz w:val="22"/>
          <w:szCs w:val="22"/>
        </w:rPr>
        <w:t>Doposażenie Szpitala w sprzęt i aparaturę medyczną na potrzeby udzi</w:t>
      </w:r>
      <w:r w:rsidR="008A4DB3">
        <w:rPr>
          <w:b/>
          <w:sz w:val="22"/>
          <w:szCs w:val="22"/>
        </w:rPr>
        <w:t>elanych świadczeń zdrowotnych</w:t>
      </w:r>
    </w:p>
    <w:p w14:paraId="70BDCFCB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CD98014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7F13574E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4093596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1E528DAB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05984D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54A4C0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6DA2148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011A1A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1F7356E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218EB5D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93B8B9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C660D4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DE85D6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109FE9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778BC5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E4072C4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CC144F9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D7FE351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497FA8F6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181C47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2A5A5CE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A9C2D5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76A44DD3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184A9FCD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1E1309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37122F1B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4FA5EA43" w14:textId="77777777" w:rsidR="00AE2ACB" w:rsidRPr="00166FF7" w:rsidRDefault="00166FF7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14:paraId="74F90978" w14:textId="77777777" w:rsidR="007C1FC7" w:rsidRDefault="007C1FC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5A9E35E3" w14:textId="693228F5" w:rsidR="00EA0BD7" w:rsidRPr="00EA0BD7" w:rsidRDefault="00EA0BD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EA0BD7">
        <w:rPr>
          <w:sz w:val="22"/>
          <w:szCs w:val="22"/>
        </w:rPr>
        <w:t xml:space="preserve">Termin wykonania zamówienia </w:t>
      </w:r>
      <w:r w:rsidRPr="00EA0BD7">
        <w:rPr>
          <w:b/>
          <w:bCs/>
          <w:sz w:val="22"/>
          <w:szCs w:val="22"/>
        </w:rPr>
        <w:t>(K-2):</w:t>
      </w:r>
      <w:r w:rsidRPr="00EA0BD7">
        <w:rPr>
          <w:sz w:val="22"/>
          <w:szCs w:val="22"/>
        </w:rPr>
        <w:t xml:space="preserve"> skrócenie terminu realizacji o: ……………….. (wpisać odpowiednio: bez skrócenia terminu, 1 tydzień, 2 tygodnie )</w:t>
      </w:r>
    </w:p>
    <w:p w14:paraId="53CA9659" w14:textId="77777777" w:rsidR="001E2415" w:rsidRDefault="001E2415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02863CFB" w14:textId="445A35B1" w:rsidR="00EA0BD7" w:rsidRPr="00EA0BD7" w:rsidRDefault="00EA0BD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EA0BD7">
        <w:rPr>
          <w:sz w:val="22"/>
          <w:szCs w:val="22"/>
        </w:rPr>
        <w:lastRenderedPageBreak/>
        <w:t xml:space="preserve">Okres gwarancji </w:t>
      </w:r>
      <w:r w:rsidRPr="00EA0BD7">
        <w:rPr>
          <w:b/>
          <w:bCs/>
          <w:sz w:val="22"/>
          <w:szCs w:val="22"/>
        </w:rPr>
        <w:t>(K-3):</w:t>
      </w:r>
      <w:r w:rsidRPr="00EA0BD7">
        <w:rPr>
          <w:sz w:val="22"/>
          <w:szCs w:val="22"/>
        </w:rPr>
        <w:t xml:space="preserve"> ………………… miesięcy (wpisać odpowiednio: </w:t>
      </w:r>
    </w:p>
    <w:p w14:paraId="01D4EB83" w14:textId="1768E953" w:rsidR="00EA0BD7" w:rsidRPr="001E2415" w:rsidRDefault="004A6D78" w:rsidP="001E2415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Zgodnie z rozdziałem 2</w:t>
      </w:r>
      <w:r w:rsidR="00396588">
        <w:rPr>
          <w:sz w:val="22"/>
          <w:szCs w:val="22"/>
        </w:rPr>
        <w:t>2</w:t>
      </w:r>
      <w:r>
        <w:rPr>
          <w:sz w:val="22"/>
          <w:szCs w:val="22"/>
        </w:rPr>
        <w:t xml:space="preserve"> SWZ</w:t>
      </w:r>
      <w:r w:rsidR="00EA0BD7" w:rsidRPr="00EA0BD7">
        <w:rPr>
          <w:sz w:val="22"/>
          <w:szCs w:val="22"/>
        </w:rPr>
        <w:t>).</w:t>
      </w:r>
      <w:r w:rsidR="001E2415">
        <w:rPr>
          <w:sz w:val="22"/>
          <w:szCs w:val="22"/>
        </w:rPr>
        <w:t xml:space="preserve"> </w:t>
      </w:r>
      <w:r w:rsidR="00EA0BD7" w:rsidRPr="001E2415">
        <w:rPr>
          <w:sz w:val="22"/>
          <w:szCs w:val="22"/>
        </w:rPr>
        <w:t>Minimalny okres gwarancji wynosi 24 miesiące. Wskazanie terminu gwarancji krótszego niż 24 miesiące spowoduje odrzucenie oferty jako niezgodnej z SWZ.</w:t>
      </w:r>
    </w:p>
    <w:p w14:paraId="38C4659A" w14:textId="77777777" w:rsidR="00EA0BD7" w:rsidRDefault="00EA0BD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2B18F9D0" w14:textId="605BB1E4" w:rsidR="00166FF7" w:rsidRPr="007C1FC7" w:rsidRDefault="00166FF7" w:rsidP="00EA0BD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7C1FC7">
        <w:rPr>
          <w:sz w:val="22"/>
          <w:szCs w:val="22"/>
        </w:rPr>
        <w:t xml:space="preserve">Termin wykonania umowy wynosi </w:t>
      </w:r>
      <w:r w:rsidRPr="007C1FC7">
        <w:rPr>
          <w:b/>
          <w:bCs/>
          <w:sz w:val="22"/>
          <w:szCs w:val="22"/>
        </w:rPr>
        <w:t xml:space="preserve">60 dni od daty zawarcia umowy </w:t>
      </w:r>
    </w:p>
    <w:p w14:paraId="7834627F" w14:textId="77777777"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14:paraId="0CB39C59" w14:textId="77777777"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9A406CD" w14:textId="77777777"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34A5B8F8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54B5DB68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FAF126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A61C94A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4740DD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2887525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344223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7E240E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DE1718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CC3E8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9CD591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3090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EEDD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670A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FA6B5A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FA2B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14A4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A4CF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E21C9B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4623D0">
        <w:rPr>
          <w:sz w:val="22"/>
        </w:rPr>
        <w:t>wzorem</w:t>
      </w:r>
      <w:r w:rsidRPr="0097776D">
        <w:rPr>
          <w:sz w:val="22"/>
        </w:rPr>
        <w:t xml:space="preserve"> umowy</w:t>
      </w:r>
      <w:r w:rsidR="00A50E18">
        <w:rPr>
          <w:sz w:val="22"/>
        </w:rPr>
        <w:t xml:space="preserve"> </w:t>
      </w:r>
      <w:r w:rsidR="004623D0">
        <w:rPr>
          <w:sz w:val="22"/>
        </w:rPr>
        <w:t xml:space="preserve">stanowiącym załącznik do SWZ </w:t>
      </w:r>
      <w:r w:rsidR="00A50E18">
        <w:rPr>
          <w:sz w:val="22"/>
        </w:rPr>
        <w:t>w sprawie zamówienia publicznego</w:t>
      </w:r>
      <w:r w:rsidR="004623D0">
        <w:rPr>
          <w:sz w:val="22"/>
        </w:rPr>
        <w:t xml:space="preserve"> </w:t>
      </w:r>
      <w:r w:rsidRPr="0097776D">
        <w:rPr>
          <w:sz w:val="22"/>
        </w:rPr>
        <w:t>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C705414" w14:textId="77777777" w:rsidR="00FF57EE" w:rsidRPr="004623D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C566114" w14:textId="77777777" w:rsidR="004623D0" w:rsidRP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4623D0"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</w:p>
    <w:p w14:paraId="58D6FFA0" w14:textId="77777777" w:rsid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4623D0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B19824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CA7BFE0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A78C54C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4635D5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A3AD81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3B58EF0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7FF28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88AD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7C280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19895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F2E074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974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F13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6BE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7665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1EE4152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EE7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A7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2DD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01B2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C4CA954" w14:textId="77777777" w:rsidR="007D475B" w:rsidRPr="007D475B" w:rsidRDefault="007D475B" w:rsidP="004623D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1408BA63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DE31B4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C976C7B" w14:textId="77777777" w:rsidTr="00DC336F">
        <w:tc>
          <w:tcPr>
            <w:tcW w:w="2551" w:type="dxa"/>
            <w:shd w:val="clear" w:color="auto" w:fill="auto"/>
            <w:vAlign w:val="center"/>
          </w:tcPr>
          <w:p w14:paraId="7C9ACFF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A29B1D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824562E" w14:textId="77777777" w:rsidTr="00DC336F">
        <w:tc>
          <w:tcPr>
            <w:tcW w:w="2551" w:type="dxa"/>
            <w:shd w:val="clear" w:color="auto" w:fill="auto"/>
            <w:vAlign w:val="center"/>
          </w:tcPr>
          <w:p w14:paraId="28295E1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0B3CB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D45FA35" w14:textId="77777777" w:rsidTr="00DC336F">
        <w:tc>
          <w:tcPr>
            <w:tcW w:w="2551" w:type="dxa"/>
            <w:shd w:val="clear" w:color="auto" w:fill="auto"/>
            <w:vAlign w:val="center"/>
          </w:tcPr>
          <w:p w14:paraId="750ACA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9FBD5C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FE4ED1" w14:textId="77777777" w:rsidTr="00DC336F">
        <w:tc>
          <w:tcPr>
            <w:tcW w:w="2551" w:type="dxa"/>
            <w:shd w:val="clear" w:color="auto" w:fill="auto"/>
            <w:vAlign w:val="center"/>
          </w:tcPr>
          <w:p w14:paraId="509C89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060B4A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F2288F6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AED017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15DD94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864F7E4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486DF23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52B1E8D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23FE315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C6F7F" w14:textId="77777777" w:rsidR="00695061" w:rsidRDefault="00695061" w:rsidP="00FF57EE">
      <w:r>
        <w:separator/>
      </w:r>
    </w:p>
  </w:endnote>
  <w:endnote w:type="continuationSeparator" w:id="0">
    <w:p w14:paraId="3AAF138D" w14:textId="77777777" w:rsidR="00695061" w:rsidRDefault="0069506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790FF" w14:textId="77777777" w:rsidR="00695061" w:rsidRDefault="00695061" w:rsidP="00FF57EE">
      <w:r>
        <w:separator/>
      </w:r>
    </w:p>
  </w:footnote>
  <w:footnote w:type="continuationSeparator" w:id="0">
    <w:p w14:paraId="12807643" w14:textId="77777777" w:rsidR="00695061" w:rsidRDefault="00695061" w:rsidP="00FF57EE">
      <w:r>
        <w:continuationSeparator/>
      </w:r>
    </w:p>
  </w:footnote>
  <w:footnote w:id="1">
    <w:p w14:paraId="144C3EEA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C16428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D03966E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DAEBBD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3685A8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F73E" w14:textId="77777777" w:rsidR="008A4DB3" w:rsidRDefault="008A4DB3" w:rsidP="008A4DB3">
    <w:pPr>
      <w:pStyle w:val="Nagwek"/>
      <w:jc w:val="center"/>
    </w:pPr>
    <w:r w:rsidRPr="00956AD0">
      <w:rPr>
        <w:rFonts w:cstheme="minorHAnsi"/>
        <w:noProof/>
      </w:rPr>
      <w:drawing>
        <wp:anchor distT="0" distB="0" distL="114300" distR="114300" simplePos="0" relativeHeight="251659264" behindDoc="1" locked="0" layoutInCell="1" allowOverlap="1" wp14:anchorId="1DAB85E3" wp14:editId="583C1707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9419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39357202">
    <w:abstractNumId w:val="2"/>
  </w:num>
  <w:num w:numId="2" w16cid:durableId="368916923">
    <w:abstractNumId w:val="0"/>
  </w:num>
  <w:num w:numId="3" w16cid:durableId="1861972318">
    <w:abstractNumId w:val="1"/>
  </w:num>
  <w:num w:numId="4" w16cid:durableId="1737783530">
    <w:abstractNumId w:val="4"/>
  </w:num>
  <w:num w:numId="5" w16cid:durableId="895703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61"/>
    <w:rsid w:val="001063D3"/>
    <w:rsid w:val="00166FF7"/>
    <w:rsid w:val="001C7D84"/>
    <w:rsid w:val="001E2415"/>
    <w:rsid w:val="002214DB"/>
    <w:rsid w:val="00264B11"/>
    <w:rsid w:val="00267D1F"/>
    <w:rsid w:val="002D3EC1"/>
    <w:rsid w:val="002E612D"/>
    <w:rsid w:val="00325EAA"/>
    <w:rsid w:val="00396588"/>
    <w:rsid w:val="003B769C"/>
    <w:rsid w:val="004623D0"/>
    <w:rsid w:val="004A6D78"/>
    <w:rsid w:val="004D0FFC"/>
    <w:rsid w:val="004D5A42"/>
    <w:rsid w:val="00525EFF"/>
    <w:rsid w:val="005844F6"/>
    <w:rsid w:val="005F6F5F"/>
    <w:rsid w:val="00695061"/>
    <w:rsid w:val="006B63D6"/>
    <w:rsid w:val="006C641D"/>
    <w:rsid w:val="006D09E0"/>
    <w:rsid w:val="007C1FC7"/>
    <w:rsid w:val="007D475B"/>
    <w:rsid w:val="007E331F"/>
    <w:rsid w:val="008A4DB3"/>
    <w:rsid w:val="008D45FF"/>
    <w:rsid w:val="009312B4"/>
    <w:rsid w:val="0097776D"/>
    <w:rsid w:val="00983D1D"/>
    <w:rsid w:val="009C5F86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EA0BD7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2597DFC"/>
  <w15:chartTrackingRefBased/>
  <w15:docId w15:val="{9FA7D58F-F72F-41FA-9A09-D65CD4E0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3C929-5AE0-44EC-8D69-122191704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679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10</cp:revision>
  <dcterms:created xsi:type="dcterms:W3CDTF">2023-07-03T10:32:00Z</dcterms:created>
  <dcterms:modified xsi:type="dcterms:W3CDTF">2023-09-13T06:21:00Z</dcterms:modified>
</cp:coreProperties>
</file>