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300FCC27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354C35">
        <w:rPr>
          <w:sz w:val="22"/>
          <w:szCs w:val="22"/>
        </w:rPr>
        <w:t>11</w:t>
      </w:r>
      <w:r w:rsidR="004B5604" w:rsidRPr="00FE051B">
        <w:rPr>
          <w:sz w:val="22"/>
          <w:szCs w:val="22"/>
        </w:rPr>
        <w:t>.202</w:t>
      </w:r>
      <w:r w:rsidR="00354C35">
        <w:rPr>
          <w:sz w:val="22"/>
          <w:szCs w:val="22"/>
        </w:rPr>
        <w:t>3</w:t>
      </w:r>
      <w:r w:rsidR="004B5604" w:rsidRPr="00FE051B">
        <w:rPr>
          <w:sz w:val="22"/>
          <w:szCs w:val="22"/>
        </w:rPr>
        <w:t>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77CA2658" w:rsidR="00150D7E" w:rsidRPr="00757A06" w:rsidRDefault="00723C8F" w:rsidP="006E5BB8">
      <w:pPr>
        <w:jc w:val="center"/>
        <w:rPr>
          <w:b/>
          <w:sz w:val="22"/>
          <w:szCs w:val="22"/>
        </w:rPr>
      </w:pPr>
      <w:r w:rsidRPr="00757A06">
        <w:rPr>
          <w:b/>
          <w:sz w:val="22"/>
          <w:szCs w:val="22"/>
        </w:rPr>
        <w:t>„</w:t>
      </w:r>
      <w:r w:rsidR="00354C35" w:rsidRPr="00354C35">
        <w:rPr>
          <w:b/>
          <w:sz w:val="22"/>
          <w:szCs w:val="22"/>
        </w:rPr>
        <w:t>Remont ulicy Małogoskiej od skrzyżowania z ulicą Staszica do skrzyżowania z ulicą Franciszkańską w Chęcinach</w:t>
      </w:r>
      <w:r w:rsidRPr="00757A06">
        <w:rPr>
          <w:b/>
          <w:sz w:val="22"/>
          <w:szCs w:val="22"/>
        </w:rPr>
        <w:t>”</w:t>
      </w:r>
    </w:p>
    <w:p w14:paraId="60D6C481" w14:textId="77777777" w:rsidR="00150D7E" w:rsidRPr="00FE051B" w:rsidRDefault="00150D7E" w:rsidP="00150D7E">
      <w:pPr>
        <w:jc w:val="both"/>
        <w:rPr>
          <w:sz w:val="22"/>
          <w:szCs w:val="22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22DC78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6E5BB8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993" w:right="1418" w:bottom="993" w:left="1418" w:header="709" w:footer="4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82355" w14:textId="77777777" w:rsidR="009B2E47" w:rsidRDefault="009B2E47">
      <w:r>
        <w:separator/>
      </w:r>
    </w:p>
  </w:endnote>
  <w:endnote w:type="continuationSeparator" w:id="0">
    <w:p w14:paraId="126B1816" w14:textId="77777777" w:rsidR="009B2E47" w:rsidRDefault="009B2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48B7" w14:textId="77777777" w:rsidR="009B2E47" w:rsidRDefault="009B2E47">
      <w:r>
        <w:separator/>
      </w:r>
    </w:p>
  </w:footnote>
  <w:footnote w:type="continuationSeparator" w:id="0">
    <w:p w14:paraId="1D93D54A" w14:textId="77777777" w:rsidR="009B2E47" w:rsidRDefault="009B2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150D7E"/>
    <w:rsid w:val="00167DCC"/>
    <w:rsid w:val="001835D9"/>
    <w:rsid w:val="001C7EBD"/>
    <w:rsid w:val="001D3DBE"/>
    <w:rsid w:val="00204720"/>
    <w:rsid w:val="00205976"/>
    <w:rsid w:val="00265BE4"/>
    <w:rsid w:val="00290C63"/>
    <w:rsid w:val="002A2DB1"/>
    <w:rsid w:val="003357ED"/>
    <w:rsid w:val="00347BE7"/>
    <w:rsid w:val="00350552"/>
    <w:rsid w:val="00354C35"/>
    <w:rsid w:val="003A0C3F"/>
    <w:rsid w:val="00406041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6E5BB8"/>
    <w:rsid w:val="007064BA"/>
    <w:rsid w:val="00723C8F"/>
    <w:rsid w:val="00757A06"/>
    <w:rsid w:val="00771188"/>
    <w:rsid w:val="007D55FB"/>
    <w:rsid w:val="00821C80"/>
    <w:rsid w:val="00936CFB"/>
    <w:rsid w:val="00980415"/>
    <w:rsid w:val="009B2E47"/>
    <w:rsid w:val="009C437A"/>
    <w:rsid w:val="00AA594F"/>
    <w:rsid w:val="00B11EA3"/>
    <w:rsid w:val="00B25F5B"/>
    <w:rsid w:val="00B41A5F"/>
    <w:rsid w:val="00B551AF"/>
    <w:rsid w:val="00BA13A8"/>
    <w:rsid w:val="00D02A70"/>
    <w:rsid w:val="00D52F5E"/>
    <w:rsid w:val="00E819CF"/>
    <w:rsid w:val="00E94A4F"/>
    <w:rsid w:val="00EF0AE0"/>
    <w:rsid w:val="00F83B51"/>
    <w:rsid w:val="00FA0691"/>
    <w:rsid w:val="00FD2C7B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16</cp:revision>
  <cp:lastPrinted>2021-05-19T12:27:00Z</cp:lastPrinted>
  <dcterms:created xsi:type="dcterms:W3CDTF">2021-04-20T09:01:00Z</dcterms:created>
  <dcterms:modified xsi:type="dcterms:W3CDTF">2023-09-11T07:48:00Z</dcterms:modified>
</cp:coreProperties>
</file>