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16BC4" w:rsidRPr="00C16BC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16BC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C16BC4">
        <w:rPr>
          <w:rFonts w:ascii="Arial" w:hAnsi="Arial" w:cs="Arial"/>
        </w:rPr>
        <w:t>Gmina Szerzyny</w:t>
      </w:r>
    </w:p>
    <w:p w:rsidR="006676AE" w:rsidRPr="0012157F" w:rsidRDefault="00C16BC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16BC4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C16BC4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16BC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16BC4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C16BC4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16BC4" w:rsidRPr="0012157F" w:rsidTr="00F26A5E">
        <w:tc>
          <w:tcPr>
            <w:tcW w:w="9104" w:type="dxa"/>
            <w:shd w:val="clear" w:color="auto" w:fill="D9D9D9"/>
          </w:tcPr>
          <w:p w:rsidR="00C16BC4" w:rsidRPr="0012157F" w:rsidRDefault="00C16BC4" w:rsidP="00F26A5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16BC4" w:rsidRPr="0012157F" w:rsidRDefault="00C16BC4" w:rsidP="00F26A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16BC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16BC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16BC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16BC4" w:rsidRPr="00FD087C" w:rsidRDefault="00C16BC4" w:rsidP="00FD087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16BC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16BC4">
        <w:rPr>
          <w:rFonts w:ascii="Arial" w:hAnsi="Arial" w:cs="Arial"/>
          <w:b/>
          <w:sz w:val="24"/>
          <w:szCs w:val="24"/>
        </w:rPr>
        <w:t>Remont dróg gminnych miejscowości Szerzyny i Ołpiny, gmina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6BC4" w:rsidRPr="00C16BC4">
        <w:rPr>
          <w:rFonts w:ascii="Arial" w:hAnsi="Arial" w:cs="Arial"/>
          <w:b/>
          <w:sz w:val="24"/>
          <w:szCs w:val="24"/>
        </w:rPr>
        <w:t>FER.271.13.2023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6BC4" w:rsidRPr="00C16BC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</w:t>
      </w:r>
      <w:r w:rsidRPr="0012157F">
        <w:rPr>
          <w:rFonts w:ascii="Arial" w:hAnsi="Arial" w:cs="Arial"/>
          <w:sz w:val="24"/>
          <w:szCs w:val="24"/>
        </w:rPr>
        <w:lastRenderedPageBreak/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D3A" w:rsidRDefault="00E04D3A" w:rsidP="0038231F">
      <w:pPr>
        <w:spacing w:after="0" w:line="240" w:lineRule="auto"/>
      </w:pPr>
      <w:r>
        <w:separator/>
      </w:r>
    </w:p>
  </w:endnote>
  <w:endnote w:type="continuationSeparator" w:id="1">
    <w:p w:rsidR="00E04D3A" w:rsidRDefault="00E04D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BC4" w:rsidRDefault="00C16B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68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685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BC4" w:rsidRDefault="00C16B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D3A" w:rsidRDefault="00E04D3A" w:rsidP="0038231F">
      <w:pPr>
        <w:spacing w:after="0" w:line="240" w:lineRule="auto"/>
      </w:pPr>
      <w:r>
        <w:separator/>
      </w:r>
    </w:p>
  </w:footnote>
  <w:footnote w:type="continuationSeparator" w:id="1">
    <w:p w:rsidR="00E04D3A" w:rsidRDefault="00E04D3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BC4" w:rsidRDefault="00C16B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BC4" w:rsidRDefault="00C16B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6BC4" w:rsidRDefault="00C16B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16B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85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6BC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4D3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73CE"/>
    <w:rsid w:val="00F318EC"/>
    <w:rsid w:val="00F365F2"/>
    <w:rsid w:val="00F43919"/>
    <w:rsid w:val="00F66810"/>
    <w:rsid w:val="00F8042D"/>
    <w:rsid w:val="00F8636A"/>
    <w:rsid w:val="00F90CD1"/>
    <w:rsid w:val="00FC0317"/>
    <w:rsid w:val="00FD087C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2023-09-12T11:02:00Z</cp:lastPrinted>
  <dcterms:created xsi:type="dcterms:W3CDTF">2023-09-12T11:03:00Z</dcterms:created>
  <dcterms:modified xsi:type="dcterms:W3CDTF">2023-09-12T11:03:00Z</dcterms:modified>
</cp:coreProperties>
</file>