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D7CBF" w14:textId="77777777" w:rsidR="00FB7F50" w:rsidRPr="002245BE" w:rsidRDefault="004F170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F1709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F1709">
        <w:rPr>
          <w:sz w:val="22"/>
          <w:szCs w:val="22"/>
        </w:rPr>
        <w:t>2023-09-12</w:t>
      </w:r>
    </w:p>
    <w:p w14:paraId="46C7832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EFE575C" w14:textId="77777777" w:rsidR="004F1709" w:rsidRPr="004F1709" w:rsidRDefault="004F1709" w:rsidP="00FB7F50">
      <w:pPr>
        <w:spacing w:after="40"/>
        <w:rPr>
          <w:b/>
          <w:bCs/>
          <w:sz w:val="22"/>
          <w:szCs w:val="22"/>
        </w:rPr>
      </w:pPr>
      <w:r w:rsidRPr="004F1709">
        <w:rPr>
          <w:b/>
          <w:bCs/>
          <w:sz w:val="22"/>
          <w:szCs w:val="22"/>
        </w:rPr>
        <w:t>Szpital Wojewódzki w Poznaniu</w:t>
      </w:r>
    </w:p>
    <w:p w14:paraId="2E6A647A" w14:textId="77777777" w:rsidR="00FB7F50" w:rsidRPr="002245BE" w:rsidRDefault="004F1709" w:rsidP="00FB7F50">
      <w:pPr>
        <w:spacing w:after="40"/>
        <w:rPr>
          <w:b/>
          <w:bCs/>
          <w:sz w:val="22"/>
          <w:szCs w:val="22"/>
        </w:rPr>
      </w:pPr>
      <w:r w:rsidRPr="004F1709">
        <w:rPr>
          <w:b/>
          <w:bCs/>
          <w:sz w:val="22"/>
          <w:szCs w:val="22"/>
        </w:rPr>
        <w:t>Dział Zamówień Publicznych</w:t>
      </w:r>
    </w:p>
    <w:p w14:paraId="429D6021" w14:textId="2C048E1D" w:rsidR="00FB7F50" w:rsidRPr="002245BE" w:rsidRDefault="004D3DB4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F1709" w:rsidRPr="004F1709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4F1709" w:rsidRPr="004F1709">
        <w:rPr>
          <w:sz w:val="22"/>
          <w:szCs w:val="22"/>
        </w:rPr>
        <w:t>7/19</w:t>
      </w:r>
    </w:p>
    <w:p w14:paraId="2A7DBA97" w14:textId="77777777" w:rsidR="00FB7F50" w:rsidRPr="002245BE" w:rsidRDefault="004F1709" w:rsidP="00FB7F50">
      <w:pPr>
        <w:rPr>
          <w:sz w:val="22"/>
          <w:szCs w:val="22"/>
        </w:rPr>
      </w:pPr>
      <w:r w:rsidRPr="004F1709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F1709">
        <w:rPr>
          <w:sz w:val="22"/>
          <w:szCs w:val="22"/>
        </w:rPr>
        <w:t>Poznań</w:t>
      </w:r>
    </w:p>
    <w:p w14:paraId="7254EEAF" w14:textId="77777777" w:rsidR="00FB7F50" w:rsidRPr="002245BE" w:rsidRDefault="00FB7F50" w:rsidP="00FB7F50">
      <w:pPr>
        <w:rPr>
          <w:sz w:val="22"/>
          <w:szCs w:val="22"/>
        </w:rPr>
      </w:pPr>
    </w:p>
    <w:p w14:paraId="3F559E78" w14:textId="77777777" w:rsidR="00FB7F50" w:rsidRPr="002245BE" w:rsidRDefault="00FB7F50" w:rsidP="00FB7F50">
      <w:pPr>
        <w:rPr>
          <w:sz w:val="22"/>
          <w:szCs w:val="22"/>
        </w:rPr>
      </w:pPr>
    </w:p>
    <w:p w14:paraId="52AD34D7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F1709" w:rsidRPr="004F1709">
        <w:rPr>
          <w:bCs/>
          <w:sz w:val="22"/>
          <w:szCs w:val="22"/>
        </w:rPr>
        <w:t>SZW/DZP/74/2023/24</w:t>
      </w:r>
    </w:p>
    <w:p w14:paraId="59D0EE60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3F55C3A6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83F8AEC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8C174DA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50AC7F0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F1709" w:rsidRPr="00607F9B" w14:paraId="51CACF06" w14:textId="77777777" w:rsidTr="00A81359">
        <w:trPr>
          <w:trHeight w:val="638"/>
        </w:trPr>
        <w:tc>
          <w:tcPr>
            <w:tcW w:w="959" w:type="dxa"/>
            <w:shd w:val="clear" w:color="auto" w:fill="auto"/>
          </w:tcPr>
          <w:p w14:paraId="0490F87F" w14:textId="77777777" w:rsidR="004F1709" w:rsidRPr="00607F9B" w:rsidRDefault="004F1709" w:rsidP="00A813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99DD47" w14:textId="3B63E20A" w:rsidR="004F1709" w:rsidRPr="00607F9B" w:rsidRDefault="004F1709" w:rsidP="00A8135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170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1709">
              <w:rPr>
                <w:b/>
                <w:bCs/>
                <w:sz w:val="22"/>
                <w:szCs w:val="22"/>
              </w:rPr>
              <w:t>Utworzenie Pracowni Rezonansu Magnetycznego wraz z zakupem i montażem rezonansu magnetycznego w Szpitalu Wojewódzkim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1709">
              <w:rPr>
                <w:b/>
                <w:sz w:val="22"/>
                <w:szCs w:val="22"/>
              </w:rPr>
              <w:t>SZW/DZP/74/2023</w:t>
            </w:r>
          </w:p>
        </w:tc>
      </w:tr>
    </w:tbl>
    <w:p w14:paraId="6C74F809" w14:textId="77777777" w:rsidR="004F1709" w:rsidRPr="004F170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F1709" w:rsidRPr="004F1709">
        <w:rPr>
          <w:b/>
          <w:sz w:val="22"/>
          <w:szCs w:val="22"/>
        </w:rPr>
        <w:t>Szpital Wojewódzki w Poznaniu</w:t>
      </w:r>
    </w:p>
    <w:p w14:paraId="5E5C6FD2" w14:textId="01E370C7" w:rsidR="008642B3" w:rsidRDefault="004F170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4F170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4F1709">
        <w:rPr>
          <w:sz w:val="22"/>
          <w:szCs w:val="22"/>
        </w:rPr>
        <w:t>(</w:t>
      </w:r>
      <w:proofErr w:type="spellStart"/>
      <w:r w:rsidRPr="004F1709">
        <w:rPr>
          <w:sz w:val="22"/>
          <w:szCs w:val="22"/>
        </w:rPr>
        <w:t>t.j</w:t>
      </w:r>
      <w:proofErr w:type="spellEnd"/>
      <w:r w:rsidRPr="004F1709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</w:t>
      </w:r>
      <w:r w:rsidR="004D3DB4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F1709" w14:paraId="131126E5" w14:textId="77777777" w:rsidTr="00A81359">
        <w:trPr>
          <w:cantSplit/>
        </w:trPr>
        <w:tc>
          <w:tcPr>
            <w:tcW w:w="10150" w:type="dxa"/>
          </w:tcPr>
          <w:p w14:paraId="1B3AC38D" w14:textId="1B814266" w:rsidR="004F1709" w:rsidRPr="00D26ED6" w:rsidRDefault="004F1709" w:rsidP="00A8135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F1709">
              <w:rPr>
                <w:b/>
                <w:sz w:val="22"/>
                <w:szCs w:val="22"/>
              </w:rPr>
              <w:t xml:space="preserve">Simens </w:t>
            </w:r>
            <w:r w:rsidR="004D3DB4">
              <w:rPr>
                <w:b/>
                <w:sz w:val="22"/>
                <w:szCs w:val="22"/>
              </w:rPr>
              <w:t>Healthcare</w:t>
            </w:r>
            <w:r w:rsidRPr="004F1709">
              <w:rPr>
                <w:b/>
                <w:sz w:val="22"/>
                <w:szCs w:val="22"/>
              </w:rPr>
              <w:t xml:space="preserve"> Sp. z o.o.</w:t>
            </w:r>
          </w:p>
          <w:p w14:paraId="386CC028" w14:textId="03C23485" w:rsidR="004F1709" w:rsidRPr="009F0E5C" w:rsidRDefault="004D3DB4" w:rsidP="00A8135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Żupnicza 11</w:t>
            </w:r>
          </w:p>
          <w:p w14:paraId="3F148065" w14:textId="6C0A2297" w:rsidR="004F1709" w:rsidRPr="009F0E5C" w:rsidRDefault="004F1709" w:rsidP="00A81359">
            <w:pPr>
              <w:jc w:val="both"/>
              <w:rPr>
                <w:bCs/>
                <w:sz w:val="22"/>
                <w:szCs w:val="22"/>
              </w:rPr>
            </w:pPr>
            <w:r w:rsidRPr="004F1709">
              <w:rPr>
                <w:bCs/>
                <w:sz w:val="22"/>
                <w:szCs w:val="22"/>
              </w:rPr>
              <w:t>0</w:t>
            </w:r>
            <w:r w:rsidR="004D3DB4">
              <w:rPr>
                <w:bCs/>
                <w:sz w:val="22"/>
                <w:szCs w:val="22"/>
              </w:rPr>
              <w:t>3</w:t>
            </w:r>
            <w:r w:rsidRPr="004F1709">
              <w:rPr>
                <w:bCs/>
                <w:sz w:val="22"/>
                <w:szCs w:val="22"/>
              </w:rPr>
              <w:t>-821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1709">
              <w:rPr>
                <w:bCs/>
                <w:sz w:val="22"/>
                <w:szCs w:val="22"/>
              </w:rPr>
              <w:t>Warszawa</w:t>
            </w:r>
          </w:p>
          <w:p w14:paraId="108E6F92" w14:textId="77777777" w:rsidR="004F1709" w:rsidRPr="00D26ED6" w:rsidRDefault="004F1709" w:rsidP="00A8135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35AF574" w14:textId="5BDDF151" w:rsidR="004F1709" w:rsidRPr="00D26ED6" w:rsidRDefault="004F1709" w:rsidP="00A8135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F1709">
              <w:rPr>
                <w:sz w:val="22"/>
                <w:szCs w:val="22"/>
              </w:rPr>
              <w:t xml:space="preserve">Utworzenie Pracowni Rezonansu Magnetycznego wraz z zakupem i montażem rezonansu magnetycznego </w:t>
            </w:r>
            <w:r w:rsidR="004D3DB4">
              <w:rPr>
                <w:sz w:val="22"/>
                <w:szCs w:val="22"/>
              </w:rPr>
              <w:br/>
            </w:r>
            <w:r w:rsidRPr="004F1709">
              <w:rPr>
                <w:sz w:val="22"/>
                <w:szCs w:val="22"/>
              </w:rPr>
              <w:t>w Szpitalu Wojewódzkim w Poznaniu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F1709">
              <w:rPr>
                <w:b/>
                <w:sz w:val="22"/>
                <w:szCs w:val="22"/>
              </w:rPr>
              <w:t>6 966 560.23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3872C93" w14:textId="77777777" w:rsidR="004F1709" w:rsidRPr="00D26ED6" w:rsidRDefault="004F1709" w:rsidP="00A8135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3C5B72E" w14:textId="74185213" w:rsidR="004F1709" w:rsidRPr="004D3DB4" w:rsidRDefault="004F1709" w:rsidP="004D3DB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4D3DB4">
              <w:rPr>
                <w:sz w:val="22"/>
                <w:szCs w:val="22"/>
              </w:rPr>
              <w:t xml:space="preserve">Oferta otrzymała największą ilość punktów spośród ofert podlegających ocenie - łącznie 89,06 pkt. - w oparciu </w:t>
            </w:r>
            <w:r w:rsidR="004D3DB4">
              <w:rPr>
                <w:sz w:val="22"/>
                <w:szCs w:val="22"/>
              </w:rPr>
              <w:br/>
            </w:r>
            <w:r w:rsidRPr="004D3DB4">
              <w:rPr>
                <w:sz w:val="22"/>
                <w:szCs w:val="22"/>
              </w:rPr>
              <w:t xml:space="preserve">o określone przez Zamawiającego w SWZ kryteria oceny ofert tj. przyznano: cena oferty brutto - 60,00 pkt., parametry techniczne - 29,06 pkt., okres gwarancji - 0,00 pkt., termin realizacji - 0,00 pkt. Oferta spełnia wszystkie wymagania </w:t>
            </w:r>
            <w:proofErr w:type="spellStart"/>
            <w:r w:rsidRPr="004D3DB4">
              <w:rPr>
                <w:sz w:val="22"/>
                <w:szCs w:val="22"/>
              </w:rPr>
              <w:t>formalno</w:t>
            </w:r>
            <w:proofErr w:type="spellEnd"/>
            <w:r w:rsidRPr="004D3DB4">
              <w:rPr>
                <w:sz w:val="22"/>
                <w:szCs w:val="22"/>
              </w:rPr>
              <w:t xml:space="preserve"> - prawne i jest zgodna z zapisami SWZ.</w:t>
            </w:r>
          </w:p>
        </w:tc>
      </w:tr>
    </w:tbl>
    <w:p w14:paraId="140DE81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1985"/>
        <w:gridCol w:w="1559"/>
        <w:gridCol w:w="1276"/>
        <w:gridCol w:w="1275"/>
        <w:gridCol w:w="993"/>
      </w:tblGrid>
      <w:tr w:rsidR="004D3DB4" w:rsidRPr="008567C7" w14:paraId="02940B7F" w14:textId="77777777" w:rsidTr="004D3DB4">
        <w:trPr>
          <w:trHeight w:val="510"/>
        </w:trPr>
        <w:tc>
          <w:tcPr>
            <w:tcW w:w="709" w:type="dxa"/>
            <w:vAlign w:val="center"/>
          </w:tcPr>
          <w:p w14:paraId="748DD6CE" w14:textId="77777777" w:rsidR="004D3DB4" w:rsidRPr="008567C7" w:rsidRDefault="004D3D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410" w:type="dxa"/>
            <w:vAlign w:val="center"/>
          </w:tcPr>
          <w:p w14:paraId="007680DF" w14:textId="1669F85E" w:rsidR="004D3DB4" w:rsidRPr="008567C7" w:rsidRDefault="004D3D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14:paraId="5D3A8B01" w14:textId="271B2F23" w:rsidR="004D3DB4" w:rsidRPr="008567C7" w:rsidRDefault="004D3D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oferty brutto (K-1)</w:t>
            </w:r>
          </w:p>
        </w:tc>
        <w:tc>
          <w:tcPr>
            <w:tcW w:w="1559" w:type="dxa"/>
            <w:vAlign w:val="center"/>
          </w:tcPr>
          <w:p w14:paraId="71FA55AF" w14:textId="77777777" w:rsidR="004D3DB4" w:rsidRDefault="004D3D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bCs/>
                <w:sz w:val="18"/>
                <w:szCs w:val="18"/>
              </w:rPr>
              <w:t>Parametry techniczne</w:t>
            </w:r>
          </w:p>
          <w:p w14:paraId="29F394B6" w14:textId="2E24C03A" w:rsidR="004D3DB4" w:rsidRPr="008567C7" w:rsidRDefault="004D3D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(K-2)</w:t>
            </w:r>
          </w:p>
        </w:tc>
        <w:tc>
          <w:tcPr>
            <w:tcW w:w="1276" w:type="dxa"/>
            <w:vAlign w:val="center"/>
          </w:tcPr>
          <w:p w14:paraId="4F9FFB91" w14:textId="77777777" w:rsidR="004D3DB4" w:rsidRDefault="004D3D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  <w:p w14:paraId="009CC5EA" w14:textId="16BF8BDC" w:rsidR="004D3DB4" w:rsidRPr="008567C7" w:rsidRDefault="004D3D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(K-3)</w:t>
            </w:r>
          </w:p>
        </w:tc>
        <w:tc>
          <w:tcPr>
            <w:tcW w:w="1275" w:type="dxa"/>
            <w:vAlign w:val="center"/>
          </w:tcPr>
          <w:p w14:paraId="4100AFB9" w14:textId="77777777" w:rsidR="004D3DB4" w:rsidRDefault="004D3D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  <w:p w14:paraId="1961538A" w14:textId="0C5A41F6" w:rsidR="004D3DB4" w:rsidRPr="008567C7" w:rsidRDefault="004D3DB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(K-4)</w:t>
            </w:r>
          </w:p>
        </w:tc>
        <w:tc>
          <w:tcPr>
            <w:tcW w:w="993" w:type="dxa"/>
            <w:vAlign w:val="center"/>
          </w:tcPr>
          <w:p w14:paraId="5109DDEF" w14:textId="77777777" w:rsidR="004D3DB4" w:rsidRPr="008567C7" w:rsidRDefault="004D3DB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D3DB4" w:rsidRPr="008567C7" w14:paraId="5C7CB254" w14:textId="77777777" w:rsidTr="004D3DB4">
        <w:tc>
          <w:tcPr>
            <w:tcW w:w="709" w:type="dxa"/>
            <w:vAlign w:val="center"/>
          </w:tcPr>
          <w:p w14:paraId="0489A94F" w14:textId="77777777" w:rsidR="004D3DB4" w:rsidRPr="008567C7" w:rsidRDefault="004D3DB4" w:rsidP="00A813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14:paraId="3030E896" w14:textId="15B479F1" w:rsidR="004D3DB4" w:rsidRPr="002B6761" w:rsidRDefault="004D3DB4" w:rsidP="00A8135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Simens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Healthcare </w:t>
            </w:r>
            <w:r w:rsidRPr="004F1709"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5F578564" w14:textId="2273637E" w:rsidR="004D3DB4" w:rsidRPr="008567C7" w:rsidRDefault="004D3DB4" w:rsidP="00A8135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Żupnicza 11</w:t>
            </w:r>
          </w:p>
          <w:p w14:paraId="3BA54627" w14:textId="3FAAE16E" w:rsidR="004D3DB4" w:rsidRPr="001B7815" w:rsidRDefault="004D3DB4" w:rsidP="00A8135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4F1709">
              <w:rPr>
                <w:rFonts w:ascii="Times New Roman" w:hAnsi="Times New Roman" w:cs="Times New Roman"/>
                <w:bCs/>
                <w:sz w:val="18"/>
                <w:szCs w:val="18"/>
              </w:rPr>
              <w:t>-821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F1709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14:paraId="4E8108DB" w14:textId="77777777" w:rsidR="004D3DB4" w:rsidRPr="008567C7" w:rsidRDefault="004D3DB4" w:rsidP="00A813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473D865C" w14:textId="221DD37B" w:rsidR="004D3DB4" w:rsidRPr="008567C7" w:rsidRDefault="004D3DB4" w:rsidP="00A813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29,06</w:t>
            </w:r>
          </w:p>
        </w:tc>
        <w:tc>
          <w:tcPr>
            <w:tcW w:w="1276" w:type="dxa"/>
            <w:vAlign w:val="center"/>
          </w:tcPr>
          <w:p w14:paraId="1E58583B" w14:textId="77777777" w:rsidR="004D3DB4" w:rsidRPr="008567C7" w:rsidRDefault="004D3DB4" w:rsidP="00A813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3E3D9CFC" w14:textId="77777777" w:rsidR="004D3DB4" w:rsidRPr="008567C7" w:rsidRDefault="004D3DB4" w:rsidP="00A813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70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696ED8B6" w14:textId="613AB87C" w:rsidR="004D3DB4" w:rsidRPr="008567C7" w:rsidRDefault="004D3DB4" w:rsidP="00A8135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89,06</w:t>
            </w:r>
          </w:p>
        </w:tc>
      </w:tr>
    </w:tbl>
    <w:p w14:paraId="36D2362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97456C0" w14:textId="36D27B9C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4D3DB4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5A46258A" w14:textId="77777777" w:rsidTr="00607F9B">
        <w:tc>
          <w:tcPr>
            <w:tcW w:w="779" w:type="dxa"/>
            <w:shd w:val="clear" w:color="auto" w:fill="FFFFFF"/>
            <w:vAlign w:val="center"/>
          </w:tcPr>
          <w:p w14:paraId="3F30E2C2" w14:textId="77777777" w:rsidR="008642B3" w:rsidRPr="004657DA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5178129A" w14:textId="0C983C88" w:rsidR="008642B3" w:rsidRPr="004657DA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 xml:space="preserve">azwa i adres </w:t>
            </w:r>
            <w:r w:rsidR="004D3DB4">
              <w:rPr>
                <w:bCs/>
                <w:sz w:val="22"/>
                <w:szCs w:val="22"/>
              </w:rPr>
              <w:t>W</w:t>
            </w:r>
            <w:r w:rsidR="008642B3" w:rsidRPr="004657DA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066E8DE4" w14:textId="77777777" w:rsidR="008642B3" w:rsidRPr="004657DA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78D9CA10" w14:textId="77777777" w:rsidTr="00F33C66">
        <w:tc>
          <w:tcPr>
            <w:tcW w:w="779" w:type="dxa"/>
            <w:vAlign w:val="center"/>
          </w:tcPr>
          <w:p w14:paraId="501B046F" w14:textId="77777777" w:rsidR="002B6761" w:rsidRPr="002B6761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37860658" w14:textId="77777777" w:rsidR="008642B3" w:rsidRPr="002B6761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BAE26A7" w14:textId="77777777" w:rsidR="008642B3" w:rsidRPr="002B6761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30D8F7C" w14:textId="77777777" w:rsidR="008642B3" w:rsidRPr="002B6761" w:rsidRDefault="008642B3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</w:t>
            </w:r>
          </w:p>
          <w:p w14:paraId="4A467870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0C874C37" w14:textId="77777777" w:rsidR="008642B3" w:rsidRPr="002B6761" w:rsidRDefault="008642B3" w:rsidP="002B6761">
            <w:pPr>
              <w:spacing w:after="40"/>
              <w:rPr>
                <w:sz w:val="22"/>
                <w:szCs w:val="22"/>
              </w:rPr>
            </w:pPr>
          </w:p>
          <w:p w14:paraId="3D838032" w14:textId="77777777" w:rsidR="008642B3" w:rsidRPr="002B6761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5629C817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BEDF300" w14:textId="77777777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28FF5E9" w14:textId="4756F556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264 ust. 1 ustawy </w:t>
      </w:r>
      <w:proofErr w:type="spellStart"/>
      <w:r w:rsidR="00D8427E">
        <w:rPr>
          <w:sz w:val="22"/>
          <w:szCs w:val="22"/>
        </w:rPr>
        <w:t>Pzp</w:t>
      </w:r>
      <w:proofErr w:type="spellEnd"/>
      <w:r w:rsidR="00D8427E">
        <w:rPr>
          <w:sz w:val="22"/>
          <w:szCs w:val="22"/>
        </w:rPr>
        <w:t>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4D3DB4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F1709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37D993E2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310B0D55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05BAC5E7" w14:textId="77777777" w:rsidR="004D3DB4" w:rsidRDefault="004D3DB4" w:rsidP="004D3DB4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946F2E0" w14:textId="77777777" w:rsidR="004D3DB4" w:rsidRDefault="004D3DB4" w:rsidP="004D3D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1E071E9" w14:textId="77777777" w:rsidR="004D3DB4" w:rsidRDefault="004D3DB4" w:rsidP="004D3D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A7EDF1E" w14:textId="77777777" w:rsidR="004D3DB4" w:rsidRDefault="004D3DB4" w:rsidP="004D3DB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1267EA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8A54A" w14:textId="77777777" w:rsidR="00622C90" w:rsidRDefault="00622C90">
      <w:r>
        <w:separator/>
      </w:r>
    </w:p>
  </w:endnote>
  <w:endnote w:type="continuationSeparator" w:id="0">
    <w:p w14:paraId="6D94E061" w14:textId="77777777" w:rsidR="00622C90" w:rsidRDefault="0062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93B3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1B3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07AB2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3D8A0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70CF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3A4BC" w14:textId="77777777" w:rsidR="00622C90" w:rsidRDefault="00622C90">
      <w:r>
        <w:separator/>
      </w:r>
    </w:p>
  </w:footnote>
  <w:footnote w:type="continuationSeparator" w:id="0">
    <w:p w14:paraId="45D7728E" w14:textId="77777777" w:rsidR="00622C90" w:rsidRDefault="00622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0742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09A0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06AF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C90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3DB4"/>
    <w:rsid w:val="004E324A"/>
    <w:rsid w:val="004E7234"/>
    <w:rsid w:val="004F1709"/>
    <w:rsid w:val="00537363"/>
    <w:rsid w:val="0054734E"/>
    <w:rsid w:val="00596FD7"/>
    <w:rsid w:val="005E5BFF"/>
    <w:rsid w:val="00607F9B"/>
    <w:rsid w:val="00622C90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F1AB82"/>
  <w15:chartTrackingRefBased/>
  <w15:docId w15:val="{BC609F40-67A0-4E08-8059-5C78F040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Małgorzata Watral-Duńska</cp:lastModifiedBy>
  <cp:revision>2</cp:revision>
  <cp:lastPrinted>2023-09-12T07:57:00Z</cp:lastPrinted>
  <dcterms:created xsi:type="dcterms:W3CDTF">2023-09-12T07:59:00Z</dcterms:created>
  <dcterms:modified xsi:type="dcterms:W3CDTF">2023-09-12T07:59:00Z</dcterms:modified>
</cp:coreProperties>
</file>