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4642E" w:rsidRPr="0064642E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4642E" w:rsidRPr="0064642E">
        <w:rPr>
          <w:rFonts w:ascii="Arial" w:hAnsi="Arial" w:cs="Arial"/>
          <w:b/>
          <w:sz w:val="24"/>
          <w:szCs w:val="24"/>
        </w:rPr>
        <w:t>RK-NZ.261.78.2023.JP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4642E" w:rsidRPr="0064642E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4642E" w:rsidRPr="0064642E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64642E" w:rsidRPr="0064642E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4642E" w:rsidRPr="0064642E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64642E" w:rsidRPr="0064642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642E" w:rsidRPr="0012157F" w:rsidTr="00D47198">
        <w:tc>
          <w:tcPr>
            <w:tcW w:w="9104" w:type="dxa"/>
            <w:shd w:val="clear" w:color="auto" w:fill="D9D9D9"/>
          </w:tcPr>
          <w:p w:rsidR="0064642E" w:rsidRPr="0012157F" w:rsidRDefault="0064642E" w:rsidP="00D471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4642E" w:rsidRDefault="0064642E" w:rsidP="00D471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4642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4642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4642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4642E" w:rsidRPr="00C86421" w:rsidRDefault="0064642E" w:rsidP="00D471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4642E" w:rsidRDefault="0064642E" w:rsidP="00D471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4642E" w:rsidRPr="00C86421" w:rsidRDefault="0064642E" w:rsidP="00D471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4642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4642E">
        <w:rPr>
          <w:rFonts w:ascii="Arial" w:hAnsi="Arial" w:cs="Arial"/>
          <w:b/>
          <w:sz w:val="24"/>
          <w:szCs w:val="24"/>
        </w:rPr>
        <w:t>Dostawa sprzętu komputerowego</w:t>
      </w:r>
      <w:r w:rsidR="00C46893">
        <w:rPr>
          <w:rFonts w:ascii="Arial" w:hAnsi="Arial" w:cs="Arial"/>
          <w:b/>
          <w:sz w:val="24"/>
          <w:szCs w:val="24"/>
        </w:rPr>
        <w:t xml:space="preserve"> (3 zadania)</w:t>
      </w:r>
      <w:bookmarkStart w:id="0" w:name="_GoBack"/>
      <w:bookmarkEnd w:id="0"/>
      <w:r w:rsidRPr="0064642E">
        <w:rPr>
          <w:rFonts w:ascii="Arial" w:hAnsi="Arial" w:cs="Arial"/>
          <w:b/>
          <w:sz w:val="24"/>
          <w:szCs w:val="24"/>
        </w:rPr>
        <w:t xml:space="preserve"> dla Katedry Inteligentnych Systemów Informatycznych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4642E" w:rsidRPr="0064642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251B5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D8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560F5C"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B00" w:rsidRDefault="00E97B00" w:rsidP="0038231F">
      <w:pPr>
        <w:spacing w:after="0" w:line="240" w:lineRule="auto"/>
      </w:pPr>
      <w:r>
        <w:separator/>
      </w:r>
    </w:p>
  </w:endnote>
  <w:endnote w:type="continuationSeparator" w:id="0">
    <w:p w:rsidR="00E97B00" w:rsidRDefault="00E97B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42E" w:rsidRDefault="006464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689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689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42E" w:rsidRDefault="006464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B00" w:rsidRDefault="00E97B00" w:rsidP="0038231F">
      <w:pPr>
        <w:spacing w:after="0" w:line="240" w:lineRule="auto"/>
      </w:pPr>
      <w:r>
        <w:separator/>
      </w:r>
    </w:p>
  </w:footnote>
  <w:footnote w:type="continuationSeparator" w:id="0">
    <w:p w:rsidR="00E97B00" w:rsidRDefault="00E97B0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42E" w:rsidRDefault="00646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42E" w:rsidRDefault="00646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42E" w:rsidRDefault="00646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B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51B5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42E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6893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7B0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CC17B8"/>
  <w15:docId w15:val="{887821F9-1AB1-4E75-8425-996DF9BE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068B6-A894-41D9-A6AD-58E2219E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2023-09-06T08:22:00Z</dcterms:created>
  <dcterms:modified xsi:type="dcterms:W3CDTF">2023-09-06T08:22:00Z</dcterms:modified>
</cp:coreProperties>
</file>