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F3C4E" w:rsidRPr="002F3C4E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F3C4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F3C4E">
        <w:rPr>
          <w:rFonts w:ascii="Arial" w:hAnsi="Arial" w:cs="Arial"/>
        </w:rPr>
        <w:t>Politechnika Częstochowska</w:t>
      </w:r>
    </w:p>
    <w:p w:rsidR="006676AE" w:rsidRPr="0012157F" w:rsidRDefault="002F3C4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F3C4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F3C4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F3C4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F3C4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F3C4E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3C4E" w:rsidRPr="0012157F" w:rsidTr="00D47198">
        <w:tc>
          <w:tcPr>
            <w:tcW w:w="9104" w:type="dxa"/>
            <w:shd w:val="clear" w:color="auto" w:fill="D9D9D9"/>
          </w:tcPr>
          <w:p w:rsidR="002F3C4E" w:rsidRPr="0012157F" w:rsidRDefault="002F3C4E" w:rsidP="00D4719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F3C4E" w:rsidRPr="00094F76" w:rsidRDefault="002F3C4E" w:rsidP="00D4719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F3C4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F3C4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F3C4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2F3C4E" w:rsidRPr="0017574D" w:rsidRDefault="002F3C4E" w:rsidP="00D4719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2F3C4E" w:rsidRDefault="002F3C4E" w:rsidP="00D4719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F3C4E" w:rsidRPr="002C3302" w:rsidRDefault="002F3C4E" w:rsidP="00D4719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F3C4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F3C4E">
        <w:rPr>
          <w:rFonts w:ascii="Arial" w:hAnsi="Arial" w:cs="Arial"/>
          <w:b/>
          <w:sz w:val="24"/>
          <w:szCs w:val="24"/>
        </w:rPr>
        <w:t>Dostawa sprzętu komputerowego</w:t>
      </w:r>
      <w:r w:rsidR="00C07D98">
        <w:rPr>
          <w:rFonts w:ascii="Arial" w:hAnsi="Arial" w:cs="Arial"/>
          <w:b/>
          <w:sz w:val="24"/>
          <w:szCs w:val="24"/>
        </w:rPr>
        <w:t xml:space="preserve"> (3 zadania)</w:t>
      </w:r>
      <w:bookmarkStart w:id="0" w:name="_GoBack"/>
      <w:bookmarkEnd w:id="0"/>
      <w:r w:rsidRPr="002F3C4E">
        <w:rPr>
          <w:rFonts w:ascii="Arial" w:hAnsi="Arial" w:cs="Arial"/>
          <w:b/>
          <w:sz w:val="24"/>
          <w:szCs w:val="24"/>
        </w:rPr>
        <w:t xml:space="preserve"> dla Katedry Inteligentnych Systemów Informatycznych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F3C4E" w:rsidRPr="002F3C4E">
        <w:rPr>
          <w:rFonts w:ascii="Arial" w:hAnsi="Arial" w:cs="Arial"/>
          <w:b/>
          <w:sz w:val="24"/>
          <w:szCs w:val="24"/>
        </w:rPr>
        <w:t>RK-NZ.261.78.2023.JP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F3C4E" w:rsidRPr="002F3C4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786" w:rsidRDefault="005F7786" w:rsidP="0038231F">
      <w:pPr>
        <w:spacing w:after="0" w:line="240" w:lineRule="auto"/>
      </w:pPr>
      <w:r>
        <w:separator/>
      </w:r>
    </w:p>
  </w:endnote>
  <w:endnote w:type="continuationSeparator" w:id="0">
    <w:p w:rsidR="005F7786" w:rsidRDefault="005F77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C4E" w:rsidRDefault="002F3C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07D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07D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C4E" w:rsidRDefault="002F3C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786" w:rsidRDefault="005F7786" w:rsidP="0038231F">
      <w:pPr>
        <w:spacing w:after="0" w:line="240" w:lineRule="auto"/>
      </w:pPr>
      <w:r>
        <w:separator/>
      </w:r>
    </w:p>
  </w:footnote>
  <w:footnote w:type="continuationSeparator" w:id="0">
    <w:p w:rsidR="005F7786" w:rsidRDefault="005F778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C4E" w:rsidRDefault="002F3C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C4E" w:rsidRDefault="002F3C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C4E" w:rsidRDefault="002F3C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78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3C4E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7786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07D98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398842"/>
  <w15:docId w15:val="{49C25BF6-5CC3-4F96-B5BE-70FE067D2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FBB55-085F-4033-804C-4B8C80F83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2023-09-06T08:22:00Z</dcterms:created>
  <dcterms:modified xsi:type="dcterms:W3CDTF">2023-09-06T08:22:00Z</dcterms:modified>
</cp:coreProperties>
</file>