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8739E" w:rsidRPr="0048739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739E" w:rsidRPr="00C14101" w:rsidTr="00D4719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8739E" w:rsidRPr="00C14101" w:rsidRDefault="0048739E" w:rsidP="00D4719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8739E" w:rsidRPr="00C14101" w:rsidRDefault="0048739E" w:rsidP="00D4719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739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8739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8739E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8739E" w:rsidRPr="00C14101" w:rsidRDefault="0048739E" w:rsidP="00D471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8739E" w:rsidRPr="00C14101" w:rsidRDefault="0048739E" w:rsidP="00D471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48739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739E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</w:t>
      </w:r>
      <w:r w:rsidR="00D458F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(3 zadania)</w:t>
      </w:r>
      <w:bookmarkStart w:id="0" w:name="_GoBack"/>
      <w:bookmarkEnd w:id="0"/>
      <w:r w:rsidRPr="0048739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dla Katedry Inteligentnych Systemów Informatycznych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8739E" w:rsidRPr="0048739E">
        <w:rPr>
          <w:rFonts w:ascii="Arial" w:eastAsia="Times New Roman" w:hAnsi="Arial" w:cs="Arial"/>
          <w:b/>
          <w:sz w:val="24"/>
          <w:szCs w:val="24"/>
          <w:lang w:eastAsia="pl-PL"/>
        </w:rPr>
        <w:t>RK-NZ.261.78.2023.JP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8739E" w:rsidRPr="0048739E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48739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415" w:rsidRDefault="00515415">
      <w:r>
        <w:separator/>
      </w:r>
    </w:p>
  </w:endnote>
  <w:endnote w:type="continuationSeparator" w:id="0">
    <w:p w:rsidR="00515415" w:rsidRDefault="0051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458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8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8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9E" w:rsidRDefault="00487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415" w:rsidRDefault="00515415">
      <w:r>
        <w:separator/>
      </w:r>
    </w:p>
  </w:footnote>
  <w:footnote w:type="continuationSeparator" w:id="0">
    <w:p w:rsidR="00515415" w:rsidRDefault="00515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9E" w:rsidRDefault="00487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9E" w:rsidRDefault="00487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9E" w:rsidRDefault="00487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41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739E"/>
    <w:rsid w:val="004B1027"/>
    <w:rsid w:val="004C55DE"/>
    <w:rsid w:val="004D5C77"/>
    <w:rsid w:val="00515415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112E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58F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29A47B"/>
  <w15:chartTrackingRefBased/>
  <w15:docId w15:val="{24E43FFB-1DF6-4070-99F2-69DE3925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498B8-FE8C-4545-9057-A4EC8FF3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222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2023-09-06T08:22:00Z</dcterms:created>
  <dcterms:modified xsi:type="dcterms:W3CDTF">2023-09-06T08:22:00Z</dcterms:modified>
</cp:coreProperties>
</file>