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7760" w14:textId="77777777" w:rsidR="000D27F8" w:rsidRPr="00240E71" w:rsidRDefault="000D27F8" w:rsidP="000D27F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F18616C"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416838D" w14:textId="77777777" w:rsidR="000D27F8" w:rsidRDefault="000D27F8" w:rsidP="000D27F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EC1A4B9" w14:textId="77777777" w:rsidR="000D27F8" w:rsidRPr="0022732C" w:rsidRDefault="000D27F8" w:rsidP="000D27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5D90149" w14:textId="77777777" w:rsidR="000D27F8" w:rsidRDefault="000D27F8" w:rsidP="000D27F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130A35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27B9868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A9278B7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02DE165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B2CB32A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CE21312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80277F3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1C07A06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015FC5D" w14:textId="77777777" w:rsidR="000D27F8" w:rsidRPr="0022732C" w:rsidRDefault="000D27F8" w:rsidP="000D27F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67F60DE" w14:textId="77777777" w:rsidR="000D27F8" w:rsidRDefault="000D27F8" w:rsidP="000D27F8">
      <w:pPr>
        <w:spacing w:line="360" w:lineRule="auto"/>
      </w:pPr>
      <w:r>
        <w:t>Do: Nazwa i siedziba Zamawiającego:</w:t>
      </w:r>
    </w:p>
    <w:p w14:paraId="2FB3D979" w14:textId="77777777" w:rsidR="000D27F8" w:rsidRPr="00C35C8C" w:rsidRDefault="000D27F8" w:rsidP="000D27F8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21AAD2F9" w14:textId="77777777" w:rsidR="000D27F8" w:rsidRPr="00C35C8C" w:rsidRDefault="000D27F8" w:rsidP="000D27F8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16C5008" w14:textId="77777777" w:rsidR="000D27F8" w:rsidRDefault="000D27F8" w:rsidP="000D27F8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234717E1" w14:textId="77777777" w:rsidR="000D27F8" w:rsidRDefault="000D27F8" w:rsidP="000D27F8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96BC576" w14:textId="77777777" w:rsidR="000D27F8" w:rsidRDefault="000D27F8" w:rsidP="000D27F8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36833EF2" w14:textId="77777777" w:rsidR="000D27F8" w:rsidRDefault="000D27F8" w:rsidP="000D27F8">
      <w:pPr>
        <w:ind w:firstLine="3969"/>
        <w:rPr>
          <w:b/>
        </w:rPr>
      </w:pPr>
    </w:p>
    <w:p w14:paraId="6412A626" w14:textId="06783AD5" w:rsidR="000D27F8" w:rsidRDefault="000D27F8" w:rsidP="000D27F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 150 szt. krzeseł o szerokości do 50 cm</w:t>
      </w:r>
      <w:r w:rsidRPr="002674A8">
        <w:rPr>
          <w:b/>
        </w:rPr>
        <w:t xml:space="preserve"> </w:t>
      </w:r>
      <w:r>
        <w:rPr>
          <w:b/>
        </w:rPr>
        <w:t>na</w:t>
      </w:r>
      <w:r w:rsidRPr="002674A8">
        <w:rPr>
          <w:b/>
        </w:rPr>
        <w:t xml:space="preserve"> potrzeb</w:t>
      </w:r>
      <w:r>
        <w:rPr>
          <w:b/>
        </w:rPr>
        <w:t>y miasteczka studenckiego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43</w:t>
      </w:r>
      <w:r>
        <w:rPr>
          <w:b/>
          <w:sz w:val="26"/>
        </w:rPr>
        <w:t xml:space="preserve">7/22 </w:t>
      </w:r>
      <w:r>
        <w:t>oferuję realizację przedmiotu zamówienia, zgodnie z zasadami określonymi w specyfikacji istotnych warunków zamówienia.</w:t>
      </w:r>
    </w:p>
    <w:p w14:paraId="3A7CF0A6" w14:textId="77777777" w:rsidR="000D27F8" w:rsidRDefault="000D27F8" w:rsidP="000D27F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D27F8" w:rsidRPr="002A16E2" w14:paraId="395A9FA5" w14:textId="77777777" w:rsidTr="003A18B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28D8E8" w14:textId="77777777" w:rsidR="000D27F8" w:rsidRPr="002A16E2" w:rsidRDefault="000D27F8" w:rsidP="003A18B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163CDC" w14:textId="77777777" w:rsidR="000D27F8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18299213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0DD5A7B1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8EDB09" w14:textId="77777777" w:rsidR="000D27F8" w:rsidRPr="0084309D" w:rsidRDefault="000D27F8" w:rsidP="003A18B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wyrób własny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75C8C6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0A45255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F77133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BEA824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A45353B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181590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3001C57" w14:textId="77777777" w:rsidR="000D27F8" w:rsidRPr="008A2B7D" w:rsidRDefault="000D27F8" w:rsidP="003A1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64C0614" w14:textId="77777777" w:rsidR="000D27F8" w:rsidRPr="008A2B7D" w:rsidRDefault="000D27F8" w:rsidP="003A18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920A40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6A0230D" w14:textId="77777777" w:rsidR="000D27F8" w:rsidRPr="008A2B7D" w:rsidRDefault="000D27F8" w:rsidP="003A18B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86D6F7C" w14:textId="77777777" w:rsidR="000D27F8" w:rsidRPr="008A2B7D" w:rsidRDefault="000D27F8" w:rsidP="003A18B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27F8" w:rsidRPr="002A16E2" w14:paraId="667071FD" w14:textId="77777777" w:rsidTr="003A18B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AB4E3D" w14:textId="77777777" w:rsidR="000D27F8" w:rsidRPr="002A16E2" w:rsidRDefault="000D27F8" w:rsidP="003A18B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E55713" w14:textId="77777777" w:rsidR="000D27F8" w:rsidRPr="002A16E2" w:rsidRDefault="000D27F8" w:rsidP="003A18B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4A305E" w14:textId="77777777" w:rsidR="000D27F8" w:rsidRPr="002A16E2" w:rsidRDefault="000D27F8" w:rsidP="003A18B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2E7665" w14:textId="77777777" w:rsidR="000D27F8" w:rsidRPr="002A16E2" w:rsidRDefault="000D27F8" w:rsidP="003A18B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80B810" w14:textId="77777777" w:rsidR="000D27F8" w:rsidRPr="002A16E2" w:rsidRDefault="000D27F8" w:rsidP="003A18B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222091" w14:textId="77777777" w:rsidR="000D27F8" w:rsidRPr="002A16E2" w:rsidRDefault="000D27F8" w:rsidP="003A18B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4843F3" w14:textId="77777777" w:rsidR="000D27F8" w:rsidRPr="002A16E2" w:rsidRDefault="000D27F8" w:rsidP="003A18B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163A2FD" w14:textId="77777777" w:rsidR="000D27F8" w:rsidRPr="002A16E2" w:rsidRDefault="000D27F8" w:rsidP="003A18B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27F8" w:rsidRPr="002A16E2" w14:paraId="7A17A838" w14:textId="77777777" w:rsidTr="003A18B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D1EBF4" w14:textId="77777777" w:rsidR="000D27F8" w:rsidRPr="002A16E2" w:rsidRDefault="000D27F8" w:rsidP="003A18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2626" w14:textId="0299D251" w:rsidR="000D27F8" w:rsidRPr="00A47B30" w:rsidRDefault="000D27F8" w:rsidP="003A18B6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krzesło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693A" w14:textId="77777777" w:rsidR="000D27F8" w:rsidRPr="00A47B30" w:rsidRDefault="000D27F8" w:rsidP="003A18B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C5B7" w14:textId="03DAA4D8" w:rsidR="000D27F8" w:rsidRPr="00F55968" w:rsidRDefault="000D27F8" w:rsidP="003A18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50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C9D6" w14:textId="77777777" w:rsidR="000D27F8" w:rsidRPr="002A16E2" w:rsidRDefault="000D27F8" w:rsidP="003A18B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CDBE" w14:textId="77777777" w:rsidR="000D27F8" w:rsidRPr="002A16E2" w:rsidRDefault="000D27F8" w:rsidP="003A18B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A1B1F0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341BB4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</w:tr>
      <w:tr w:rsidR="000D27F8" w:rsidRPr="002A16E2" w14:paraId="3B2CAE92" w14:textId="77777777" w:rsidTr="003A18B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9E8E22" w14:textId="77777777" w:rsidR="000D27F8" w:rsidRDefault="000D27F8" w:rsidP="003A18B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1BF6AD2" w14:textId="77777777" w:rsidR="000D27F8" w:rsidRDefault="000D27F8" w:rsidP="003A18B6">
            <w:pPr>
              <w:ind w:right="425"/>
              <w:rPr>
                <w:sz w:val="22"/>
                <w:szCs w:val="22"/>
              </w:rPr>
            </w:pPr>
          </w:p>
          <w:p w14:paraId="4771C42B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  <w:p w14:paraId="727F8334" w14:textId="77777777" w:rsidR="000D27F8" w:rsidRDefault="000D27F8" w:rsidP="003A18B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0D95D13" w14:textId="77777777" w:rsidR="000D27F8" w:rsidRPr="002A16E2" w:rsidRDefault="000D27F8" w:rsidP="003A18B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6D0E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68930A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DDE87B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</w:tr>
      <w:tr w:rsidR="000D27F8" w:rsidRPr="002A16E2" w14:paraId="611CADA0" w14:textId="77777777" w:rsidTr="003A18B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31E27E" w14:textId="77777777" w:rsidR="000D27F8" w:rsidRPr="002A16E2" w:rsidRDefault="000D27F8" w:rsidP="003A18B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0CAD23D" w14:textId="77777777" w:rsidR="000D27F8" w:rsidRPr="002A16E2" w:rsidRDefault="000D27F8" w:rsidP="003A18B6">
            <w:pPr>
              <w:rPr>
                <w:sz w:val="22"/>
                <w:szCs w:val="22"/>
              </w:rPr>
            </w:pPr>
          </w:p>
          <w:p w14:paraId="5FF05F86" w14:textId="77777777" w:rsidR="000D27F8" w:rsidRPr="002A16E2" w:rsidRDefault="000D27F8" w:rsidP="003A18B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38D9111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F68C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B90345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BF4090" w14:textId="77777777" w:rsidR="000D27F8" w:rsidRPr="002A16E2" w:rsidRDefault="000D27F8" w:rsidP="003A18B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43DC0BF" w14:textId="77777777" w:rsidR="000D27F8" w:rsidRPr="00FB1B4F" w:rsidRDefault="000D27F8" w:rsidP="000D27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0182F42" w14:textId="77777777" w:rsidR="000D27F8" w:rsidRPr="00FB1B4F" w:rsidRDefault="000D27F8" w:rsidP="000D27F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AD9E8F1" w14:textId="77777777" w:rsidR="000D27F8" w:rsidRPr="00FB1B4F" w:rsidRDefault="000D27F8" w:rsidP="000D27F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4CA4A08" w14:textId="77777777" w:rsidR="000D27F8" w:rsidRDefault="000D27F8" w:rsidP="000D27F8">
      <w:pPr>
        <w:pStyle w:val="Tekstpodstawowy"/>
      </w:pPr>
      <w:r>
        <w:t>Powyższa cena zawiera  podatek VAT w wysokości 23% tj.…………………….PLN</w:t>
      </w:r>
    </w:p>
    <w:p w14:paraId="1F86DEB7" w14:textId="4C55F387" w:rsidR="000D27F8" w:rsidRPr="000552C2" w:rsidRDefault="000D27F8" w:rsidP="000D27F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lastRenderedPageBreak/>
        <w:t xml:space="preserve">Termin realizacji zamówienia: do </w:t>
      </w:r>
      <w:r>
        <w:rPr>
          <w:b/>
        </w:rPr>
        <w:t>30</w:t>
      </w:r>
      <w:r>
        <w:rPr>
          <w:b/>
        </w:rPr>
        <w:t xml:space="preserve"> dni od daty podpisania umowy</w:t>
      </w:r>
      <w:r>
        <w:rPr>
          <w:b/>
          <w:bCs/>
        </w:rPr>
        <w:t xml:space="preserve"> </w:t>
      </w:r>
    </w:p>
    <w:p w14:paraId="141AC2BD" w14:textId="186C5C69" w:rsidR="000D27F8" w:rsidRDefault="000D27F8" w:rsidP="000D27F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………………….. miesięcy</w:t>
      </w:r>
      <w:r>
        <w:rPr>
          <w:b/>
          <w:bCs/>
        </w:rPr>
        <w:t xml:space="preserve">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61AD7F3C" w14:textId="77777777" w:rsidR="000D27F8" w:rsidRPr="00FE545C" w:rsidRDefault="000D27F8" w:rsidP="000D27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7F711F0" w14:textId="77777777" w:rsidR="000D27F8" w:rsidRPr="00FE545C" w:rsidRDefault="000D27F8" w:rsidP="000D27F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C7808AB" w14:textId="77777777" w:rsidR="000D27F8" w:rsidRDefault="000D27F8" w:rsidP="000D27F8">
      <w:pPr>
        <w:jc w:val="both"/>
        <w:rPr>
          <w:sz w:val="18"/>
          <w:szCs w:val="18"/>
        </w:rPr>
      </w:pPr>
    </w:p>
    <w:p w14:paraId="63F151D9" w14:textId="77777777" w:rsidR="000D27F8" w:rsidRPr="002A16E2" w:rsidRDefault="000D27F8" w:rsidP="000D27F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BDDE7D8" w14:textId="77777777" w:rsidR="000D27F8" w:rsidRPr="002A16E2" w:rsidRDefault="000D27F8" w:rsidP="000D27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4B142688" w14:textId="77777777" w:rsidR="000D27F8" w:rsidRDefault="000D27F8" w:rsidP="000D27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F16F9CF" w14:textId="77777777" w:rsidR="000D27F8" w:rsidRPr="003E2056" w:rsidRDefault="000D27F8" w:rsidP="000D27F8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F7A6234" w14:textId="77777777" w:rsidR="000D27F8" w:rsidRPr="002A16E2" w:rsidRDefault="000D27F8" w:rsidP="000D27F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5161CDC" w14:textId="77777777" w:rsidR="000D27F8" w:rsidRPr="002A16E2" w:rsidRDefault="000D27F8" w:rsidP="000D27F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5E1810" w14:textId="77777777" w:rsidR="000D27F8" w:rsidRPr="002A16E2" w:rsidRDefault="000D27F8" w:rsidP="000D27F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CDE61E" w14:textId="77777777" w:rsidR="000D27F8" w:rsidRPr="002A16E2" w:rsidRDefault="000D27F8" w:rsidP="000D27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27F8" w:rsidRPr="002A16E2" w14:paraId="4AF1B681" w14:textId="77777777" w:rsidTr="003A18B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1F19A" w14:textId="77777777" w:rsidR="000D27F8" w:rsidRPr="002A16E2" w:rsidRDefault="000D27F8" w:rsidP="003A18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E7F95" w14:textId="77777777" w:rsidR="000D27F8" w:rsidRPr="002A16E2" w:rsidRDefault="000D27F8" w:rsidP="003A18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2913A6B" w14:textId="77777777" w:rsidR="000D27F8" w:rsidRPr="002A16E2" w:rsidRDefault="000D27F8" w:rsidP="003A18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AD2B1" w14:textId="77777777" w:rsidR="000D27F8" w:rsidRPr="002A16E2" w:rsidRDefault="000D27F8" w:rsidP="003A18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27F8" w:rsidRPr="002A16E2" w14:paraId="073F81FA" w14:textId="77777777" w:rsidTr="003A18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3436A" w14:textId="77777777" w:rsidR="000D27F8" w:rsidRPr="002A16E2" w:rsidRDefault="000D27F8" w:rsidP="003A18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DF719" w14:textId="77777777" w:rsidR="000D27F8" w:rsidRPr="002A16E2" w:rsidRDefault="000D27F8" w:rsidP="003A18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D5FC3" w14:textId="77777777" w:rsidR="000D27F8" w:rsidRPr="002A16E2" w:rsidRDefault="000D27F8" w:rsidP="003A18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D27F8" w:rsidRPr="002A16E2" w14:paraId="2DF941B5" w14:textId="77777777" w:rsidTr="003A18B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A07E6" w14:textId="77777777" w:rsidR="000D27F8" w:rsidRPr="002A16E2" w:rsidRDefault="000D27F8" w:rsidP="003A18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DBF3F" w14:textId="77777777" w:rsidR="000D27F8" w:rsidRPr="002A16E2" w:rsidRDefault="000D27F8" w:rsidP="003A18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EB2AC" w14:textId="77777777" w:rsidR="000D27F8" w:rsidRPr="002A16E2" w:rsidRDefault="000D27F8" w:rsidP="003A18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E5A92B2" w14:textId="77777777" w:rsidR="000D27F8" w:rsidRPr="002A16E2" w:rsidRDefault="000D27F8" w:rsidP="000D27F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3BA9D9F" w14:textId="77777777" w:rsidR="000D27F8" w:rsidRPr="002A16E2" w:rsidRDefault="000D27F8" w:rsidP="000D27F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93D7FE8" w14:textId="77777777" w:rsidR="000D27F8" w:rsidRPr="002A16E2" w:rsidRDefault="000D27F8" w:rsidP="000D27F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760A207" w14:textId="77777777" w:rsidR="000D27F8" w:rsidRPr="002A16E2" w:rsidRDefault="000D27F8" w:rsidP="000D27F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134A99B" w14:textId="77777777" w:rsidR="000D27F8" w:rsidRPr="002A16E2" w:rsidRDefault="000D27F8" w:rsidP="000D27F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C5B6897" w14:textId="77777777" w:rsidR="000D27F8" w:rsidRPr="002A16E2" w:rsidRDefault="000D27F8" w:rsidP="000D27F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C8350F" w14:textId="77777777" w:rsidR="000D27F8" w:rsidRPr="002A16E2" w:rsidRDefault="000D27F8" w:rsidP="000D27F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0A84FE0" w14:textId="77777777" w:rsidR="000D27F8" w:rsidRPr="002A16E2" w:rsidRDefault="000D27F8" w:rsidP="000D27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40D0C87" w14:textId="77777777" w:rsidR="000D27F8" w:rsidRPr="002A16E2" w:rsidRDefault="000D27F8" w:rsidP="000D27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3A6942D" w14:textId="77777777" w:rsidR="000D27F8" w:rsidRPr="00F47191" w:rsidRDefault="000D27F8" w:rsidP="000D27F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88F4303" w14:textId="77777777" w:rsidR="000D27F8" w:rsidRPr="000A160D" w:rsidRDefault="000D27F8" w:rsidP="000D27F8"/>
    <w:p w14:paraId="4B0A9A90" w14:textId="77777777" w:rsidR="000D27F8" w:rsidRDefault="000D27F8" w:rsidP="000D27F8">
      <w:pPr>
        <w:rPr>
          <w:sz w:val="20"/>
          <w:szCs w:val="20"/>
        </w:rPr>
      </w:pPr>
    </w:p>
    <w:p w14:paraId="70D8634C" w14:textId="77777777" w:rsidR="000D27F8" w:rsidRPr="00463C91" w:rsidRDefault="000D27F8" w:rsidP="000D27F8"/>
    <w:p w14:paraId="38664469" w14:textId="77777777" w:rsidR="000D27F8" w:rsidRPr="00964642" w:rsidRDefault="000D27F8" w:rsidP="000D27F8"/>
    <w:p w14:paraId="465B35E7" w14:textId="77777777" w:rsidR="000D27F8" w:rsidRPr="00362BCB" w:rsidRDefault="000D27F8" w:rsidP="000D27F8"/>
    <w:p w14:paraId="342FBCE1" w14:textId="77777777" w:rsidR="000D27F8" w:rsidRPr="00C8481E" w:rsidRDefault="000D27F8" w:rsidP="000D27F8"/>
    <w:p w14:paraId="266DD50A" w14:textId="77777777" w:rsidR="000D27F8" w:rsidRPr="00E30660" w:rsidRDefault="000D27F8" w:rsidP="000D27F8"/>
    <w:p w14:paraId="5E92972E" w14:textId="77777777" w:rsidR="000D27F8" w:rsidRPr="007452E5" w:rsidRDefault="000D27F8" w:rsidP="000D27F8"/>
    <w:p w14:paraId="38BEA28B" w14:textId="77777777" w:rsidR="000D27F8" w:rsidRPr="005C55B9" w:rsidRDefault="000D27F8" w:rsidP="000D27F8"/>
    <w:p w14:paraId="6CE6073C" w14:textId="77777777" w:rsidR="00FE545C" w:rsidRPr="000D27F8" w:rsidRDefault="00FE545C" w:rsidP="000D27F8"/>
    <w:sectPr w:rsidR="00FE545C" w:rsidRPr="000D27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35DC7" w14:textId="77777777" w:rsidR="00FC3215" w:rsidRDefault="00FC3215">
      <w:r>
        <w:separator/>
      </w:r>
    </w:p>
  </w:endnote>
  <w:endnote w:type="continuationSeparator" w:id="0">
    <w:p w14:paraId="537C46D0" w14:textId="77777777" w:rsidR="00FC3215" w:rsidRDefault="00FC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969AA" w14:textId="77777777" w:rsidR="004C085C" w:rsidRDefault="004C08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5B6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99A4" w14:textId="77777777" w:rsidR="004C085C" w:rsidRDefault="004C08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EBA10" w14:textId="77777777" w:rsidR="00FC3215" w:rsidRDefault="00FC3215">
      <w:r>
        <w:separator/>
      </w:r>
    </w:p>
  </w:footnote>
  <w:footnote w:type="continuationSeparator" w:id="0">
    <w:p w14:paraId="5F451117" w14:textId="77777777" w:rsidR="00FC3215" w:rsidRDefault="00FC3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4CE0B" w14:textId="77777777" w:rsidR="004C085C" w:rsidRDefault="004C0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F8B4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B181A" w14:textId="77777777" w:rsidR="004C085C" w:rsidRDefault="004C0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70144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5747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1835475">
    <w:abstractNumId w:val="0"/>
  </w:num>
  <w:num w:numId="4" w16cid:durableId="778834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215"/>
    <w:rsid w:val="00012286"/>
    <w:rsid w:val="000704FC"/>
    <w:rsid w:val="00071CCC"/>
    <w:rsid w:val="000B731D"/>
    <w:rsid w:val="000D27F8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085C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321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99332BB"/>
  <w15:chartTrackingRefBased/>
  <w15:docId w15:val="{37D1D320-D7CD-4F2A-BE3E-9EB814E80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7F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542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2023-07-17T11:14:00Z</cp:lastPrinted>
  <dcterms:created xsi:type="dcterms:W3CDTF">2023-07-17T11:09:00Z</dcterms:created>
  <dcterms:modified xsi:type="dcterms:W3CDTF">2023-07-17T11:17:00Z</dcterms:modified>
</cp:coreProperties>
</file>