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954E7" w14:textId="2A81CF44" w:rsidR="0040228F" w:rsidRDefault="0040228F" w:rsidP="0040228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437</w:t>
      </w:r>
      <w:r>
        <w:rPr>
          <w:b/>
          <w:sz w:val="24"/>
        </w:rPr>
        <w:t>/23</w:t>
      </w:r>
    </w:p>
    <w:p w14:paraId="3F3B0F8A" w14:textId="77777777" w:rsidR="0040228F" w:rsidRDefault="0040228F" w:rsidP="004022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7CFF115" w14:textId="77777777" w:rsidR="0040228F" w:rsidRDefault="0040228F" w:rsidP="0040228F">
      <w:pPr>
        <w:jc w:val="center"/>
        <w:rPr>
          <w:b/>
          <w:sz w:val="28"/>
          <w:szCs w:val="28"/>
        </w:rPr>
      </w:pPr>
    </w:p>
    <w:p w14:paraId="5F608533" w14:textId="77777777" w:rsidR="0040228F" w:rsidRDefault="0040228F" w:rsidP="004022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4E2D5D0" w14:textId="77777777" w:rsidR="0040228F" w:rsidRDefault="0040228F" w:rsidP="0040228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D314FB2" w14:textId="77777777" w:rsidR="0040228F" w:rsidRDefault="0040228F" w:rsidP="0040228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CB5647" w14:textId="77777777" w:rsidR="0040228F" w:rsidRDefault="0040228F" w:rsidP="0040228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EB9A9DF" w14:textId="2ACEF313" w:rsidR="0040228F" w:rsidRDefault="0040228F" w:rsidP="0040228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1</w:t>
      </w:r>
      <w:r>
        <w:rPr>
          <w:b/>
        </w:rPr>
        <w:t>50</w:t>
      </w:r>
      <w:r>
        <w:rPr>
          <w:b/>
        </w:rPr>
        <w:t xml:space="preserve"> szt. </w:t>
      </w:r>
      <w:r>
        <w:rPr>
          <w:b/>
        </w:rPr>
        <w:t>krzeseł o szerokości do 50 cm</w:t>
      </w:r>
      <w:r>
        <w:rPr>
          <w:b/>
        </w:rPr>
        <w:t xml:space="preserve"> na potrzeby </w:t>
      </w:r>
      <w:r>
        <w:rPr>
          <w:b/>
        </w:rPr>
        <w:t>Miasteczka Studenckiego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3B6C62D" w14:textId="77777777" w:rsidR="0040228F" w:rsidRDefault="0040228F" w:rsidP="0040228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5DD70FB" w14:textId="77777777" w:rsidR="0040228F" w:rsidRDefault="0040228F" w:rsidP="0040228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B4435B5" w14:textId="77777777" w:rsidR="0040228F" w:rsidRDefault="0040228F" w:rsidP="0040228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2CD4982" w14:textId="77777777" w:rsidR="0040228F" w:rsidRDefault="0040228F" w:rsidP="0040228F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889B14F" w14:textId="77777777" w:rsidR="0040228F" w:rsidRDefault="0040228F" w:rsidP="0040228F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563D633" w14:textId="77777777" w:rsidR="0040228F" w:rsidRDefault="0040228F" w:rsidP="0040228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21D63B5" w14:textId="77777777" w:rsidR="0040228F" w:rsidRDefault="0040228F" w:rsidP="0040228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0228F" w14:paraId="50161629" w14:textId="77777777" w:rsidTr="00F403D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CFED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8147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53E3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0228F" w14:paraId="52940F24" w14:textId="77777777" w:rsidTr="00F403D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15E8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5E83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C3E6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</w:tr>
      <w:tr w:rsidR="0040228F" w14:paraId="24EE68E1" w14:textId="77777777" w:rsidTr="00F403D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5C7F3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7004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593D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</w:tr>
      <w:tr w:rsidR="0040228F" w14:paraId="19C0B972" w14:textId="77777777" w:rsidTr="00F403D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A52E8" w14:textId="77777777" w:rsidR="0040228F" w:rsidRDefault="0040228F" w:rsidP="00F403D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7FF2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55CE" w14:textId="77777777" w:rsidR="0040228F" w:rsidRDefault="0040228F" w:rsidP="00F403D7">
            <w:pPr>
              <w:widowControl w:val="0"/>
              <w:spacing w:line="360" w:lineRule="auto"/>
              <w:jc w:val="both"/>
            </w:pPr>
          </w:p>
        </w:tc>
      </w:tr>
    </w:tbl>
    <w:p w14:paraId="11971CC3" w14:textId="77777777" w:rsidR="0040228F" w:rsidRDefault="0040228F" w:rsidP="0040228F">
      <w:pPr>
        <w:widowControl w:val="0"/>
        <w:spacing w:line="360" w:lineRule="auto"/>
        <w:jc w:val="both"/>
      </w:pPr>
    </w:p>
    <w:p w14:paraId="6D373037" w14:textId="77777777" w:rsidR="0040228F" w:rsidRDefault="0040228F" w:rsidP="0040228F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941A3D7" w14:textId="77777777" w:rsidR="0040228F" w:rsidRDefault="0040228F" w:rsidP="0040228F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63764AA" w14:textId="77777777" w:rsidR="0040228F" w:rsidRDefault="0040228F" w:rsidP="0040228F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61DCDCF" w14:textId="77777777" w:rsidR="0040228F" w:rsidRDefault="0040228F" w:rsidP="0040228F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06D684C" w14:textId="77777777" w:rsidR="0040228F" w:rsidRDefault="0040228F" w:rsidP="0040228F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0470D3E" w14:textId="77777777" w:rsidR="0040228F" w:rsidRDefault="0040228F" w:rsidP="0040228F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0D3D113" w14:textId="77777777" w:rsidR="0040228F" w:rsidRDefault="0040228F" w:rsidP="0040228F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9089FAB" w14:textId="77777777" w:rsidR="0040228F" w:rsidRDefault="0040228F" w:rsidP="0040228F">
      <w:pPr>
        <w:rPr>
          <w:rFonts w:eastAsia="Times New Roman"/>
          <w:lang w:eastAsia="pl-PL"/>
        </w:rPr>
      </w:pPr>
    </w:p>
    <w:p w14:paraId="6AE22DD3" w14:textId="77777777" w:rsidR="0040228F" w:rsidRDefault="0040228F" w:rsidP="0040228F"/>
    <w:p w14:paraId="0204D52B" w14:textId="77777777" w:rsidR="0040228F" w:rsidRDefault="0040228F" w:rsidP="0040228F"/>
    <w:p w14:paraId="0E727A1D" w14:textId="77777777" w:rsidR="0040228F" w:rsidRDefault="0040228F" w:rsidP="0040228F"/>
    <w:p w14:paraId="58C35372" w14:textId="77777777" w:rsidR="0040228F" w:rsidRPr="00D54AE7" w:rsidRDefault="0040228F" w:rsidP="0040228F"/>
    <w:p w14:paraId="58653400" w14:textId="77777777" w:rsidR="0040228F" w:rsidRPr="007B5051" w:rsidRDefault="0040228F" w:rsidP="0040228F"/>
    <w:p w14:paraId="3D88B9F1" w14:textId="77777777" w:rsidR="0040228F" w:rsidRPr="00EE068C" w:rsidRDefault="0040228F" w:rsidP="0040228F"/>
    <w:p w14:paraId="41523981" w14:textId="77777777" w:rsidR="0040228F" w:rsidRPr="00047001" w:rsidRDefault="0040228F" w:rsidP="0040228F"/>
    <w:p w14:paraId="77AB1B13" w14:textId="521EE404" w:rsidR="00106AC7" w:rsidRPr="0040228F" w:rsidRDefault="00106AC7" w:rsidP="0040228F"/>
    <w:sectPr w:rsidR="00106AC7" w:rsidRPr="0040228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E7C8B" w14:textId="77777777" w:rsidR="006720D2" w:rsidRDefault="006720D2">
      <w:r>
        <w:separator/>
      </w:r>
    </w:p>
  </w:endnote>
  <w:endnote w:type="continuationSeparator" w:id="0">
    <w:p w14:paraId="65D91B4A" w14:textId="77777777" w:rsidR="006720D2" w:rsidRDefault="0067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9F11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13505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AD4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C6AABFA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7A85C09">
        <v:line id="_x0000_s1025" style="position:absolute;left:0;text-align:left;z-index:251657728" from="-3.85pt,8.7pt" to="455.15pt,8.7pt"/>
      </w:pict>
    </w:r>
  </w:p>
  <w:p w14:paraId="6354633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4CF6C" w14:textId="77777777" w:rsidR="00BE7966" w:rsidRDefault="00BE79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CB174" w14:textId="77777777" w:rsidR="006720D2" w:rsidRDefault="006720D2">
      <w:r>
        <w:separator/>
      </w:r>
    </w:p>
  </w:footnote>
  <w:footnote w:type="continuationSeparator" w:id="0">
    <w:p w14:paraId="73C9C65B" w14:textId="77777777" w:rsidR="006720D2" w:rsidRDefault="00672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4B91D" w14:textId="77777777" w:rsidR="00BE7966" w:rsidRDefault="00BE7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C54F1" w14:textId="77777777" w:rsidR="00BE7966" w:rsidRDefault="00BE7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53B7" w14:textId="77777777" w:rsidR="00BE7966" w:rsidRDefault="00BE79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7102444">
    <w:abstractNumId w:val="15"/>
  </w:num>
  <w:num w:numId="2" w16cid:durableId="214120911">
    <w:abstractNumId w:val="0"/>
  </w:num>
  <w:num w:numId="3" w16cid:durableId="2084329208">
    <w:abstractNumId w:val="13"/>
  </w:num>
  <w:num w:numId="4" w16cid:durableId="889071431">
    <w:abstractNumId w:val="8"/>
  </w:num>
  <w:num w:numId="5" w16cid:durableId="341933124">
    <w:abstractNumId w:val="7"/>
  </w:num>
  <w:num w:numId="6" w16cid:durableId="33386315">
    <w:abstractNumId w:val="1"/>
  </w:num>
  <w:num w:numId="7" w16cid:durableId="1403330921">
    <w:abstractNumId w:val="6"/>
  </w:num>
  <w:num w:numId="8" w16cid:durableId="1952392701">
    <w:abstractNumId w:val="3"/>
  </w:num>
  <w:num w:numId="9" w16cid:durableId="189148986">
    <w:abstractNumId w:val="2"/>
  </w:num>
  <w:num w:numId="10" w16cid:durableId="100957161">
    <w:abstractNumId w:val="5"/>
  </w:num>
  <w:num w:numId="11" w16cid:durableId="1517572686">
    <w:abstractNumId w:val="11"/>
  </w:num>
  <w:num w:numId="12" w16cid:durableId="1364330815">
    <w:abstractNumId w:val="4"/>
  </w:num>
  <w:num w:numId="13" w16cid:durableId="1550259785">
    <w:abstractNumId w:val="10"/>
  </w:num>
  <w:num w:numId="14" w16cid:durableId="327950506">
    <w:abstractNumId w:val="14"/>
  </w:num>
  <w:num w:numId="18" w16cid:durableId="19714008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0D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228F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720D2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7966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6937021"/>
  <w15:chartTrackingRefBased/>
  <w15:docId w15:val="{5F614ED7-C0A7-4096-99BB-837175D0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228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0228F"/>
  </w:style>
  <w:style w:type="paragraph" w:styleId="Akapitzlist">
    <w:name w:val="List Paragraph"/>
    <w:basedOn w:val="Normalny"/>
    <w:uiPriority w:val="34"/>
    <w:qFormat/>
    <w:rsid w:val="0040228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2023-07-17T11:22:00Z</cp:lastPrinted>
  <dcterms:created xsi:type="dcterms:W3CDTF">2023-07-17T11:19:00Z</dcterms:created>
  <dcterms:modified xsi:type="dcterms:W3CDTF">2023-07-17T11:22:00Z</dcterms:modified>
</cp:coreProperties>
</file>