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B09D0" w:rsidRDefault="00BB09D0" w:rsidP="00BB09D0">
      <w:pPr>
        <w:tabs>
          <w:tab w:val="right" w:pos="9000"/>
        </w:tabs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BB09D0" w:rsidRDefault="00BB09D0" w:rsidP="00BB09D0">
      <w:pPr>
        <w:tabs>
          <w:tab w:val="right" w:pos="9000"/>
        </w:tabs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BB09D0" w:rsidRDefault="00BB09D0" w:rsidP="00BB09D0">
      <w:pPr>
        <w:tabs>
          <w:tab w:val="right" w:pos="9000"/>
        </w:tabs>
        <w:rPr>
          <w:sz w:val="22"/>
        </w:rPr>
      </w:pPr>
      <w:r>
        <w:rPr>
          <w:sz w:val="22"/>
        </w:rPr>
        <w:t>ADRES:………………………………………………………………………………………….</w:t>
      </w:r>
    </w:p>
    <w:p w:rsidR="00BB09D0" w:rsidRDefault="00BB09D0" w:rsidP="00BB09D0">
      <w:pPr>
        <w:tabs>
          <w:tab w:val="right" w:pos="9000"/>
        </w:tabs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:rsidR="00BB09D0" w:rsidRDefault="00BB09D0" w:rsidP="00BB09D0">
      <w:pPr>
        <w:tabs>
          <w:tab w:val="right" w:pos="9000"/>
        </w:tabs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……………………………............................................................................</w:t>
      </w:r>
    </w:p>
    <w:p w:rsidR="00BB09D0" w:rsidRDefault="00BB09D0" w:rsidP="00BB09D0">
      <w:pPr>
        <w:tabs>
          <w:tab w:val="right" w:pos="9000"/>
        </w:tabs>
        <w:rPr>
          <w:sz w:val="22"/>
        </w:rPr>
      </w:pPr>
      <w:r>
        <w:rPr>
          <w:sz w:val="22"/>
        </w:rPr>
        <w:t>TEL.………………………………………………………………………………………………</w:t>
      </w:r>
    </w:p>
    <w:p w:rsidR="00BB09D0" w:rsidRDefault="00BB09D0" w:rsidP="00BB09D0">
      <w:pPr>
        <w:tabs>
          <w:tab w:val="right" w:pos="9000"/>
        </w:tabs>
        <w:rPr>
          <w:sz w:val="22"/>
        </w:rPr>
      </w:pPr>
      <w:r>
        <w:rPr>
          <w:sz w:val="22"/>
        </w:rPr>
        <w:t>FAX ……………………………………………………………………………………………..</w:t>
      </w:r>
    </w:p>
    <w:p w:rsidR="00BB09D0" w:rsidRDefault="00BB09D0" w:rsidP="00BB09D0">
      <w:pPr>
        <w:tabs>
          <w:tab w:val="right" w:pos="9000"/>
        </w:tabs>
        <w:rPr>
          <w:sz w:val="22"/>
        </w:rPr>
      </w:pPr>
      <w:r>
        <w:rPr>
          <w:sz w:val="22"/>
        </w:rPr>
        <w:t>E-MAIL…………………………………………………………………………………………..</w:t>
      </w:r>
    </w:p>
    <w:p w:rsidR="00BB09D0" w:rsidRDefault="00BB09D0" w:rsidP="00BB09D0">
      <w:pPr>
        <w:tabs>
          <w:tab w:val="right" w:pos="9000"/>
        </w:tabs>
        <w:rPr>
          <w:sz w:val="22"/>
        </w:rPr>
      </w:pPr>
      <w:r>
        <w:rPr>
          <w:sz w:val="22"/>
        </w:rPr>
        <w:t>NIP…………………………………. REGON:……………………………………………….....</w:t>
      </w:r>
    </w:p>
    <w:p w:rsidR="008D2AB8" w:rsidRPr="0022732C" w:rsidRDefault="00BB09D0" w:rsidP="00BB09D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…………………………………………………………………………….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F9136B" w:rsidRPr="00F9136B" w:rsidRDefault="00F9136B" w:rsidP="008D2AB8">
      <w:pPr>
        <w:ind w:right="-110"/>
        <w:rPr>
          <w:b/>
        </w:rPr>
      </w:pPr>
      <w:r w:rsidRPr="00F9136B">
        <w:rPr>
          <w:b/>
        </w:rPr>
        <w:t>Akademia Górniczo - Hutnicza</w:t>
      </w:r>
    </w:p>
    <w:p w:rsidR="00F9136B" w:rsidRPr="00F9136B" w:rsidRDefault="00F9136B" w:rsidP="008D2AB8">
      <w:pPr>
        <w:ind w:right="-110"/>
        <w:rPr>
          <w:b/>
        </w:rPr>
      </w:pPr>
      <w:r w:rsidRPr="00F9136B">
        <w:rPr>
          <w:b/>
        </w:rPr>
        <w:t>im. Stanisława Staszica w Krakowie</w:t>
      </w:r>
    </w:p>
    <w:p w:rsidR="008D2AB8" w:rsidRDefault="00F9136B" w:rsidP="008D2AB8">
      <w:pPr>
        <w:ind w:right="-110"/>
        <w:rPr>
          <w:b/>
        </w:rPr>
      </w:pPr>
      <w:r w:rsidRPr="00F9136B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F9136B" w:rsidP="008D2AB8">
      <w:pPr>
        <w:ind w:right="-110"/>
        <w:rPr>
          <w:b/>
        </w:rPr>
      </w:pPr>
      <w:r w:rsidRPr="00F9136B">
        <w:rPr>
          <w:b/>
        </w:rPr>
        <w:t>Al. Mickiewicza</w:t>
      </w:r>
      <w:r w:rsidR="008D2AB8">
        <w:rPr>
          <w:b/>
        </w:rPr>
        <w:t xml:space="preserve"> </w:t>
      </w:r>
      <w:r w:rsidRPr="00F9136B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F9136B" w:rsidP="008D2AB8">
      <w:pPr>
        <w:rPr>
          <w:b/>
        </w:rPr>
      </w:pPr>
      <w:r w:rsidRPr="00F9136B">
        <w:rPr>
          <w:b/>
        </w:rPr>
        <w:t>30-059</w:t>
      </w:r>
      <w:r w:rsidR="008D2AB8">
        <w:rPr>
          <w:b/>
        </w:rPr>
        <w:t xml:space="preserve"> </w:t>
      </w:r>
      <w:r w:rsidRPr="00F9136B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9136B" w:rsidRPr="00F9136B">
        <w:rPr>
          <w:b/>
        </w:rPr>
        <w:t xml:space="preserve">Dostawa Zintegrowanego modułu do analizy składu pierwiastkowego w technologii LIBS </w:t>
      </w:r>
      <w:r w:rsidR="00365721">
        <w:rPr>
          <w:b/>
        </w:rPr>
        <w:t xml:space="preserve">lub równoważnej </w:t>
      </w:r>
      <w:bookmarkStart w:id="0" w:name="_GoBack"/>
      <w:bookmarkEnd w:id="0"/>
      <w:r w:rsidR="00F9136B" w:rsidRPr="00F9136B">
        <w:rPr>
          <w:b/>
        </w:rPr>
        <w:t>z oprogramowaniem dla Wydziału Inżynierii Materiałowej i Ceramiki ramach Projektu POWR.03.05.00-00-00-Z309/18 - KC-zp.272-540/23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BB09D0" w:rsidRDefault="00BB09D0" w:rsidP="00BB09D0">
      <w:pPr>
        <w:pStyle w:val="Tekstpodstawowy"/>
        <w:spacing w:line="240" w:lineRule="auto"/>
      </w:pPr>
      <w:r>
        <w:t>Powyższa cena zawiera podatek VAT w wysokości .......... % tj.…………………….PLN</w:t>
      </w:r>
    </w:p>
    <w:p w:rsidR="00BB09D0" w:rsidRDefault="00BB09D0" w:rsidP="00BB09D0">
      <w:pPr>
        <w:pStyle w:val="Tekstpodstawowy"/>
        <w:spacing w:line="240" w:lineRule="auto"/>
      </w:pPr>
    </w:p>
    <w:p w:rsidR="00BB09D0" w:rsidRDefault="00BB09D0" w:rsidP="00BB09D0">
      <w:pPr>
        <w:pStyle w:val="Tekstpodstawowy"/>
        <w:spacing w:line="240" w:lineRule="auto"/>
      </w:pPr>
      <w:r>
        <w:t>Producent</w:t>
      </w:r>
      <w:r w:rsidR="00E53DDE">
        <w:t xml:space="preserve"> </w:t>
      </w:r>
      <w:r>
        <w:t xml:space="preserve">/model zaoferowanego urządzenia: </w:t>
      </w:r>
      <w:r>
        <w:rPr>
          <w:b w:val="0"/>
        </w:rPr>
        <w:t>…………</w:t>
      </w:r>
      <w:r w:rsidR="00E53DDE">
        <w:rPr>
          <w:b w:val="0"/>
        </w:rPr>
        <w:t>……………………….</w:t>
      </w:r>
      <w:r>
        <w:rPr>
          <w:b w:val="0"/>
        </w:rPr>
        <w:t>…………</w:t>
      </w:r>
    </w:p>
    <w:p w:rsidR="00BB09D0" w:rsidRDefault="00BB09D0" w:rsidP="00BB09D0">
      <w:pPr>
        <w:widowControl w:val="0"/>
        <w:ind w:right="1"/>
        <w:jc w:val="both"/>
        <w:rPr>
          <w:b/>
        </w:rPr>
      </w:pPr>
    </w:p>
    <w:p w:rsidR="00E53DDE" w:rsidRDefault="00BB09D0" w:rsidP="00BB09D0">
      <w:pPr>
        <w:widowControl w:val="0"/>
        <w:ind w:right="1"/>
        <w:jc w:val="both"/>
        <w:rPr>
          <w:bCs/>
        </w:rPr>
      </w:pPr>
      <w:r>
        <w:rPr>
          <w:b/>
        </w:rPr>
        <w:t xml:space="preserve">Termin realizacji umowy: </w:t>
      </w:r>
      <w:r>
        <w:rPr>
          <w:bCs/>
        </w:rPr>
        <w:t>do 7 dni od daty podpisania umowy</w:t>
      </w:r>
    </w:p>
    <w:p w:rsidR="00E53DDE" w:rsidRDefault="00E53DDE" w:rsidP="00BB09D0">
      <w:pPr>
        <w:widowControl w:val="0"/>
        <w:ind w:right="1"/>
        <w:jc w:val="both"/>
        <w:rPr>
          <w:b/>
        </w:rPr>
      </w:pPr>
    </w:p>
    <w:p w:rsidR="00BB09D0" w:rsidRDefault="00BB09D0" w:rsidP="00BB09D0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</w:t>
      </w:r>
      <w:r>
        <w:rPr>
          <w:b/>
          <w:bCs/>
        </w:rPr>
        <w:t>………… miesięcy</w:t>
      </w:r>
      <w:r>
        <w:t xml:space="preserve"> </w:t>
      </w:r>
      <w:r w:rsidRPr="00374CF2">
        <w:rPr>
          <w:highlight w:val="yellow"/>
        </w:rPr>
        <w:t>/kryterium oceny ofert/</w:t>
      </w:r>
    </w:p>
    <w:p w:rsidR="00BB09D0" w:rsidRDefault="00BB09D0" w:rsidP="00BB09D0">
      <w:pPr>
        <w:tabs>
          <w:tab w:val="left" w:pos="426"/>
        </w:tabs>
        <w:spacing w:after="120"/>
        <w:jc w:val="both"/>
        <w:rPr>
          <w:sz w:val="22"/>
        </w:rPr>
      </w:pPr>
    </w:p>
    <w:p w:rsidR="00BB09D0" w:rsidRDefault="00BB09D0" w:rsidP="00BB09D0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BB09D0" w:rsidRDefault="00BB09D0" w:rsidP="00BB09D0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>
        <w:rPr>
          <w:sz w:val="22"/>
        </w:rPr>
        <w:t xml:space="preserve">Termin płatności: </w:t>
      </w:r>
      <w:r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</w:t>
      </w:r>
      <w:r>
        <w:rPr>
          <w:b w:val="0"/>
          <w:bCs/>
          <w:sz w:val="22"/>
          <w:szCs w:val="22"/>
        </w:rPr>
        <w:lastRenderedPageBreak/>
        <w:t xml:space="preserve">wynagrodzenia nastąpi przelewem na rachunek Sprzedawcy zawarty na dzień zlecenia przelewu </w:t>
      </w:r>
      <w:r>
        <w:rPr>
          <w:b w:val="0"/>
          <w:bCs/>
          <w:sz w:val="22"/>
          <w:szCs w:val="22"/>
        </w:rPr>
        <w:br/>
        <w:t>w wykazie podmiotów o których mowa w art. 96b ust. 1) Ustawy o podatku od towarów i usług.</w:t>
      </w:r>
    </w:p>
    <w:p w:rsidR="00BB09D0" w:rsidRDefault="00BB09D0" w:rsidP="00BB09D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BB09D0" w:rsidRDefault="00BB09D0" w:rsidP="00BB09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BB09D0" w:rsidRDefault="00BB09D0" w:rsidP="00BB09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BB09D0" w:rsidRDefault="00BB09D0" w:rsidP="00BB09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BB09D0" w:rsidRDefault="00BB09D0" w:rsidP="00BB09D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B09D0" w:rsidRDefault="00BB09D0" w:rsidP="00BB09D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B09D0" w:rsidRDefault="00BB09D0" w:rsidP="00BB09D0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B09D0" w:rsidTr="00BB09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9D0" w:rsidRDefault="00BB09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9D0" w:rsidRDefault="00BB09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BB09D0" w:rsidRDefault="00BB09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9D0" w:rsidRDefault="00BB09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BB09D0" w:rsidTr="00BB09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9D0" w:rsidRDefault="00BB09D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9D0" w:rsidRDefault="00BB09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9D0" w:rsidRDefault="00BB09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B09D0" w:rsidTr="00BB09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9D0" w:rsidRDefault="00BB09D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9D0" w:rsidRDefault="00BB09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09D0" w:rsidRDefault="00BB09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BB09D0" w:rsidRDefault="00BB09D0" w:rsidP="00BB09D0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BB09D0" w:rsidTr="00BB09D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D0" w:rsidRDefault="00BB09D0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D0" w:rsidRDefault="00BB09D0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D0" w:rsidRDefault="00BB09D0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BB09D0" w:rsidTr="00BB09D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D0" w:rsidRDefault="00BB09D0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D0" w:rsidRDefault="00BB09D0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D0" w:rsidRDefault="00BB09D0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BB09D0" w:rsidTr="00BB09D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D0" w:rsidRDefault="00BB09D0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D0" w:rsidRDefault="00BB09D0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D0" w:rsidRDefault="00BB09D0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:rsidR="00BB09D0" w:rsidRDefault="00BB09D0" w:rsidP="00BB09D0">
      <w:pPr>
        <w:jc w:val="both"/>
        <w:rPr>
          <w:sz w:val="22"/>
          <w:szCs w:val="22"/>
        </w:rPr>
      </w:pPr>
    </w:p>
    <w:p w:rsidR="00BB09D0" w:rsidRDefault="00BB09D0" w:rsidP="00BB09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BB09D0" w:rsidRDefault="00BB09D0" w:rsidP="00BB09D0">
      <w:pPr>
        <w:keepNext/>
        <w:spacing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BB09D0" w:rsidRDefault="00BB09D0" w:rsidP="00BB09D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B09D0" w:rsidRDefault="00BB09D0" w:rsidP="00BB09D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BB09D0" w:rsidRDefault="00BB09D0" w:rsidP="00BB09D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B09D0" w:rsidRDefault="00BB09D0" w:rsidP="00BB09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B09D0" w:rsidRDefault="00BB09D0" w:rsidP="00BB09D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B09D0" w:rsidRDefault="00BB09D0" w:rsidP="00BB09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BB09D0" w:rsidRDefault="00BB09D0" w:rsidP="00BB09D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B09D0" w:rsidRDefault="00BB09D0" w:rsidP="00BB09D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B09D0" w:rsidRDefault="00BB09D0" w:rsidP="00BB09D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B09D0" w:rsidRDefault="00BB09D0" w:rsidP="00BB09D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B09D0" w:rsidRDefault="00BB09D0" w:rsidP="00BB09D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B09D0" w:rsidRDefault="00BB09D0" w:rsidP="00BB09D0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0CF0" w:rsidRDefault="00850CF0">
      <w:r>
        <w:separator/>
      </w:r>
    </w:p>
  </w:endnote>
  <w:endnote w:type="continuationSeparator" w:id="0">
    <w:p w:rsidR="00850CF0" w:rsidRDefault="00850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36B" w:rsidRDefault="00F913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36B" w:rsidRDefault="00F913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0CF0" w:rsidRDefault="00850CF0">
      <w:r>
        <w:separator/>
      </w:r>
    </w:p>
  </w:footnote>
  <w:footnote w:type="continuationSeparator" w:id="0">
    <w:p w:rsidR="00850CF0" w:rsidRDefault="00850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36B" w:rsidRDefault="00F913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365721">
    <w:pPr>
      <w:pStyle w:val="Nagwek"/>
      <w:rPr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36B" w:rsidRDefault="00F913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0CF0"/>
    <w:rsid w:val="00012286"/>
    <w:rsid w:val="000704FC"/>
    <w:rsid w:val="00071CCC"/>
    <w:rsid w:val="000731B3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65721"/>
    <w:rsid w:val="00374CF2"/>
    <w:rsid w:val="004B7300"/>
    <w:rsid w:val="004C6753"/>
    <w:rsid w:val="0050533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0CF0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B09D0"/>
    <w:rsid w:val="00C969A6"/>
    <w:rsid w:val="00CA7D36"/>
    <w:rsid w:val="00D24208"/>
    <w:rsid w:val="00D60C38"/>
    <w:rsid w:val="00D66893"/>
    <w:rsid w:val="00D90ACB"/>
    <w:rsid w:val="00DC1500"/>
    <w:rsid w:val="00E44371"/>
    <w:rsid w:val="00E53DDE"/>
    <w:rsid w:val="00E949B0"/>
    <w:rsid w:val="00EC0BEA"/>
    <w:rsid w:val="00F00591"/>
    <w:rsid w:val="00F51688"/>
    <w:rsid w:val="00F53146"/>
    <w:rsid w:val="00F91018"/>
    <w:rsid w:val="00F9136B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559B50D2"/>
  <w15:chartTrackingRefBased/>
  <w15:docId w15:val="{20646B37-3E0F-4078-AD58-2DB66219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B09D0"/>
    <w:pPr>
      <w:ind w:left="720"/>
      <w:contextualSpacing/>
    </w:pPr>
  </w:style>
  <w:style w:type="table" w:styleId="Tabela-Siatka">
    <w:name w:val="Table Grid"/>
    <w:basedOn w:val="Standardowy"/>
    <w:rsid w:val="00BB09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8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6367C-6B33-4EA4-B172-FCC79E6D9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551</Words>
  <Characters>4771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10</cp:revision>
  <cp:lastPrinted>1899-12-31T23:00:00Z</cp:lastPrinted>
  <dcterms:created xsi:type="dcterms:W3CDTF">2023-09-08T09:23:00Z</dcterms:created>
  <dcterms:modified xsi:type="dcterms:W3CDTF">2023-09-11T10:33:00Z</dcterms:modified>
</cp:coreProperties>
</file>