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972F4" w14:textId="77777777" w:rsidR="00D665F5" w:rsidRPr="00355C9D" w:rsidRDefault="009871E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871E3">
        <w:rPr>
          <w:rFonts w:ascii="Arial" w:hAnsi="Arial" w:cs="Arial"/>
          <w:sz w:val="24"/>
          <w:szCs w:val="24"/>
        </w:rPr>
        <w:t>Niepołomice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871E3">
        <w:rPr>
          <w:rFonts w:ascii="Arial" w:hAnsi="Arial" w:cs="Arial"/>
          <w:sz w:val="24"/>
          <w:szCs w:val="24"/>
        </w:rPr>
        <w:t>2023-09-11</w:t>
      </w:r>
    </w:p>
    <w:p w14:paraId="671BD0CE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1266AB2" w14:textId="77777777" w:rsidR="00D665F5" w:rsidRPr="00355C9D" w:rsidRDefault="009871E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871E3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29D7EBCF" w14:textId="77777777" w:rsidR="00D665F5" w:rsidRPr="00355C9D" w:rsidRDefault="009871E3" w:rsidP="00D665F5">
      <w:pPr>
        <w:rPr>
          <w:rFonts w:ascii="Arial" w:hAnsi="Arial" w:cs="Arial"/>
          <w:sz w:val="24"/>
          <w:szCs w:val="24"/>
        </w:rPr>
      </w:pPr>
      <w:r w:rsidRPr="009871E3">
        <w:rPr>
          <w:rFonts w:ascii="Arial" w:hAnsi="Arial" w:cs="Arial"/>
          <w:sz w:val="24"/>
          <w:szCs w:val="24"/>
        </w:rPr>
        <w:t>ul. Droga Królewska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871E3">
        <w:rPr>
          <w:rFonts w:ascii="Arial" w:hAnsi="Arial" w:cs="Arial"/>
          <w:sz w:val="24"/>
          <w:szCs w:val="24"/>
        </w:rPr>
        <w:t>27</w:t>
      </w:r>
    </w:p>
    <w:p w14:paraId="5B7E2011" w14:textId="77777777" w:rsidR="00D665F5" w:rsidRPr="00355C9D" w:rsidRDefault="009871E3" w:rsidP="00D665F5">
      <w:pPr>
        <w:rPr>
          <w:rFonts w:ascii="Arial" w:hAnsi="Arial" w:cs="Arial"/>
          <w:sz w:val="24"/>
          <w:szCs w:val="24"/>
        </w:rPr>
      </w:pPr>
      <w:r w:rsidRPr="009871E3">
        <w:rPr>
          <w:rFonts w:ascii="Arial" w:hAnsi="Arial" w:cs="Arial"/>
          <w:sz w:val="24"/>
          <w:szCs w:val="24"/>
        </w:rPr>
        <w:t>32-005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871E3">
        <w:rPr>
          <w:rFonts w:ascii="Arial" w:hAnsi="Arial" w:cs="Arial"/>
          <w:sz w:val="24"/>
          <w:szCs w:val="24"/>
        </w:rPr>
        <w:t>Niepołomice</w:t>
      </w:r>
    </w:p>
    <w:p w14:paraId="10A10B0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31307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331CF0B1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4A7743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BCE31AF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871E3" w:rsidRPr="009871E3">
        <w:rPr>
          <w:rFonts w:ascii="Arial" w:hAnsi="Arial" w:cs="Arial"/>
          <w:b/>
          <w:sz w:val="24"/>
          <w:szCs w:val="24"/>
        </w:rPr>
        <w:t>ZP.IN.271.3.2023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054F99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F7E8B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A7FD5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AFB1C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144D73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9015FB4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71E3" w:rsidRPr="009871E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871E3" w:rsidRPr="009871E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4C1467F" w14:textId="473B02C4" w:rsidR="00A80738" w:rsidRPr="00355C9D" w:rsidRDefault="009871E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871E3">
        <w:rPr>
          <w:rFonts w:ascii="Arial" w:hAnsi="Arial" w:cs="Arial"/>
          <w:b/>
          <w:szCs w:val="24"/>
        </w:rPr>
        <w:t xml:space="preserve">Dostawa wraz wymianą kotła gazowego modułowego dla budynku pływalni </w:t>
      </w:r>
      <w:r w:rsidR="005D3E47">
        <w:rPr>
          <w:rFonts w:ascii="Arial" w:hAnsi="Arial" w:cs="Arial"/>
          <w:b/>
          <w:szCs w:val="24"/>
        </w:rPr>
        <w:br/>
      </w:r>
      <w:r w:rsidRPr="009871E3">
        <w:rPr>
          <w:rFonts w:ascii="Arial" w:hAnsi="Arial" w:cs="Arial"/>
          <w:b/>
          <w:szCs w:val="24"/>
        </w:rPr>
        <w:t>w Niepołomicach</w:t>
      </w:r>
    </w:p>
    <w:p w14:paraId="15BA4DBB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871E3" w:rsidRPr="009871E3">
        <w:rPr>
          <w:rFonts w:ascii="Arial" w:hAnsi="Arial" w:cs="Arial"/>
          <w:sz w:val="24"/>
          <w:szCs w:val="24"/>
        </w:rPr>
        <w:t>(</w:t>
      </w:r>
      <w:proofErr w:type="spellStart"/>
      <w:r w:rsidR="009871E3" w:rsidRPr="009871E3">
        <w:rPr>
          <w:rFonts w:ascii="Arial" w:hAnsi="Arial" w:cs="Arial"/>
          <w:sz w:val="24"/>
          <w:szCs w:val="24"/>
        </w:rPr>
        <w:t>t.j</w:t>
      </w:r>
      <w:proofErr w:type="spellEnd"/>
      <w:r w:rsidR="009871E3" w:rsidRPr="009871E3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744BF60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871E3" w:rsidRPr="009871E3">
        <w:rPr>
          <w:rFonts w:ascii="Arial" w:hAnsi="Arial" w:cs="Arial"/>
          <w:sz w:val="24"/>
          <w:szCs w:val="24"/>
        </w:rPr>
        <w:t>11/09/2023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871E3" w:rsidRPr="009871E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783C042" w14:textId="77777777" w:rsidTr="003F57CD">
        <w:tc>
          <w:tcPr>
            <w:tcW w:w="993" w:type="dxa"/>
            <w:shd w:val="clear" w:color="auto" w:fill="auto"/>
            <w:vAlign w:val="center"/>
          </w:tcPr>
          <w:p w14:paraId="136E8172" w14:textId="77777777" w:rsidR="00D665F5" w:rsidRPr="0000438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68B567" w14:textId="77777777" w:rsidR="00D665F5" w:rsidRPr="0000438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0043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438D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3F2BA" w14:textId="77777777" w:rsidR="00D665F5" w:rsidRPr="0000438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Cena oferty</w:t>
            </w:r>
            <w:r w:rsidR="0000438D" w:rsidRPr="0000438D">
              <w:rPr>
                <w:rFonts w:ascii="Arial" w:hAnsi="Arial" w:cs="Arial"/>
                <w:sz w:val="22"/>
                <w:szCs w:val="22"/>
              </w:rPr>
              <w:t xml:space="preserve"> [zł brutto]</w:t>
            </w:r>
          </w:p>
        </w:tc>
      </w:tr>
      <w:tr w:rsidR="009871E3" w:rsidRPr="00355C9D" w14:paraId="283548F8" w14:textId="77777777" w:rsidTr="002C0449">
        <w:tc>
          <w:tcPr>
            <w:tcW w:w="993" w:type="dxa"/>
            <w:shd w:val="clear" w:color="auto" w:fill="auto"/>
            <w:vAlign w:val="center"/>
          </w:tcPr>
          <w:p w14:paraId="04737308" w14:textId="77777777" w:rsidR="009871E3" w:rsidRPr="0000438D" w:rsidRDefault="009871E3" w:rsidP="002C0449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C109F38" w14:textId="77777777" w:rsidR="009871E3" w:rsidRPr="0000438D" w:rsidRDefault="009871E3" w:rsidP="002C0449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INERGIS S.A.</w:t>
            </w:r>
          </w:p>
          <w:p w14:paraId="04B912B8" w14:textId="77777777" w:rsidR="009871E3" w:rsidRPr="0000438D" w:rsidRDefault="0000438D" w:rsidP="002C0449">
            <w:pPr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9871E3" w:rsidRPr="0000438D">
              <w:rPr>
                <w:rFonts w:ascii="Arial" w:hAnsi="Arial" w:cs="Arial"/>
                <w:sz w:val="22"/>
                <w:szCs w:val="22"/>
              </w:rPr>
              <w:t xml:space="preserve">Kisielewskiego  18/28B </w:t>
            </w:r>
          </w:p>
          <w:p w14:paraId="4B0FDB7C" w14:textId="77777777" w:rsidR="009871E3" w:rsidRPr="0000438D" w:rsidRDefault="009871E3" w:rsidP="002C0449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>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63F831" w14:textId="77777777" w:rsidR="009871E3" w:rsidRPr="0000438D" w:rsidRDefault="009871E3" w:rsidP="002C0449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438D">
              <w:rPr>
                <w:rFonts w:ascii="Arial" w:hAnsi="Arial" w:cs="Arial"/>
                <w:sz w:val="22"/>
                <w:szCs w:val="22"/>
              </w:rPr>
              <w:t xml:space="preserve">485 850.00 </w:t>
            </w:r>
          </w:p>
        </w:tc>
      </w:tr>
    </w:tbl>
    <w:p w14:paraId="1F3D0B6B" w14:textId="77777777" w:rsidR="0000438D" w:rsidRDefault="0000438D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355B7E0" w14:textId="77777777" w:rsidR="0000438D" w:rsidRPr="0000438D" w:rsidRDefault="0000438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7BBF8E" w14:textId="77777777" w:rsidR="00577BC6" w:rsidRPr="0000438D" w:rsidRDefault="00577BC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8706062" w14:textId="3822D042" w:rsidR="00A80738" w:rsidRPr="0000438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0438D">
        <w:rPr>
          <w:rFonts w:ascii="Arial" w:hAnsi="Arial" w:cs="Arial"/>
          <w:i/>
          <w:sz w:val="22"/>
          <w:szCs w:val="22"/>
        </w:rPr>
        <w:t>Zamawiający</w:t>
      </w:r>
    </w:p>
    <w:sectPr w:rsidR="00A80738" w:rsidRPr="000043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4C556" w14:textId="77777777" w:rsidR="00A01824" w:rsidRDefault="00A01824">
      <w:r>
        <w:separator/>
      </w:r>
    </w:p>
  </w:endnote>
  <w:endnote w:type="continuationSeparator" w:id="0">
    <w:p w14:paraId="4323853A" w14:textId="77777777" w:rsidR="00A01824" w:rsidRDefault="00A0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A19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B87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8EE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D34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7AC7A" w14:textId="77777777" w:rsidR="009F189D" w:rsidRDefault="009F189D">
    <w:pPr>
      <w:pStyle w:val="Stopka"/>
      <w:tabs>
        <w:tab w:val="clear" w:pos="4536"/>
      </w:tabs>
      <w:jc w:val="center"/>
    </w:pPr>
  </w:p>
  <w:p w14:paraId="5710AB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94833" w14:textId="77777777" w:rsidR="00A01824" w:rsidRDefault="00A01824">
      <w:r>
        <w:separator/>
      </w:r>
    </w:p>
  </w:footnote>
  <w:footnote w:type="continuationSeparator" w:id="0">
    <w:p w14:paraId="35B8E3EB" w14:textId="77777777" w:rsidR="00A01824" w:rsidRDefault="00A01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7347F" w14:textId="77777777" w:rsidR="009871E3" w:rsidRDefault="00987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250C1" w14:textId="77777777" w:rsidR="009871E3" w:rsidRDefault="00987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62DC" w14:textId="77777777" w:rsidR="009871E3" w:rsidRDefault="009871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824"/>
    <w:rsid w:val="0000438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E47"/>
    <w:rsid w:val="00601802"/>
    <w:rsid w:val="0069085C"/>
    <w:rsid w:val="00843263"/>
    <w:rsid w:val="00861E75"/>
    <w:rsid w:val="008A26A5"/>
    <w:rsid w:val="009871E3"/>
    <w:rsid w:val="009D19BD"/>
    <w:rsid w:val="009F189D"/>
    <w:rsid w:val="00A0182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032F5"/>
  <w15:chartTrackingRefBased/>
  <w15:docId w15:val="{161130EA-6233-42A1-8108-CA92DFEF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dcterms:created xsi:type="dcterms:W3CDTF">2023-09-11T08:46:00Z</dcterms:created>
  <dcterms:modified xsi:type="dcterms:W3CDTF">2023-09-11T10:55:00Z</dcterms:modified>
</cp:coreProperties>
</file>