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77777777" w:rsidR="00BC121E" w:rsidRPr="007476C0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1FB1C984" w14:textId="77777777" w:rsidR="009D4E81" w:rsidRDefault="009D4E81" w:rsidP="009D4E81">
      <w:pPr>
        <w:tabs>
          <w:tab w:val="center" w:pos="4536"/>
          <w:tab w:val="right" w:pos="9072"/>
        </w:tabs>
        <w:spacing w:after="24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9D4E81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Zakup i dostawa odczynników laboratoryjnych wraz z dzierżawą analizatora do elektroforezy żelowej i wykrywania prążków oligoklonalnych dla Pracowni Wirusologii  </w:t>
      </w:r>
    </w:p>
    <w:p w14:paraId="1694D1E0" w14:textId="37DAFFCA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9D4E81">
        <w:rPr>
          <w:rFonts w:ascii="Arial" w:eastAsia="Times New Roman" w:hAnsi="Arial" w:cs="Arial"/>
          <w:b/>
          <w:sz w:val="18"/>
          <w:szCs w:val="18"/>
          <w:lang w:eastAsia="pl-PL"/>
        </w:rPr>
        <w:t>40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/2023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77777777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7777777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233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2023-08-25T08:16:00Z</dcterms:created>
  <dcterms:modified xsi:type="dcterms:W3CDTF">2023-08-25T08:17:00Z</dcterms:modified>
</cp:coreProperties>
</file>