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606D1" w:rsidRPr="005606D1" w:rsidRDefault="005606D1" w:rsidP="008D2AB8">
      <w:pPr>
        <w:ind w:right="-110"/>
        <w:rPr>
          <w:b/>
        </w:rPr>
      </w:pPr>
      <w:r w:rsidRPr="005606D1">
        <w:rPr>
          <w:b/>
        </w:rPr>
        <w:t>Akademia Górniczo - Hutnicza</w:t>
      </w:r>
    </w:p>
    <w:p w:rsidR="005606D1" w:rsidRPr="005606D1" w:rsidRDefault="005606D1" w:rsidP="008D2AB8">
      <w:pPr>
        <w:ind w:right="-110"/>
        <w:rPr>
          <w:b/>
        </w:rPr>
      </w:pPr>
      <w:r w:rsidRPr="005606D1">
        <w:rPr>
          <w:b/>
        </w:rPr>
        <w:t>im. Stanisława Staszica w Krakowie</w:t>
      </w:r>
    </w:p>
    <w:p w:rsidR="008D2AB8" w:rsidRDefault="005606D1" w:rsidP="008D2AB8">
      <w:pPr>
        <w:ind w:right="-110"/>
        <w:rPr>
          <w:b/>
        </w:rPr>
      </w:pPr>
      <w:r w:rsidRPr="005606D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606D1" w:rsidP="008D2AB8">
      <w:pPr>
        <w:ind w:right="-110"/>
        <w:rPr>
          <w:b/>
        </w:rPr>
      </w:pPr>
      <w:r w:rsidRPr="005606D1">
        <w:rPr>
          <w:b/>
        </w:rPr>
        <w:t>Al. Mickiewicza</w:t>
      </w:r>
      <w:r w:rsidR="008D2AB8">
        <w:rPr>
          <w:b/>
        </w:rPr>
        <w:t xml:space="preserve"> </w:t>
      </w:r>
      <w:r w:rsidRPr="005606D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606D1" w:rsidP="008D2AB8">
      <w:pPr>
        <w:rPr>
          <w:b/>
        </w:rPr>
      </w:pPr>
      <w:r w:rsidRPr="005606D1">
        <w:rPr>
          <w:b/>
        </w:rPr>
        <w:t>30-059</w:t>
      </w:r>
      <w:r w:rsidR="008D2AB8">
        <w:rPr>
          <w:b/>
        </w:rPr>
        <w:t xml:space="preserve"> </w:t>
      </w:r>
      <w:r w:rsidRPr="005606D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606D1" w:rsidRPr="005606D1">
        <w:rPr>
          <w:b/>
        </w:rPr>
        <w:t xml:space="preserve">Dostawa 8 szt. komputerów </w:t>
      </w:r>
      <w:proofErr w:type="spellStart"/>
      <w:r w:rsidR="005606D1" w:rsidRPr="005606D1">
        <w:rPr>
          <w:b/>
        </w:rPr>
        <w:t>all</w:t>
      </w:r>
      <w:proofErr w:type="spellEnd"/>
      <w:r w:rsidR="005606D1" w:rsidRPr="005606D1">
        <w:rPr>
          <w:b/>
        </w:rPr>
        <w:t xml:space="preserve"> in one - KC-zp.272-502/23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FE545C" w:rsidRDefault="00FE545C" w:rsidP="00FE545C">
      <w:pPr>
        <w:jc w:val="right"/>
        <w:rPr>
          <w:sz w:val="20"/>
          <w:szCs w:val="20"/>
        </w:rPr>
      </w:pPr>
    </w:p>
    <w:p w:rsidR="00EE236A" w:rsidRDefault="00EE236A" w:rsidP="00EE236A">
      <w:pPr>
        <w:jc w:val="both"/>
        <w:rPr>
          <w:sz w:val="20"/>
          <w:szCs w:val="20"/>
        </w:rPr>
      </w:pPr>
    </w:p>
    <w:p w:rsidR="0000162B" w:rsidRDefault="0000162B" w:rsidP="000016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..............................................PLN</w:t>
      </w:r>
    </w:p>
    <w:p w:rsidR="0000162B" w:rsidRDefault="0000162B" w:rsidP="0000162B">
      <w:pPr>
        <w:widowControl w:val="0"/>
        <w:spacing w:line="264" w:lineRule="auto"/>
        <w:ind w:right="1"/>
        <w:rPr>
          <w:b/>
        </w:rPr>
      </w:pPr>
    </w:p>
    <w:p w:rsidR="0000162B" w:rsidRDefault="0000162B" w:rsidP="000016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…. .......................................PLN</w:t>
      </w:r>
    </w:p>
    <w:p w:rsidR="0000162B" w:rsidRDefault="0000162B" w:rsidP="0000162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00162B" w:rsidRDefault="0000162B" w:rsidP="0000162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00162B" w:rsidRDefault="0000162B" w:rsidP="0000162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00162B" w:rsidRDefault="0000162B" w:rsidP="0000162B">
      <w:pPr>
        <w:pStyle w:val="Tekstpodstawowy"/>
      </w:pPr>
      <w:r>
        <w:t>Powyższa cena zawiera podatek VAT w wysokości 23 % tj.…………………….PLN</w:t>
      </w:r>
    </w:p>
    <w:p w:rsidR="0000162B" w:rsidRDefault="0000162B" w:rsidP="0000162B">
      <w:pPr>
        <w:pStyle w:val="Tekstpodstawowy"/>
      </w:pPr>
      <w:r>
        <w:t>Producent/model zaoferowan</w:t>
      </w:r>
      <w:r w:rsidR="003D3C6F">
        <w:t>ych</w:t>
      </w:r>
      <w:r>
        <w:t xml:space="preserve"> komputer</w:t>
      </w:r>
      <w:r w:rsidR="003D3C6F">
        <w:t>ów</w:t>
      </w:r>
      <w:bookmarkStart w:id="0" w:name="_GoBack"/>
      <w:bookmarkEnd w:id="0"/>
      <w:r>
        <w:t xml:space="preserve">  </w:t>
      </w:r>
      <w:r>
        <w:rPr>
          <w:b w:val="0"/>
        </w:rPr>
        <w:t>…………………………………………..</w:t>
      </w:r>
    </w:p>
    <w:p w:rsidR="0000162B" w:rsidRDefault="0000162B" w:rsidP="0000162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3 dni </w:t>
      </w:r>
      <w:r w:rsidR="004307A2">
        <w:t xml:space="preserve">robocze </w:t>
      </w:r>
      <w:r>
        <w:t xml:space="preserve">od daty otrzymania zamówienia potwierdzonego przez </w:t>
      </w:r>
      <w:proofErr w:type="spellStart"/>
      <w:r>
        <w:t>MEiN</w:t>
      </w:r>
      <w:proofErr w:type="spellEnd"/>
    </w:p>
    <w:p w:rsidR="0000162B" w:rsidRDefault="0000162B" w:rsidP="0000162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712B2F">
        <w:rPr>
          <w:b/>
        </w:rPr>
        <w:t xml:space="preserve">producenta </w:t>
      </w:r>
      <w:r>
        <w:rPr>
          <w:b/>
        </w:rPr>
        <w:t>wynosi:</w:t>
      </w:r>
      <w:r>
        <w:t xml:space="preserve"> …… miesięcy (</w:t>
      </w:r>
      <w:r>
        <w:rPr>
          <w:i/>
          <w:highlight w:val="yellow"/>
        </w:rPr>
        <w:t>kryterium oceny ofert)</w:t>
      </w:r>
    </w:p>
    <w:p w:rsidR="0000162B" w:rsidRDefault="0000162B" w:rsidP="0000162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00162B" w:rsidRDefault="0000162B" w:rsidP="0000162B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>
        <w:rPr>
          <w:sz w:val="22"/>
        </w:rPr>
        <w:lastRenderedPageBreak/>
        <w:t xml:space="preserve">przelewu w wykazie podmiotów o których mowa w art. 96b ust. 1) Ustawy </w:t>
      </w:r>
      <w:r>
        <w:rPr>
          <w:sz w:val="22"/>
        </w:rPr>
        <w:br/>
        <w:t>o podatku od towarów i usług.</w:t>
      </w:r>
    </w:p>
    <w:p w:rsidR="00FD3B39" w:rsidRDefault="00FD3B39" w:rsidP="00FD3B39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komputery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FD3B39" w:rsidRDefault="00FD3B39" w:rsidP="00FD3B39">
      <w:pPr>
        <w:jc w:val="both"/>
        <w:rPr>
          <w:i/>
          <w:iCs/>
          <w:sz w:val="22"/>
          <w:szCs w:val="22"/>
        </w:rPr>
      </w:pPr>
    </w:p>
    <w:p w:rsidR="00FD3B39" w:rsidRDefault="00FD3B39" w:rsidP="00FD3B39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FD3B39" w:rsidRDefault="00FD3B39" w:rsidP="0000162B">
      <w:pPr>
        <w:tabs>
          <w:tab w:val="left" w:pos="426"/>
        </w:tabs>
        <w:spacing w:after="120"/>
        <w:jc w:val="both"/>
        <w:rPr>
          <w:sz w:val="22"/>
        </w:rPr>
      </w:pPr>
    </w:p>
    <w:p w:rsidR="0000162B" w:rsidRDefault="0000162B" w:rsidP="0000162B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0162B" w:rsidRDefault="0000162B" w:rsidP="000016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00162B" w:rsidRDefault="0000162B" w:rsidP="000016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00162B" w:rsidRDefault="0000162B" w:rsidP="00001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0162B" w:rsidRDefault="0000162B" w:rsidP="000016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0162B" w:rsidRDefault="0000162B" w:rsidP="000016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0162B" w:rsidRDefault="0000162B" w:rsidP="000016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162B" w:rsidTr="0000162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162B" w:rsidRDefault="0000162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162B" w:rsidRDefault="0000162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00162B" w:rsidRDefault="0000162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162B" w:rsidRDefault="0000162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0162B" w:rsidTr="000016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0162B" w:rsidTr="0000162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162B" w:rsidRDefault="0000162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0162B" w:rsidRDefault="0000162B" w:rsidP="00001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0162B" w:rsidRDefault="0000162B" w:rsidP="0000162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0162B" w:rsidRDefault="0000162B" w:rsidP="000016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0162B" w:rsidRDefault="0000162B" w:rsidP="00001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0162B" w:rsidRDefault="0000162B" w:rsidP="00001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0162B" w:rsidRDefault="0000162B" w:rsidP="00001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00162B" w:rsidRDefault="0000162B" w:rsidP="000016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0162B" w:rsidRDefault="0000162B" w:rsidP="00001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0162B" w:rsidRDefault="0000162B" w:rsidP="0000162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0162B" w:rsidRDefault="0000162B" w:rsidP="000016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0162B" w:rsidRDefault="0000162B" w:rsidP="00001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0162B" w:rsidRDefault="0000162B" w:rsidP="000016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0162B" w:rsidRDefault="0000162B" w:rsidP="0000162B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lastRenderedPageBreak/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EE236A" w:rsidRDefault="00EE236A" w:rsidP="0000162B">
      <w:pPr>
        <w:jc w:val="both"/>
        <w:rPr>
          <w:sz w:val="20"/>
          <w:szCs w:val="20"/>
        </w:rPr>
      </w:pPr>
    </w:p>
    <w:sectPr w:rsidR="00EE2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76A" w:rsidRDefault="005E176A">
      <w:r>
        <w:separator/>
      </w:r>
    </w:p>
  </w:endnote>
  <w:endnote w:type="continuationSeparator" w:id="0">
    <w:p w:rsidR="005E176A" w:rsidRDefault="005E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6D1" w:rsidRDefault="005606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6D1" w:rsidRDefault="00560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76A" w:rsidRDefault="005E176A">
      <w:r>
        <w:separator/>
      </w:r>
    </w:p>
  </w:footnote>
  <w:footnote w:type="continuationSeparator" w:id="0">
    <w:p w:rsidR="005E176A" w:rsidRDefault="005E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6D1" w:rsidRDefault="00560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6D1" w:rsidRDefault="0056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76A"/>
    <w:rsid w:val="0000162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3C6F"/>
    <w:rsid w:val="004307A2"/>
    <w:rsid w:val="004B7300"/>
    <w:rsid w:val="004C6753"/>
    <w:rsid w:val="005606D1"/>
    <w:rsid w:val="00595C87"/>
    <w:rsid w:val="005D2C65"/>
    <w:rsid w:val="005E176A"/>
    <w:rsid w:val="005E6D94"/>
    <w:rsid w:val="0063384F"/>
    <w:rsid w:val="00643C6F"/>
    <w:rsid w:val="00646202"/>
    <w:rsid w:val="0065290F"/>
    <w:rsid w:val="006815F6"/>
    <w:rsid w:val="00712B2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236A"/>
    <w:rsid w:val="00F00591"/>
    <w:rsid w:val="00F51688"/>
    <w:rsid w:val="00F53146"/>
    <w:rsid w:val="00F91018"/>
    <w:rsid w:val="00FA0F30"/>
    <w:rsid w:val="00FA51A4"/>
    <w:rsid w:val="00FD3B3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990A8"/>
  <w15:chartTrackingRefBased/>
  <w15:docId w15:val="{CB255E1C-F42B-4FA6-80A1-483A72EE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D0027-CFC0-4686-8A91-25C74B50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604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Ewa Wojciechowska</cp:lastModifiedBy>
  <cp:revision>8</cp:revision>
  <cp:lastPrinted>1899-12-31T23:00:00Z</cp:lastPrinted>
  <dcterms:created xsi:type="dcterms:W3CDTF">2023-08-31T10:42:00Z</dcterms:created>
  <dcterms:modified xsi:type="dcterms:W3CDTF">2023-09-04T07:28:00Z</dcterms:modified>
</cp:coreProperties>
</file>