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39D8E" w14:textId="2008C90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91765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2C01DB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F3FBF4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3551F" w:rsidRPr="00B3551F">
        <w:rPr>
          <w:rFonts w:ascii="Arial" w:hAnsi="Arial" w:cs="Arial"/>
          <w:b/>
          <w:sz w:val="24"/>
          <w:szCs w:val="24"/>
        </w:rPr>
        <w:t>SZW/DZP/97/2023</w:t>
      </w:r>
    </w:p>
    <w:p w14:paraId="2B99040B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83CF543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3551F" w:rsidRPr="00B3551F">
        <w:rPr>
          <w:rFonts w:ascii="Arial" w:hAnsi="Arial" w:cs="Arial"/>
        </w:rPr>
        <w:t>SZPITAL WOJEWÓDZKI W POZNANIU</w:t>
      </w:r>
    </w:p>
    <w:p w14:paraId="4599C7F5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3551F" w:rsidRPr="00B3551F">
        <w:rPr>
          <w:rFonts w:ascii="Arial" w:hAnsi="Arial" w:cs="Arial"/>
        </w:rPr>
        <w:t>Juraszów</w:t>
      </w:r>
      <w:r w:rsidRPr="0012157F">
        <w:rPr>
          <w:rFonts w:ascii="Arial" w:hAnsi="Arial" w:cs="Arial"/>
        </w:rPr>
        <w:t xml:space="preserve"> </w:t>
      </w:r>
      <w:r w:rsidR="00B3551F" w:rsidRPr="00B3551F">
        <w:rPr>
          <w:rFonts w:ascii="Arial" w:hAnsi="Arial" w:cs="Arial"/>
        </w:rPr>
        <w:t>7/19</w:t>
      </w:r>
      <w:r w:rsidRPr="0012157F">
        <w:rPr>
          <w:rFonts w:ascii="Arial" w:hAnsi="Arial" w:cs="Arial"/>
        </w:rPr>
        <w:t xml:space="preserve"> </w:t>
      </w:r>
    </w:p>
    <w:p w14:paraId="3798D9D2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3551F" w:rsidRPr="00B3551F">
        <w:rPr>
          <w:rFonts w:ascii="Arial" w:hAnsi="Arial" w:cs="Arial"/>
        </w:rPr>
        <w:t>60-479</w:t>
      </w:r>
      <w:r w:rsidRPr="0012157F">
        <w:rPr>
          <w:rFonts w:ascii="Arial" w:hAnsi="Arial" w:cs="Arial"/>
        </w:rPr>
        <w:t xml:space="preserve"> </w:t>
      </w:r>
      <w:r w:rsidR="00B3551F" w:rsidRPr="00B3551F">
        <w:rPr>
          <w:rFonts w:ascii="Arial" w:hAnsi="Arial" w:cs="Arial"/>
        </w:rPr>
        <w:t>Poznań</w:t>
      </w:r>
    </w:p>
    <w:p w14:paraId="7DE922A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3E2766B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1E5D17E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8A2BAE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5E8C128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D46C69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F3E5FE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F13BB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F8BBFED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3551F" w:rsidRPr="0012157F" w14:paraId="755FC6FC" w14:textId="77777777" w:rsidTr="009120ED">
        <w:tc>
          <w:tcPr>
            <w:tcW w:w="9104" w:type="dxa"/>
            <w:shd w:val="clear" w:color="auto" w:fill="D9D9D9"/>
          </w:tcPr>
          <w:p w14:paraId="2F4EE401" w14:textId="77777777" w:rsidR="00B3551F" w:rsidRPr="0012157F" w:rsidRDefault="00B3551F" w:rsidP="009120E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08DCC6A" w14:textId="77777777" w:rsidR="00B3551F" w:rsidRDefault="00B3551F" w:rsidP="009120E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355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355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3551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E7AE03" w14:textId="77777777" w:rsidR="00B3551F" w:rsidRPr="00C86421" w:rsidRDefault="00B3551F" w:rsidP="009120E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50B8914" w14:textId="77777777" w:rsidR="00B3551F" w:rsidRDefault="00B3551F" w:rsidP="009120E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69676FE" w14:textId="77777777" w:rsidR="00B3551F" w:rsidRPr="00C86421" w:rsidRDefault="00B3551F" w:rsidP="009120E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7661B42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D48E05C" w14:textId="77777777" w:rsidR="00E50194" w:rsidRDefault="00B3551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3551F">
        <w:rPr>
          <w:rFonts w:ascii="Arial" w:hAnsi="Arial" w:cs="Arial"/>
          <w:b/>
          <w:sz w:val="24"/>
          <w:szCs w:val="24"/>
        </w:rPr>
        <w:t xml:space="preserve">Dostawa rękawic diagnostycznych dla wszystkich oddziałów </w:t>
      </w:r>
      <w:proofErr w:type="spellStart"/>
      <w:r w:rsidRPr="00B3551F">
        <w:rPr>
          <w:rFonts w:ascii="Arial" w:hAnsi="Arial" w:cs="Arial"/>
          <w:b/>
          <w:sz w:val="24"/>
          <w:szCs w:val="24"/>
        </w:rPr>
        <w:t>Szptiala</w:t>
      </w:r>
      <w:proofErr w:type="spellEnd"/>
    </w:p>
    <w:p w14:paraId="0FD3F91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3551F" w:rsidRPr="00B3551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2485259" w14:textId="77777777" w:rsidTr="00650D6C">
        <w:tc>
          <w:tcPr>
            <w:tcW w:w="9104" w:type="dxa"/>
            <w:shd w:val="clear" w:color="auto" w:fill="D9D9D9"/>
          </w:tcPr>
          <w:p w14:paraId="5207049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B8C085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628833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CF6B4C9" w14:textId="77777777" w:rsidTr="00CD4DD1">
        <w:tc>
          <w:tcPr>
            <w:tcW w:w="9104" w:type="dxa"/>
            <w:shd w:val="clear" w:color="auto" w:fill="D9D9D9"/>
          </w:tcPr>
          <w:p w14:paraId="7B3EA2C1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F82417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31524EE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AAB94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67DA1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E41B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3551F" w:rsidRPr="0012157F" w14:paraId="450F20A6" w14:textId="77777777" w:rsidTr="009120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1D4EB" w14:textId="77777777" w:rsidR="00B3551F" w:rsidRPr="0012157F" w:rsidRDefault="00B3551F" w:rsidP="009120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22133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551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3E075AC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3551F" w:rsidRPr="0012157F" w14:paraId="784F5623" w14:textId="77777777" w:rsidTr="009120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45FFC" w14:textId="77777777" w:rsidR="00B3551F" w:rsidRPr="0012157F" w:rsidRDefault="00B3551F" w:rsidP="009120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34506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551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F3BE866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t xml:space="preserve">Zamawiający nie stawia szczególnych warunków udziału w postępowaniu </w:t>
            </w:r>
            <w:r w:rsidRPr="00B3551F">
              <w:rPr>
                <w:rFonts w:ascii="Arial" w:hAnsi="Arial" w:cs="Arial"/>
                <w:sz w:val="24"/>
                <w:szCs w:val="24"/>
              </w:rPr>
              <w:lastRenderedPageBreak/>
              <w:t>w tym zakresie.</w:t>
            </w:r>
          </w:p>
        </w:tc>
      </w:tr>
      <w:tr w:rsidR="00B3551F" w:rsidRPr="0012157F" w14:paraId="568A1755" w14:textId="77777777" w:rsidTr="009120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868B0" w14:textId="77777777" w:rsidR="00B3551F" w:rsidRPr="0012157F" w:rsidRDefault="00B3551F" w:rsidP="009120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F809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551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06C51C8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B3551F" w:rsidRPr="0012157F" w14:paraId="057099E0" w14:textId="77777777" w:rsidTr="009120E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0222" w14:textId="77777777" w:rsidR="00B3551F" w:rsidRPr="0012157F" w:rsidRDefault="00B3551F" w:rsidP="009120E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480A8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3551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C18909C" w14:textId="77777777" w:rsidR="00B3551F" w:rsidRPr="0012157F" w:rsidRDefault="00B3551F" w:rsidP="009120E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3551F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BCBDAC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6693D050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FAB81B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19C8F4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E31F81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E07DEB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EF77BE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368F2F43" w14:textId="77777777" w:rsidTr="0061040C">
        <w:tc>
          <w:tcPr>
            <w:tcW w:w="9104" w:type="dxa"/>
            <w:shd w:val="clear" w:color="auto" w:fill="D9D9D9"/>
          </w:tcPr>
          <w:p w14:paraId="575A1973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E14F90E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5A34E2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4F9ED4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30FD4B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1606539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5339F001" w14:textId="77777777" w:rsidTr="0061040C">
        <w:tc>
          <w:tcPr>
            <w:tcW w:w="9104" w:type="dxa"/>
            <w:shd w:val="clear" w:color="auto" w:fill="D9D9D9"/>
          </w:tcPr>
          <w:p w14:paraId="0A17EF09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0B937FE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CA5FF1E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738CE7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9562172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4DE74F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DC6BC20" w14:textId="77777777" w:rsidTr="00CD4DD1">
        <w:tc>
          <w:tcPr>
            <w:tcW w:w="9104" w:type="dxa"/>
            <w:shd w:val="clear" w:color="auto" w:fill="D9D9D9"/>
          </w:tcPr>
          <w:p w14:paraId="1FAF93D3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2BF37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1D0295C" w14:textId="77777777" w:rsidTr="00847232">
        <w:tc>
          <w:tcPr>
            <w:tcW w:w="9104" w:type="dxa"/>
            <w:shd w:val="clear" w:color="auto" w:fill="D9D9D9"/>
          </w:tcPr>
          <w:p w14:paraId="7D28D06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9CF606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B208D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008F2A5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251910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35F21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69544C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7D8B9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62251B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366E8E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93BE6B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A0F1654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FD88D86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6ECB9" w14:textId="77777777" w:rsidR="004A69BA" w:rsidRDefault="004A69BA" w:rsidP="0038231F">
      <w:pPr>
        <w:spacing w:after="0" w:line="240" w:lineRule="auto"/>
      </w:pPr>
      <w:r>
        <w:separator/>
      </w:r>
    </w:p>
  </w:endnote>
  <w:endnote w:type="continuationSeparator" w:id="0">
    <w:p w14:paraId="2A048A0D" w14:textId="77777777" w:rsidR="004A69BA" w:rsidRDefault="004A69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DD73D" w14:textId="77777777" w:rsidR="00B3551F" w:rsidRDefault="00B355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92F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A34E1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AEF0D" w14:textId="77777777" w:rsidR="00B3551F" w:rsidRDefault="00B355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FB45E" w14:textId="77777777" w:rsidR="004A69BA" w:rsidRDefault="004A69BA" w:rsidP="0038231F">
      <w:pPr>
        <w:spacing w:after="0" w:line="240" w:lineRule="auto"/>
      </w:pPr>
      <w:r>
        <w:separator/>
      </w:r>
    </w:p>
  </w:footnote>
  <w:footnote w:type="continuationSeparator" w:id="0">
    <w:p w14:paraId="0239324F" w14:textId="77777777" w:rsidR="004A69BA" w:rsidRDefault="004A69BA" w:rsidP="0038231F">
      <w:pPr>
        <w:spacing w:after="0" w:line="240" w:lineRule="auto"/>
      </w:pPr>
      <w:r>
        <w:continuationSeparator/>
      </w:r>
    </w:p>
  </w:footnote>
  <w:footnote w:id="1">
    <w:p w14:paraId="1F42D26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18D794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B73634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4B563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DA8C0E2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DFC540C" w14:textId="77777777" w:rsidR="0032618A" w:rsidRDefault="0032618A" w:rsidP="0032618A">
      <w:pPr>
        <w:pStyle w:val="Tekstprzypisudolnego"/>
      </w:pPr>
    </w:p>
  </w:footnote>
  <w:footnote w:id="2">
    <w:p w14:paraId="0431482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1AA848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5ABAA0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5A7A1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111C8" w14:textId="77777777" w:rsidR="00B3551F" w:rsidRDefault="00B355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01010" w14:textId="77777777" w:rsidR="00B3551F" w:rsidRDefault="00B355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73158" w14:textId="77777777" w:rsidR="00B3551F" w:rsidRDefault="00B355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6494281">
    <w:abstractNumId w:val="11"/>
  </w:num>
  <w:num w:numId="2" w16cid:durableId="718896102">
    <w:abstractNumId w:val="0"/>
  </w:num>
  <w:num w:numId="3" w16cid:durableId="91631680">
    <w:abstractNumId w:val="10"/>
  </w:num>
  <w:num w:numId="4" w16cid:durableId="986545290">
    <w:abstractNumId w:val="13"/>
  </w:num>
  <w:num w:numId="5" w16cid:durableId="253174933">
    <w:abstractNumId w:val="12"/>
  </w:num>
  <w:num w:numId="6" w16cid:durableId="668750314">
    <w:abstractNumId w:val="9"/>
  </w:num>
  <w:num w:numId="7" w16cid:durableId="1221360603">
    <w:abstractNumId w:val="1"/>
  </w:num>
  <w:num w:numId="8" w16cid:durableId="1658919601">
    <w:abstractNumId w:val="6"/>
  </w:num>
  <w:num w:numId="9" w16cid:durableId="896550804">
    <w:abstractNumId w:val="4"/>
  </w:num>
  <w:num w:numId="10" w16cid:durableId="741222018">
    <w:abstractNumId w:val="7"/>
  </w:num>
  <w:num w:numId="11" w16cid:durableId="198904056">
    <w:abstractNumId w:val="5"/>
  </w:num>
  <w:num w:numId="12" w16cid:durableId="1164321480">
    <w:abstractNumId w:val="8"/>
  </w:num>
  <w:num w:numId="13" w16cid:durableId="161549259">
    <w:abstractNumId w:val="3"/>
  </w:num>
  <w:num w:numId="14" w16cid:durableId="301270942">
    <w:abstractNumId w:val="2"/>
  </w:num>
  <w:num w:numId="15" w16cid:durableId="17727052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B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A69BA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551F"/>
    <w:rsid w:val="00B36ABD"/>
    <w:rsid w:val="00B8005E"/>
    <w:rsid w:val="00B90E42"/>
    <w:rsid w:val="00B9176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D3B852"/>
  <w15:docId w15:val="{A0B1DD8F-8B9A-45FA-847D-A1DBDFCF2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922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2023-09-01T06:33:00Z</dcterms:created>
  <dcterms:modified xsi:type="dcterms:W3CDTF">2023-09-01T06:33:00Z</dcterms:modified>
</cp:coreProperties>
</file>